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26EB2" w14:textId="1C1CA664" w:rsidR="00884801" w:rsidRDefault="004B020B" w:rsidP="00974A7F">
      <w:pPr>
        <w:pStyle w:val="Titre4"/>
      </w:pPr>
      <w:r>
        <w:rPr>
          <w:noProof/>
        </w:rPr>
        <w:drawing>
          <wp:anchor distT="0" distB="0" distL="114300" distR="114300" simplePos="0" relativeHeight="251658240" behindDoc="0" locked="0" layoutInCell="1" allowOverlap="1" wp14:anchorId="4DCD3A0E" wp14:editId="7AB5E6AE">
            <wp:simplePos x="0" y="0"/>
            <wp:positionH relativeFrom="column">
              <wp:posOffset>528320</wp:posOffset>
            </wp:positionH>
            <wp:positionV relativeFrom="page">
              <wp:posOffset>381000</wp:posOffset>
            </wp:positionV>
            <wp:extent cx="1691640" cy="1079500"/>
            <wp:effectExtent l="0" t="0" r="3810" b="635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91640" cy="10795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908980E" wp14:editId="12281808">
            <wp:simplePos x="0" y="0"/>
            <wp:positionH relativeFrom="column">
              <wp:posOffset>4765675</wp:posOffset>
            </wp:positionH>
            <wp:positionV relativeFrom="page">
              <wp:posOffset>433705</wp:posOffset>
            </wp:positionV>
            <wp:extent cx="1130300" cy="1079500"/>
            <wp:effectExtent l="0" t="0" r="0" b="635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30300" cy="1079500"/>
                    </a:xfrm>
                    <a:prstGeom prst="rect">
                      <a:avLst/>
                    </a:prstGeom>
                  </pic:spPr>
                </pic:pic>
              </a:graphicData>
            </a:graphic>
            <wp14:sizeRelH relativeFrom="margin">
              <wp14:pctWidth>0</wp14:pctWidth>
            </wp14:sizeRelH>
            <wp14:sizeRelV relativeFrom="margin">
              <wp14:pctHeight>0</wp14:pctHeight>
            </wp14:sizeRelV>
          </wp:anchor>
        </w:drawing>
      </w:r>
    </w:p>
    <w:p w14:paraId="56295D2A" w14:textId="26B97FA8" w:rsidR="003A2DC7" w:rsidRDefault="00000000" w:rsidP="00D83DFA">
      <w:pPr>
        <w:spacing w:after="0" w:line="259" w:lineRule="auto"/>
        <w:ind w:left="750"/>
        <w:jc w:val="center"/>
      </w:pPr>
      <w:r>
        <w:rPr>
          <w:b/>
          <w:sz w:val="56"/>
        </w:rPr>
        <w:t>LIVRET DE RESSOURCES SPIRITUELLES</w:t>
      </w:r>
      <w:r w:rsidR="00D83DFA">
        <w:rPr>
          <w:b/>
          <w:sz w:val="56"/>
        </w:rPr>
        <w:br/>
      </w:r>
      <w:r w:rsidR="003A2DC7">
        <w:rPr>
          <w:b/>
          <w:sz w:val="56"/>
        </w:rPr>
        <w:t>202</w:t>
      </w:r>
      <w:r w:rsidR="00A717CE">
        <w:rPr>
          <w:b/>
          <w:sz w:val="56"/>
        </w:rPr>
        <w:t>6</w:t>
      </w:r>
    </w:p>
    <w:p w14:paraId="335CED29" w14:textId="69CF6A13" w:rsidR="00884801" w:rsidRPr="004B020B" w:rsidRDefault="00884801" w:rsidP="00CD32D1">
      <w:pPr>
        <w:pStyle w:val="Espacer"/>
      </w:pPr>
    </w:p>
    <w:p w14:paraId="258FF9F5" w14:textId="073B2859" w:rsidR="003A2DC7" w:rsidRPr="003A2DC7" w:rsidRDefault="003A2DC7" w:rsidP="004B020B">
      <w:pPr>
        <w:spacing w:after="0" w:line="221" w:lineRule="auto"/>
        <w:ind w:left="851" w:right="851"/>
        <w:jc w:val="center"/>
        <w:rPr>
          <w:b/>
          <w:i/>
          <w:iCs/>
          <w:sz w:val="48"/>
          <w:szCs w:val="18"/>
        </w:rPr>
      </w:pPr>
    </w:p>
    <w:p w14:paraId="2BA3135D" w14:textId="0858FEE8" w:rsidR="001A3345" w:rsidRDefault="001A3345" w:rsidP="003A2DC7">
      <w:pPr>
        <w:spacing w:after="400" w:line="259" w:lineRule="auto"/>
        <w:ind w:left="851" w:right="851"/>
        <w:jc w:val="center"/>
        <w:rPr>
          <w:rStyle w:val="Lienhypertexte"/>
          <w:sz w:val="44"/>
          <w:szCs w:val="52"/>
        </w:rPr>
      </w:pPr>
      <w:hyperlink r:id="rId10" w:history="1">
        <w:r w:rsidRPr="00A6379E">
          <w:rPr>
            <w:rStyle w:val="Lienhypertexte"/>
            <w:sz w:val="44"/>
            <w:szCs w:val="52"/>
          </w:rPr>
          <w:t>www.nuitdesveilleurs.fr</w:t>
        </w:r>
      </w:hyperlink>
    </w:p>
    <w:p w14:paraId="62FCD607" w14:textId="77777777" w:rsidR="00E478CC" w:rsidRPr="00E478CC" w:rsidRDefault="00E478CC" w:rsidP="00E478CC">
      <w:pPr>
        <w:spacing w:before="560" w:after="300" w:line="259" w:lineRule="auto"/>
        <w:ind w:left="567" w:right="567"/>
        <w:jc w:val="center"/>
        <w:rPr>
          <w:b/>
          <w:sz w:val="64"/>
          <w:szCs w:val="24"/>
        </w:rPr>
      </w:pPr>
      <w:r w:rsidRPr="00E478CC">
        <w:rPr>
          <w:b/>
          <w:sz w:val="64"/>
          <w:szCs w:val="24"/>
        </w:rPr>
        <w:t xml:space="preserve">Prions pour </w:t>
      </w:r>
    </w:p>
    <w:p w14:paraId="3958668C" w14:textId="542D02DD" w:rsidR="00884801" w:rsidRPr="00E478CC" w:rsidRDefault="00E478CC" w:rsidP="00E478CC">
      <w:pPr>
        <w:spacing w:after="400" w:line="259" w:lineRule="auto"/>
        <w:ind w:left="567" w:right="567"/>
        <w:jc w:val="center"/>
        <w:rPr>
          <w:b/>
          <w:sz w:val="69"/>
          <w:szCs w:val="24"/>
        </w:rPr>
      </w:pPr>
      <w:r w:rsidRPr="00E478CC">
        <w:rPr>
          <w:b/>
          <w:smallCaps/>
          <w:sz w:val="69"/>
          <w:szCs w:val="24"/>
        </w:rPr>
        <w:t>les défenseurs de l’environnement persécutés</w:t>
      </w:r>
    </w:p>
    <w:p w14:paraId="1C48B41A" w14:textId="77777777" w:rsidR="00E478CC" w:rsidRDefault="00E478CC" w:rsidP="00140A6F">
      <w:pPr>
        <w:tabs>
          <w:tab w:val="center" w:pos="6727"/>
        </w:tabs>
        <w:spacing w:after="0" w:line="259" w:lineRule="auto"/>
        <w:rPr>
          <w:b/>
          <w:sz w:val="22"/>
        </w:rPr>
      </w:pPr>
    </w:p>
    <w:p w14:paraId="7100BCAB" w14:textId="5DD3AAB4" w:rsidR="001A3345" w:rsidRPr="00E478CC" w:rsidRDefault="001A3345" w:rsidP="00140A6F">
      <w:pPr>
        <w:tabs>
          <w:tab w:val="center" w:pos="6727"/>
        </w:tabs>
        <w:spacing w:after="0" w:line="259" w:lineRule="auto"/>
        <w:rPr>
          <w:b/>
        </w:rPr>
      </w:pPr>
      <w:r w:rsidRPr="00E478CC">
        <w:rPr>
          <w:b/>
        </w:rPr>
        <w:t xml:space="preserve">Documents disponibles sur </w:t>
      </w:r>
      <w:hyperlink r:id="rId11" w:history="1">
        <w:r w:rsidRPr="00E478CC">
          <w:rPr>
            <w:rStyle w:val="Lienhypertexte"/>
            <w:rFonts w:ascii="Calibri" w:hAnsi="Calibri"/>
            <w:b/>
            <w:sz w:val="28"/>
          </w:rPr>
          <w:t>https</w:t>
        </w:r>
        <w:r w:rsidR="002F57C2" w:rsidRPr="00E478CC">
          <w:rPr>
            <w:rStyle w:val="Lienhypertexte"/>
            <w:rFonts w:ascii="Calibri" w:hAnsi="Calibri"/>
            <w:b/>
            <w:sz w:val="28"/>
          </w:rPr>
          <w:t> :</w:t>
        </w:r>
        <w:r w:rsidRPr="00E478CC">
          <w:rPr>
            <w:rStyle w:val="Lienhypertexte"/>
            <w:rFonts w:ascii="Calibri" w:hAnsi="Calibri"/>
            <w:b/>
            <w:sz w:val="28"/>
          </w:rPr>
          <w:t>//nuitdesveilleurs.fr/</w:t>
        </w:r>
        <w:proofErr w:type="spellStart"/>
        <w:r w:rsidRPr="00E478CC">
          <w:rPr>
            <w:rStyle w:val="Lienhypertexte"/>
            <w:rFonts w:ascii="Calibri" w:hAnsi="Calibri"/>
            <w:b/>
            <w:sz w:val="28"/>
          </w:rPr>
          <w:t>fr</w:t>
        </w:r>
        <w:proofErr w:type="spellEnd"/>
        <w:r w:rsidRPr="00E478CC">
          <w:rPr>
            <w:rStyle w:val="Lienhypertexte"/>
            <w:rFonts w:ascii="Calibri" w:hAnsi="Calibri"/>
            <w:b/>
            <w:sz w:val="28"/>
          </w:rPr>
          <w:t>/ressources/</w:t>
        </w:r>
      </w:hyperlink>
      <w:r w:rsidRPr="00E478CC">
        <w:rPr>
          <w:b/>
        </w:rPr>
        <w:t xml:space="preserve"> </w:t>
      </w:r>
    </w:p>
    <w:p w14:paraId="3AE80D6B" w14:textId="77777777" w:rsidR="001A3345" w:rsidRDefault="001A3345" w:rsidP="00140A6F">
      <w:pPr>
        <w:tabs>
          <w:tab w:val="center" w:pos="6727"/>
        </w:tabs>
        <w:spacing w:after="0" w:line="259" w:lineRule="auto"/>
        <w:rPr>
          <w:b/>
        </w:rPr>
      </w:pPr>
    </w:p>
    <w:p w14:paraId="59CCD35A" w14:textId="77777777" w:rsidR="00B123ED" w:rsidRDefault="00B123ED" w:rsidP="00140A6F">
      <w:pPr>
        <w:tabs>
          <w:tab w:val="center" w:pos="6727"/>
        </w:tabs>
        <w:spacing w:after="0" w:line="259" w:lineRule="auto"/>
        <w:rPr>
          <w:b/>
        </w:rPr>
      </w:pPr>
    </w:p>
    <w:p w14:paraId="0525EA64" w14:textId="77777777" w:rsidR="00B123ED" w:rsidRPr="00E478CC" w:rsidRDefault="00B123ED" w:rsidP="00140A6F">
      <w:pPr>
        <w:tabs>
          <w:tab w:val="center" w:pos="6727"/>
        </w:tabs>
        <w:spacing w:after="0" w:line="259" w:lineRule="auto"/>
        <w:rPr>
          <w:b/>
        </w:rPr>
      </w:pPr>
    </w:p>
    <w:p w14:paraId="4802BC25" w14:textId="1740A91D" w:rsidR="00CD32D1" w:rsidRPr="00E478CC" w:rsidRDefault="001A3345" w:rsidP="00CD32D1">
      <w:pPr>
        <w:pBdr>
          <w:bottom w:val="double" w:sz="6" w:space="1" w:color="auto"/>
        </w:pBdr>
        <w:tabs>
          <w:tab w:val="center" w:pos="6727"/>
        </w:tabs>
        <w:spacing w:after="0" w:line="259" w:lineRule="auto"/>
      </w:pPr>
      <w:r w:rsidRPr="00E478CC">
        <w:rPr>
          <w:b/>
        </w:rPr>
        <w:t>Pour aller à une page</w:t>
      </w:r>
      <w:r w:rsidR="004B020B" w:rsidRPr="00E478CC">
        <w:rPr>
          <w:b/>
        </w:rPr>
        <w:t xml:space="preserve"> sur le fichier WORD</w:t>
      </w:r>
      <w:r w:rsidR="002F57C2" w:rsidRPr="00E478CC">
        <w:rPr>
          <w:b/>
        </w:rPr>
        <w:t> :</w:t>
      </w:r>
      <w:r w:rsidRPr="00E478CC">
        <w:rPr>
          <w:b/>
        </w:rPr>
        <w:t xml:space="preserve"> </w:t>
      </w:r>
      <w:r w:rsidRPr="00E478CC">
        <w:t xml:space="preserve">  </w:t>
      </w:r>
      <w:r w:rsidRPr="00E478CC">
        <w:rPr>
          <w:b/>
          <w:color w:val="0037A4"/>
        </w:rPr>
        <w:t>Faire</w:t>
      </w:r>
      <w:r w:rsidRPr="00E478CC">
        <w:rPr>
          <w:b/>
          <w:color w:val="FF0000"/>
        </w:rPr>
        <w:t xml:space="preserve"> </w:t>
      </w:r>
      <w:proofErr w:type="spellStart"/>
      <w:r w:rsidRPr="00E478CC">
        <w:rPr>
          <w:b/>
          <w:color w:val="FF0000"/>
        </w:rPr>
        <w:t>Ctr</w:t>
      </w:r>
      <w:proofErr w:type="spellEnd"/>
      <w:r w:rsidRPr="00E478CC">
        <w:rPr>
          <w:b/>
          <w:color w:val="FF0000"/>
        </w:rPr>
        <w:t xml:space="preserve">-Clic </w:t>
      </w:r>
      <w:r w:rsidR="00310F63">
        <w:rPr>
          <w:b/>
          <w:color w:val="0037A4"/>
        </w:rPr>
        <w:t xml:space="preserve">dans </w:t>
      </w:r>
      <w:r w:rsidRPr="00E478CC">
        <w:rPr>
          <w:b/>
          <w:color w:val="0037A4"/>
        </w:rPr>
        <w:t>la table des matières</w:t>
      </w:r>
      <w:r w:rsidRPr="00E478CC">
        <w:t xml:space="preserve"> </w:t>
      </w:r>
    </w:p>
    <w:p w14:paraId="4283F4FA" w14:textId="77777777" w:rsidR="00E478CC" w:rsidRDefault="00E478CC" w:rsidP="00CD32D1">
      <w:pPr>
        <w:pBdr>
          <w:bottom w:val="double" w:sz="6" w:space="1" w:color="auto"/>
        </w:pBdr>
        <w:tabs>
          <w:tab w:val="center" w:pos="6727"/>
        </w:tabs>
        <w:spacing w:after="0" w:line="259" w:lineRule="auto"/>
        <w:rPr>
          <w:sz w:val="22"/>
        </w:rPr>
      </w:pPr>
    </w:p>
    <w:p w14:paraId="22F52120" w14:textId="77777777" w:rsidR="00E478CC" w:rsidRDefault="00E478CC" w:rsidP="00DC39A0">
      <w:pPr>
        <w:pStyle w:val="Titre1"/>
        <w:numPr>
          <w:ilvl w:val="0"/>
          <w:numId w:val="0"/>
        </w:numPr>
        <w:ind w:left="360"/>
        <w:jc w:val="center"/>
        <w:rPr>
          <w:smallCaps w:val="0"/>
          <w:sz w:val="36"/>
          <w:szCs w:val="28"/>
          <w:u w:val="none"/>
        </w:rPr>
      </w:pPr>
    </w:p>
    <w:p w14:paraId="07CE6E62" w14:textId="5B59E6B9" w:rsidR="00DC39A0" w:rsidRDefault="00523850" w:rsidP="00DC39A0">
      <w:pPr>
        <w:pStyle w:val="Titre1"/>
        <w:numPr>
          <w:ilvl w:val="0"/>
          <w:numId w:val="0"/>
        </w:numPr>
        <w:ind w:left="360"/>
        <w:jc w:val="center"/>
        <w:rPr>
          <w:smallCaps w:val="0"/>
          <w:sz w:val="36"/>
          <w:szCs w:val="28"/>
          <w:u w:val="none"/>
        </w:rPr>
      </w:pPr>
      <w:bookmarkStart w:id="0" w:name="_Toc228288473"/>
      <w:r w:rsidRPr="00523850">
        <w:rPr>
          <w:smallCaps w:val="0"/>
          <w:sz w:val="36"/>
          <w:szCs w:val="28"/>
          <w:u w:val="none"/>
        </w:rPr>
        <w:t>Table des matières</w:t>
      </w:r>
      <w:bookmarkEnd w:id="0"/>
    </w:p>
    <w:p w14:paraId="2EC67CFE" w14:textId="77777777" w:rsidR="00B123ED" w:rsidRPr="00B123ED" w:rsidRDefault="00B123ED" w:rsidP="00B123ED">
      <w:pPr>
        <w:pStyle w:val="Espacer"/>
      </w:pPr>
    </w:p>
    <w:p w14:paraId="46B6C19F" w14:textId="154A5A7D" w:rsidR="00ED29E1" w:rsidRDefault="00DC39A0">
      <w:pPr>
        <w:pStyle w:val="TM1"/>
        <w:rPr>
          <w:rFonts w:asciiTheme="minorHAnsi" w:eastAsiaTheme="minorEastAsia" w:hAnsiTheme="minorHAnsi" w:cstheme="minorBidi"/>
          <w:b w:val="0"/>
          <w:smallCaps w:val="0"/>
          <w:noProof/>
          <w:color w:val="auto"/>
          <w:sz w:val="24"/>
          <w:szCs w:val="24"/>
        </w:rPr>
      </w:pPr>
      <w:r>
        <w:fldChar w:fldCharType="begin"/>
      </w:r>
      <w:r>
        <w:instrText xml:space="preserve"> TOC \o "1-3" \u </w:instrText>
      </w:r>
      <w:r>
        <w:fldChar w:fldCharType="separate"/>
      </w:r>
      <w:r w:rsidR="00ED29E1" w:rsidRPr="00FC7827">
        <w:rPr>
          <w:smallCaps w:val="0"/>
          <w:noProof/>
        </w:rPr>
        <w:t>Table des matières</w:t>
      </w:r>
      <w:r w:rsidR="00ED29E1">
        <w:rPr>
          <w:noProof/>
        </w:rPr>
        <w:tab/>
      </w:r>
      <w:r w:rsidR="00ED29E1">
        <w:rPr>
          <w:noProof/>
        </w:rPr>
        <w:fldChar w:fldCharType="begin"/>
      </w:r>
      <w:r w:rsidR="00ED29E1">
        <w:rPr>
          <w:noProof/>
        </w:rPr>
        <w:instrText xml:space="preserve"> PAGEREF _Toc228288473 \h </w:instrText>
      </w:r>
      <w:r w:rsidR="00ED29E1">
        <w:rPr>
          <w:noProof/>
        </w:rPr>
      </w:r>
      <w:r w:rsidR="00ED29E1">
        <w:rPr>
          <w:noProof/>
        </w:rPr>
        <w:fldChar w:fldCharType="separate"/>
      </w:r>
      <w:r w:rsidR="00ED29E1">
        <w:rPr>
          <w:noProof/>
        </w:rPr>
        <w:t>1</w:t>
      </w:r>
      <w:r w:rsidR="00ED29E1">
        <w:rPr>
          <w:noProof/>
        </w:rPr>
        <w:fldChar w:fldCharType="end"/>
      </w:r>
    </w:p>
    <w:p w14:paraId="6C2EC295" w14:textId="655B2C9F" w:rsidR="00ED29E1" w:rsidRDefault="00ED29E1">
      <w:pPr>
        <w:pStyle w:val="TM1"/>
        <w:rPr>
          <w:rFonts w:asciiTheme="minorHAnsi" w:eastAsiaTheme="minorEastAsia" w:hAnsiTheme="minorHAnsi" w:cstheme="minorBidi"/>
          <w:b w:val="0"/>
          <w:smallCaps w:val="0"/>
          <w:noProof/>
          <w:color w:val="auto"/>
          <w:sz w:val="24"/>
          <w:szCs w:val="24"/>
        </w:rPr>
      </w:pPr>
      <w:r w:rsidRPr="00FC7827">
        <w:rPr>
          <w:noProof/>
        </w:rPr>
        <w:t>Méditation</w:t>
      </w:r>
      <w:r>
        <w:rPr>
          <w:noProof/>
        </w:rPr>
        <w:tab/>
      </w:r>
      <w:r>
        <w:rPr>
          <w:noProof/>
        </w:rPr>
        <w:fldChar w:fldCharType="begin"/>
      </w:r>
      <w:r>
        <w:rPr>
          <w:noProof/>
        </w:rPr>
        <w:instrText xml:space="preserve"> PAGEREF _Toc228288474 \h </w:instrText>
      </w:r>
      <w:r>
        <w:rPr>
          <w:noProof/>
        </w:rPr>
      </w:r>
      <w:r>
        <w:rPr>
          <w:noProof/>
        </w:rPr>
        <w:fldChar w:fldCharType="separate"/>
      </w:r>
      <w:r>
        <w:rPr>
          <w:noProof/>
        </w:rPr>
        <w:t>4</w:t>
      </w:r>
      <w:r>
        <w:rPr>
          <w:noProof/>
        </w:rPr>
        <w:fldChar w:fldCharType="end"/>
      </w:r>
    </w:p>
    <w:p w14:paraId="58EBB574" w14:textId="241EC920" w:rsidR="00ED29E1" w:rsidRDefault="00ED29E1">
      <w:pPr>
        <w:pStyle w:val="TM1"/>
        <w:rPr>
          <w:rFonts w:asciiTheme="minorHAnsi" w:eastAsiaTheme="minorEastAsia" w:hAnsiTheme="minorHAnsi" w:cstheme="minorBidi"/>
          <w:b w:val="0"/>
          <w:smallCaps w:val="0"/>
          <w:noProof/>
          <w:color w:val="auto"/>
          <w:sz w:val="24"/>
          <w:szCs w:val="24"/>
        </w:rPr>
      </w:pPr>
      <w:r>
        <w:rPr>
          <w:noProof/>
        </w:rPr>
        <w:t>I.</w:t>
      </w:r>
      <w:r>
        <w:rPr>
          <w:rFonts w:asciiTheme="minorHAnsi" w:eastAsiaTheme="minorEastAsia" w:hAnsiTheme="minorHAnsi" w:cstheme="minorBidi"/>
          <w:b w:val="0"/>
          <w:smallCaps w:val="0"/>
          <w:noProof/>
          <w:color w:val="auto"/>
          <w:sz w:val="24"/>
          <w:szCs w:val="24"/>
        </w:rPr>
        <w:tab/>
      </w:r>
      <w:r>
        <w:rPr>
          <w:noProof/>
        </w:rPr>
        <w:t>Textes bibliques</w:t>
      </w:r>
      <w:r>
        <w:rPr>
          <w:noProof/>
        </w:rPr>
        <w:tab/>
      </w:r>
      <w:r>
        <w:rPr>
          <w:noProof/>
        </w:rPr>
        <w:fldChar w:fldCharType="begin"/>
      </w:r>
      <w:r>
        <w:rPr>
          <w:noProof/>
        </w:rPr>
        <w:instrText xml:space="preserve"> PAGEREF _Toc228288475 \h </w:instrText>
      </w:r>
      <w:r>
        <w:rPr>
          <w:noProof/>
        </w:rPr>
      </w:r>
      <w:r>
        <w:rPr>
          <w:noProof/>
        </w:rPr>
        <w:fldChar w:fldCharType="separate"/>
      </w:r>
      <w:r>
        <w:rPr>
          <w:noProof/>
        </w:rPr>
        <w:t>7</w:t>
      </w:r>
      <w:r>
        <w:rPr>
          <w:noProof/>
        </w:rPr>
        <w:fldChar w:fldCharType="end"/>
      </w:r>
    </w:p>
    <w:p w14:paraId="659D0F8F" w14:textId="17CDDFFF" w:rsidR="00ED29E1" w:rsidRDefault="00ED29E1">
      <w:pPr>
        <w:pStyle w:val="TM3"/>
        <w:rPr>
          <w:rFonts w:asciiTheme="minorHAnsi" w:eastAsiaTheme="minorEastAsia" w:hAnsiTheme="minorHAnsi" w:cstheme="minorBidi"/>
          <w:color w:val="auto"/>
          <w:sz w:val="24"/>
          <w:szCs w:val="24"/>
        </w:rPr>
      </w:pPr>
      <w:r>
        <w:t>1)</w:t>
      </w:r>
      <w:r>
        <w:rPr>
          <w:rFonts w:asciiTheme="minorHAnsi" w:eastAsiaTheme="minorEastAsia" w:hAnsiTheme="minorHAnsi" w:cstheme="minorBidi"/>
          <w:color w:val="auto"/>
          <w:sz w:val="24"/>
          <w:szCs w:val="24"/>
        </w:rPr>
        <w:tab/>
      </w:r>
      <w:r>
        <w:t>Deut. 8,1-9 : Tu garderas les commandements du SEIGNEUR ton Dieu</w:t>
      </w:r>
      <w:r>
        <w:tab/>
      </w:r>
      <w:r>
        <w:fldChar w:fldCharType="begin"/>
      </w:r>
      <w:r>
        <w:instrText xml:space="preserve"> PAGEREF _Toc228288476 \h </w:instrText>
      </w:r>
      <w:r>
        <w:fldChar w:fldCharType="separate"/>
      </w:r>
      <w:r>
        <w:t>7</w:t>
      </w:r>
      <w:r>
        <w:fldChar w:fldCharType="end"/>
      </w:r>
    </w:p>
    <w:p w14:paraId="556ADAC8" w14:textId="1EE3118C" w:rsidR="00ED29E1" w:rsidRDefault="00ED29E1">
      <w:pPr>
        <w:pStyle w:val="TM3"/>
        <w:rPr>
          <w:rFonts w:asciiTheme="minorHAnsi" w:eastAsiaTheme="minorEastAsia" w:hAnsiTheme="minorHAnsi" w:cstheme="minorBidi"/>
          <w:color w:val="auto"/>
          <w:sz w:val="24"/>
          <w:szCs w:val="24"/>
        </w:rPr>
      </w:pPr>
      <w:r>
        <w:t>2)</w:t>
      </w:r>
      <w:r>
        <w:rPr>
          <w:rFonts w:asciiTheme="minorHAnsi" w:eastAsiaTheme="minorEastAsia" w:hAnsiTheme="minorHAnsi" w:cstheme="minorBidi"/>
          <w:color w:val="auto"/>
          <w:sz w:val="24"/>
          <w:szCs w:val="24"/>
        </w:rPr>
        <w:tab/>
      </w:r>
      <w:r>
        <w:t>Deut. 8, 12-18 : Ne deviens pas orgueilleux et oublier ton Dieu</w:t>
      </w:r>
      <w:r>
        <w:tab/>
      </w:r>
      <w:r>
        <w:fldChar w:fldCharType="begin"/>
      </w:r>
      <w:r>
        <w:instrText xml:space="preserve"> PAGEREF _Toc228288477 \h </w:instrText>
      </w:r>
      <w:r>
        <w:fldChar w:fldCharType="separate"/>
      </w:r>
      <w:r>
        <w:t>7</w:t>
      </w:r>
      <w:r>
        <w:fldChar w:fldCharType="end"/>
      </w:r>
    </w:p>
    <w:p w14:paraId="7F5811D4" w14:textId="0D3DD308" w:rsidR="00ED29E1" w:rsidRDefault="00ED29E1">
      <w:pPr>
        <w:pStyle w:val="TM3"/>
        <w:rPr>
          <w:rFonts w:asciiTheme="minorHAnsi" w:eastAsiaTheme="minorEastAsia" w:hAnsiTheme="minorHAnsi" w:cstheme="minorBidi"/>
          <w:color w:val="auto"/>
          <w:sz w:val="24"/>
          <w:szCs w:val="24"/>
        </w:rPr>
      </w:pPr>
      <w:r>
        <w:t>3)</w:t>
      </w:r>
      <w:r>
        <w:rPr>
          <w:rFonts w:asciiTheme="minorHAnsi" w:eastAsiaTheme="minorEastAsia" w:hAnsiTheme="minorHAnsi" w:cstheme="minorBidi"/>
          <w:color w:val="auto"/>
          <w:sz w:val="24"/>
          <w:szCs w:val="24"/>
        </w:rPr>
        <w:tab/>
      </w:r>
      <w:r>
        <w:t>Esaie 32, 9-20 : L’Esprit sera répandu sur vous</w:t>
      </w:r>
      <w:r>
        <w:tab/>
      </w:r>
      <w:r>
        <w:fldChar w:fldCharType="begin"/>
      </w:r>
      <w:r>
        <w:instrText xml:space="preserve"> PAGEREF _Toc228288478 \h </w:instrText>
      </w:r>
      <w:r>
        <w:fldChar w:fldCharType="separate"/>
      </w:r>
      <w:r>
        <w:t>8</w:t>
      </w:r>
      <w:r>
        <w:fldChar w:fldCharType="end"/>
      </w:r>
    </w:p>
    <w:p w14:paraId="70B0F6C9" w14:textId="78D120EC" w:rsidR="00ED29E1" w:rsidRDefault="00ED29E1">
      <w:pPr>
        <w:pStyle w:val="TM3"/>
        <w:rPr>
          <w:rFonts w:asciiTheme="minorHAnsi" w:eastAsiaTheme="minorEastAsia" w:hAnsiTheme="minorHAnsi" w:cstheme="minorBidi"/>
          <w:color w:val="auto"/>
          <w:sz w:val="24"/>
          <w:szCs w:val="24"/>
        </w:rPr>
      </w:pPr>
      <w:r>
        <w:lastRenderedPageBreak/>
        <w:t>4)</w:t>
      </w:r>
      <w:r>
        <w:rPr>
          <w:rFonts w:asciiTheme="minorHAnsi" w:eastAsiaTheme="minorEastAsia" w:hAnsiTheme="minorHAnsi" w:cstheme="minorBidi"/>
          <w:color w:val="auto"/>
          <w:sz w:val="24"/>
          <w:szCs w:val="24"/>
        </w:rPr>
        <w:tab/>
      </w:r>
      <w:r>
        <w:t>Exode 3, 7 – 17 : Je suis celui qui serai</w:t>
      </w:r>
      <w:r>
        <w:tab/>
      </w:r>
      <w:r>
        <w:fldChar w:fldCharType="begin"/>
      </w:r>
      <w:r>
        <w:instrText xml:space="preserve"> PAGEREF _Toc228288479 \h </w:instrText>
      </w:r>
      <w:r>
        <w:fldChar w:fldCharType="separate"/>
      </w:r>
      <w:r>
        <w:t>8</w:t>
      </w:r>
      <w:r>
        <w:fldChar w:fldCharType="end"/>
      </w:r>
    </w:p>
    <w:p w14:paraId="4FF87820" w14:textId="4A00F655" w:rsidR="00ED29E1" w:rsidRDefault="00ED29E1">
      <w:pPr>
        <w:pStyle w:val="TM3"/>
        <w:rPr>
          <w:rFonts w:asciiTheme="minorHAnsi" w:eastAsiaTheme="minorEastAsia" w:hAnsiTheme="minorHAnsi" w:cstheme="minorBidi"/>
          <w:color w:val="auto"/>
          <w:sz w:val="24"/>
          <w:szCs w:val="24"/>
        </w:rPr>
      </w:pPr>
      <w:r>
        <w:t>5)</w:t>
      </w:r>
      <w:r>
        <w:rPr>
          <w:rFonts w:asciiTheme="minorHAnsi" w:eastAsiaTheme="minorEastAsia" w:hAnsiTheme="minorHAnsi" w:cstheme="minorBidi"/>
          <w:color w:val="auto"/>
          <w:sz w:val="24"/>
          <w:szCs w:val="24"/>
        </w:rPr>
        <w:tab/>
      </w:r>
      <w:r>
        <w:t>Genèse 1, 1-13 : Les trois premiers jours de la création</w:t>
      </w:r>
      <w:r>
        <w:tab/>
      </w:r>
      <w:r>
        <w:fldChar w:fldCharType="begin"/>
      </w:r>
      <w:r>
        <w:instrText xml:space="preserve"> PAGEREF _Toc228288480 \h </w:instrText>
      </w:r>
      <w:r>
        <w:fldChar w:fldCharType="separate"/>
      </w:r>
      <w:r>
        <w:t>9</w:t>
      </w:r>
      <w:r>
        <w:fldChar w:fldCharType="end"/>
      </w:r>
    </w:p>
    <w:p w14:paraId="0A254E40" w14:textId="19117449" w:rsidR="00ED29E1" w:rsidRDefault="00ED29E1">
      <w:pPr>
        <w:pStyle w:val="TM3"/>
        <w:rPr>
          <w:rFonts w:asciiTheme="minorHAnsi" w:eastAsiaTheme="minorEastAsia" w:hAnsiTheme="minorHAnsi" w:cstheme="minorBidi"/>
          <w:color w:val="auto"/>
          <w:sz w:val="24"/>
          <w:szCs w:val="24"/>
        </w:rPr>
      </w:pPr>
      <w:r>
        <w:t>6)</w:t>
      </w:r>
      <w:r>
        <w:rPr>
          <w:rFonts w:asciiTheme="minorHAnsi" w:eastAsiaTheme="minorEastAsia" w:hAnsiTheme="minorHAnsi" w:cstheme="minorBidi"/>
          <w:color w:val="auto"/>
          <w:sz w:val="24"/>
          <w:szCs w:val="24"/>
        </w:rPr>
        <w:tab/>
      </w:r>
      <w:r>
        <w:t>Jean 1, 1-11 : Le Verbe était la vraie lumière</w:t>
      </w:r>
      <w:r>
        <w:tab/>
      </w:r>
      <w:r>
        <w:fldChar w:fldCharType="begin"/>
      </w:r>
      <w:r>
        <w:instrText xml:space="preserve"> PAGEREF _Toc228288481 \h </w:instrText>
      </w:r>
      <w:r>
        <w:fldChar w:fldCharType="separate"/>
      </w:r>
      <w:r>
        <w:t>9</w:t>
      </w:r>
      <w:r>
        <w:fldChar w:fldCharType="end"/>
      </w:r>
    </w:p>
    <w:p w14:paraId="5437B2EF" w14:textId="16B740BF" w:rsidR="00ED29E1" w:rsidRDefault="00ED29E1">
      <w:pPr>
        <w:pStyle w:val="TM3"/>
        <w:rPr>
          <w:rFonts w:asciiTheme="minorHAnsi" w:eastAsiaTheme="minorEastAsia" w:hAnsiTheme="minorHAnsi" w:cstheme="minorBidi"/>
          <w:color w:val="auto"/>
          <w:sz w:val="24"/>
          <w:szCs w:val="24"/>
        </w:rPr>
      </w:pPr>
      <w:r>
        <w:t>7)</w:t>
      </w:r>
      <w:r>
        <w:rPr>
          <w:rFonts w:asciiTheme="minorHAnsi" w:eastAsiaTheme="minorEastAsia" w:hAnsiTheme="minorHAnsi" w:cstheme="minorBidi"/>
          <w:color w:val="auto"/>
          <w:sz w:val="24"/>
          <w:szCs w:val="24"/>
        </w:rPr>
        <w:tab/>
      </w:r>
      <w:r>
        <w:t>Jean 4, 4-15 : La rencontre de Jésus avec la samaritaine</w:t>
      </w:r>
      <w:r>
        <w:tab/>
      </w:r>
      <w:r>
        <w:fldChar w:fldCharType="begin"/>
      </w:r>
      <w:r>
        <w:instrText xml:space="preserve"> PAGEREF _Toc228288482 \h </w:instrText>
      </w:r>
      <w:r>
        <w:fldChar w:fldCharType="separate"/>
      </w:r>
      <w:r>
        <w:t>10</w:t>
      </w:r>
      <w:r>
        <w:fldChar w:fldCharType="end"/>
      </w:r>
    </w:p>
    <w:p w14:paraId="77D851D0" w14:textId="7B69DADC" w:rsidR="00ED29E1" w:rsidRDefault="00ED29E1">
      <w:pPr>
        <w:pStyle w:val="TM3"/>
        <w:rPr>
          <w:rFonts w:asciiTheme="minorHAnsi" w:eastAsiaTheme="minorEastAsia" w:hAnsiTheme="minorHAnsi" w:cstheme="minorBidi"/>
          <w:color w:val="auto"/>
          <w:sz w:val="24"/>
          <w:szCs w:val="24"/>
        </w:rPr>
      </w:pPr>
      <w:r>
        <w:t>8)</w:t>
      </w:r>
      <w:r>
        <w:rPr>
          <w:rFonts w:asciiTheme="minorHAnsi" w:eastAsiaTheme="minorEastAsia" w:hAnsiTheme="minorHAnsi" w:cstheme="minorBidi"/>
          <w:color w:val="auto"/>
          <w:sz w:val="24"/>
          <w:szCs w:val="24"/>
        </w:rPr>
        <w:tab/>
      </w:r>
      <w:r>
        <w:t>Jérémie 5, 21-31 : Ayons du respect pour le SEIGNEUR notre Dieu</w:t>
      </w:r>
      <w:r>
        <w:tab/>
      </w:r>
      <w:r>
        <w:fldChar w:fldCharType="begin"/>
      </w:r>
      <w:r>
        <w:instrText xml:space="preserve"> PAGEREF _Toc228288483 \h </w:instrText>
      </w:r>
      <w:r>
        <w:fldChar w:fldCharType="separate"/>
      </w:r>
      <w:r>
        <w:t>10</w:t>
      </w:r>
      <w:r>
        <w:fldChar w:fldCharType="end"/>
      </w:r>
    </w:p>
    <w:p w14:paraId="40C79458" w14:textId="7E2490A5" w:rsidR="00ED29E1" w:rsidRDefault="00ED29E1">
      <w:pPr>
        <w:pStyle w:val="TM3"/>
        <w:rPr>
          <w:rFonts w:asciiTheme="minorHAnsi" w:eastAsiaTheme="minorEastAsia" w:hAnsiTheme="minorHAnsi" w:cstheme="minorBidi"/>
          <w:color w:val="auto"/>
          <w:sz w:val="24"/>
          <w:szCs w:val="24"/>
        </w:rPr>
      </w:pPr>
      <w:r>
        <w:t>9)</w:t>
      </w:r>
      <w:r>
        <w:rPr>
          <w:rFonts w:asciiTheme="minorHAnsi" w:eastAsiaTheme="minorEastAsia" w:hAnsiTheme="minorHAnsi" w:cstheme="minorBidi"/>
          <w:color w:val="auto"/>
          <w:sz w:val="24"/>
          <w:szCs w:val="24"/>
        </w:rPr>
        <w:tab/>
      </w:r>
      <w:r>
        <w:t>Luc 12, 16-21 : Cette nuit même on te redemande ta vie</w:t>
      </w:r>
      <w:r>
        <w:tab/>
      </w:r>
      <w:r>
        <w:fldChar w:fldCharType="begin"/>
      </w:r>
      <w:r>
        <w:instrText xml:space="preserve"> PAGEREF _Toc228288484 \h </w:instrText>
      </w:r>
      <w:r>
        <w:fldChar w:fldCharType="separate"/>
      </w:r>
      <w:r>
        <w:t>11</w:t>
      </w:r>
      <w:r>
        <w:fldChar w:fldCharType="end"/>
      </w:r>
    </w:p>
    <w:p w14:paraId="4392D081" w14:textId="08543731" w:rsidR="00ED29E1" w:rsidRDefault="00ED29E1">
      <w:pPr>
        <w:pStyle w:val="TM3"/>
        <w:rPr>
          <w:rFonts w:asciiTheme="minorHAnsi" w:eastAsiaTheme="minorEastAsia" w:hAnsiTheme="minorHAnsi" w:cstheme="minorBidi"/>
          <w:color w:val="auto"/>
          <w:sz w:val="24"/>
          <w:szCs w:val="24"/>
        </w:rPr>
      </w:pPr>
      <w:r>
        <w:t>10)</w:t>
      </w:r>
      <w:r>
        <w:rPr>
          <w:rFonts w:asciiTheme="minorHAnsi" w:eastAsiaTheme="minorEastAsia" w:hAnsiTheme="minorHAnsi" w:cstheme="minorBidi"/>
          <w:color w:val="auto"/>
          <w:sz w:val="24"/>
          <w:szCs w:val="24"/>
        </w:rPr>
        <w:tab/>
      </w:r>
      <w:r>
        <w:t>Marc 10, 17-21 : Ce que tu as, vends-le, donne-le aux pauvres</w:t>
      </w:r>
      <w:r>
        <w:tab/>
      </w:r>
      <w:r>
        <w:fldChar w:fldCharType="begin"/>
      </w:r>
      <w:r>
        <w:instrText xml:space="preserve"> PAGEREF _Toc228288485 \h </w:instrText>
      </w:r>
      <w:r>
        <w:fldChar w:fldCharType="separate"/>
      </w:r>
      <w:r>
        <w:t>11</w:t>
      </w:r>
      <w:r>
        <w:fldChar w:fldCharType="end"/>
      </w:r>
    </w:p>
    <w:p w14:paraId="7255CB36" w14:textId="2C063498" w:rsidR="00ED29E1" w:rsidRDefault="00ED29E1">
      <w:pPr>
        <w:pStyle w:val="TM3"/>
        <w:rPr>
          <w:rFonts w:asciiTheme="minorHAnsi" w:eastAsiaTheme="minorEastAsia" w:hAnsiTheme="minorHAnsi" w:cstheme="minorBidi"/>
          <w:color w:val="auto"/>
          <w:sz w:val="24"/>
          <w:szCs w:val="24"/>
        </w:rPr>
      </w:pPr>
      <w:r>
        <w:t>11)</w:t>
      </w:r>
      <w:r>
        <w:rPr>
          <w:rFonts w:asciiTheme="minorHAnsi" w:eastAsiaTheme="minorEastAsia" w:hAnsiTheme="minorHAnsi" w:cstheme="minorBidi"/>
          <w:color w:val="auto"/>
          <w:sz w:val="24"/>
          <w:szCs w:val="24"/>
        </w:rPr>
        <w:tab/>
      </w:r>
      <w:r>
        <w:t>Mat. 14, 13-21 : Jésus rassasie la foule qui le suivait</w:t>
      </w:r>
      <w:r>
        <w:tab/>
      </w:r>
      <w:r>
        <w:fldChar w:fldCharType="begin"/>
      </w:r>
      <w:r>
        <w:instrText xml:space="preserve"> PAGEREF _Toc228288486 \h </w:instrText>
      </w:r>
      <w:r>
        <w:fldChar w:fldCharType="separate"/>
      </w:r>
      <w:r>
        <w:t>12</w:t>
      </w:r>
      <w:r>
        <w:fldChar w:fldCharType="end"/>
      </w:r>
    </w:p>
    <w:p w14:paraId="6061DB77" w14:textId="300FDA4E" w:rsidR="00ED29E1" w:rsidRDefault="00ED29E1">
      <w:pPr>
        <w:pStyle w:val="TM3"/>
        <w:rPr>
          <w:rFonts w:asciiTheme="minorHAnsi" w:eastAsiaTheme="minorEastAsia" w:hAnsiTheme="minorHAnsi" w:cstheme="minorBidi"/>
          <w:color w:val="auto"/>
          <w:sz w:val="24"/>
          <w:szCs w:val="24"/>
        </w:rPr>
      </w:pPr>
      <w:r>
        <w:t>12)</w:t>
      </w:r>
      <w:r>
        <w:rPr>
          <w:rFonts w:asciiTheme="minorHAnsi" w:eastAsiaTheme="minorEastAsia" w:hAnsiTheme="minorHAnsi" w:cstheme="minorBidi"/>
          <w:color w:val="auto"/>
          <w:sz w:val="24"/>
          <w:szCs w:val="24"/>
        </w:rPr>
        <w:tab/>
      </w:r>
      <w:r>
        <w:t>Mat. 4, 1-11 : Jésus tenté au désert</w:t>
      </w:r>
      <w:r>
        <w:tab/>
      </w:r>
      <w:r>
        <w:fldChar w:fldCharType="begin"/>
      </w:r>
      <w:r>
        <w:instrText xml:space="preserve"> PAGEREF _Toc228288487 \h </w:instrText>
      </w:r>
      <w:r>
        <w:fldChar w:fldCharType="separate"/>
      </w:r>
      <w:r>
        <w:t>12</w:t>
      </w:r>
      <w:r>
        <w:fldChar w:fldCharType="end"/>
      </w:r>
    </w:p>
    <w:p w14:paraId="252D4005" w14:textId="2E4DF6FA" w:rsidR="00ED29E1" w:rsidRDefault="00ED29E1">
      <w:pPr>
        <w:pStyle w:val="TM1"/>
        <w:rPr>
          <w:rFonts w:asciiTheme="minorHAnsi" w:eastAsiaTheme="minorEastAsia" w:hAnsiTheme="minorHAnsi" w:cstheme="minorBidi"/>
          <w:b w:val="0"/>
          <w:smallCaps w:val="0"/>
          <w:noProof/>
          <w:color w:val="auto"/>
          <w:sz w:val="24"/>
          <w:szCs w:val="24"/>
        </w:rPr>
      </w:pPr>
      <w:r>
        <w:rPr>
          <w:noProof/>
        </w:rPr>
        <w:t>II.</w:t>
      </w:r>
      <w:r>
        <w:rPr>
          <w:rFonts w:asciiTheme="minorHAnsi" w:eastAsiaTheme="minorEastAsia" w:hAnsiTheme="minorHAnsi" w:cstheme="minorBidi"/>
          <w:b w:val="0"/>
          <w:smallCaps w:val="0"/>
          <w:noProof/>
          <w:color w:val="auto"/>
          <w:sz w:val="24"/>
          <w:szCs w:val="24"/>
        </w:rPr>
        <w:tab/>
      </w:r>
      <w:r>
        <w:rPr>
          <w:noProof/>
        </w:rPr>
        <w:t>Psaumes</w:t>
      </w:r>
      <w:r>
        <w:rPr>
          <w:noProof/>
        </w:rPr>
        <w:tab/>
      </w:r>
      <w:r>
        <w:rPr>
          <w:noProof/>
        </w:rPr>
        <w:fldChar w:fldCharType="begin"/>
      </w:r>
      <w:r>
        <w:rPr>
          <w:noProof/>
        </w:rPr>
        <w:instrText xml:space="preserve"> PAGEREF _Toc228288488 \h </w:instrText>
      </w:r>
      <w:r>
        <w:rPr>
          <w:noProof/>
        </w:rPr>
      </w:r>
      <w:r>
        <w:rPr>
          <w:noProof/>
        </w:rPr>
        <w:fldChar w:fldCharType="separate"/>
      </w:r>
      <w:r>
        <w:rPr>
          <w:noProof/>
        </w:rPr>
        <w:t>13</w:t>
      </w:r>
      <w:r>
        <w:rPr>
          <w:noProof/>
        </w:rPr>
        <w:fldChar w:fldCharType="end"/>
      </w:r>
    </w:p>
    <w:p w14:paraId="53FDC6D9" w14:textId="66FC2841" w:rsidR="00ED29E1" w:rsidRDefault="00ED29E1">
      <w:pPr>
        <w:pStyle w:val="TM2"/>
        <w:rPr>
          <w:rFonts w:asciiTheme="minorHAnsi" w:eastAsiaTheme="minorEastAsia" w:hAnsiTheme="minorHAnsi" w:cstheme="minorBidi"/>
          <w:b w:val="0"/>
          <w:noProof/>
          <w:color w:val="auto"/>
          <w:sz w:val="24"/>
          <w:szCs w:val="24"/>
        </w:rPr>
      </w:pPr>
      <w:r>
        <w:rPr>
          <w:noProof/>
        </w:rPr>
        <w:t>a)</w:t>
      </w:r>
      <w:r>
        <w:rPr>
          <w:rFonts w:asciiTheme="minorHAnsi" w:eastAsiaTheme="minorEastAsia" w:hAnsiTheme="minorHAnsi" w:cstheme="minorBidi"/>
          <w:b w:val="0"/>
          <w:noProof/>
          <w:color w:val="auto"/>
          <w:sz w:val="24"/>
          <w:szCs w:val="24"/>
        </w:rPr>
        <w:tab/>
      </w:r>
      <w:r>
        <w:rPr>
          <w:noProof/>
        </w:rPr>
        <w:t>Supplication</w:t>
      </w:r>
      <w:r>
        <w:rPr>
          <w:noProof/>
        </w:rPr>
        <w:tab/>
      </w:r>
      <w:r>
        <w:rPr>
          <w:noProof/>
        </w:rPr>
        <w:fldChar w:fldCharType="begin"/>
      </w:r>
      <w:r>
        <w:rPr>
          <w:noProof/>
        </w:rPr>
        <w:instrText xml:space="preserve"> PAGEREF _Toc228288489 \h </w:instrText>
      </w:r>
      <w:r>
        <w:rPr>
          <w:noProof/>
        </w:rPr>
      </w:r>
      <w:r>
        <w:rPr>
          <w:noProof/>
        </w:rPr>
        <w:fldChar w:fldCharType="separate"/>
      </w:r>
      <w:r>
        <w:rPr>
          <w:noProof/>
        </w:rPr>
        <w:t>13</w:t>
      </w:r>
      <w:r>
        <w:rPr>
          <w:noProof/>
        </w:rPr>
        <w:fldChar w:fldCharType="end"/>
      </w:r>
    </w:p>
    <w:p w14:paraId="49C2542A" w14:textId="2FAFC5DB" w:rsidR="00ED29E1" w:rsidRDefault="00ED29E1">
      <w:pPr>
        <w:pStyle w:val="TM3"/>
        <w:rPr>
          <w:rFonts w:asciiTheme="minorHAnsi" w:eastAsiaTheme="minorEastAsia" w:hAnsiTheme="minorHAnsi" w:cstheme="minorBidi"/>
          <w:color w:val="auto"/>
          <w:sz w:val="24"/>
          <w:szCs w:val="24"/>
        </w:rPr>
      </w:pPr>
      <w:r>
        <w:t>1)</w:t>
      </w:r>
      <w:r>
        <w:rPr>
          <w:rFonts w:asciiTheme="minorHAnsi" w:eastAsiaTheme="minorEastAsia" w:hAnsiTheme="minorHAnsi" w:cstheme="minorBidi"/>
          <w:color w:val="auto"/>
          <w:sz w:val="24"/>
          <w:szCs w:val="24"/>
        </w:rPr>
        <w:tab/>
      </w:r>
      <w:r>
        <w:t>Psaume 140 (</w:t>
      </w:r>
      <w:r w:rsidRPr="00FC7827">
        <w:rPr>
          <w:smallCaps/>
        </w:rPr>
        <w:t xml:space="preserve">lxx </w:t>
      </w:r>
      <w:r>
        <w:t>139) : Prête l’oreille à ma voix suppliante</w:t>
      </w:r>
      <w:r>
        <w:tab/>
      </w:r>
      <w:r>
        <w:fldChar w:fldCharType="begin"/>
      </w:r>
      <w:r>
        <w:instrText xml:space="preserve"> PAGEREF _Toc228288490 \h </w:instrText>
      </w:r>
      <w:r>
        <w:fldChar w:fldCharType="separate"/>
      </w:r>
      <w:r>
        <w:t>13</w:t>
      </w:r>
      <w:r>
        <w:fldChar w:fldCharType="end"/>
      </w:r>
    </w:p>
    <w:p w14:paraId="3F23A739" w14:textId="72D8631A" w:rsidR="00ED29E1" w:rsidRDefault="00ED29E1">
      <w:pPr>
        <w:pStyle w:val="TM3"/>
        <w:rPr>
          <w:rFonts w:asciiTheme="minorHAnsi" w:eastAsiaTheme="minorEastAsia" w:hAnsiTheme="minorHAnsi" w:cstheme="minorBidi"/>
          <w:color w:val="auto"/>
          <w:sz w:val="24"/>
          <w:szCs w:val="24"/>
        </w:rPr>
      </w:pPr>
      <w:r>
        <w:t>2)</w:t>
      </w:r>
      <w:r>
        <w:rPr>
          <w:rFonts w:asciiTheme="minorHAnsi" w:eastAsiaTheme="minorEastAsia" w:hAnsiTheme="minorHAnsi" w:cstheme="minorBidi"/>
          <w:color w:val="auto"/>
          <w:sz w:val="24"/>
          <w:szCs w:val="24"/>
        </w:rPr>
        <w:tab/>
      </w:r>
      <w:r>
        <w:t>Psaume 17 (</w:t>
      </w:r>
      <w:r w:rsidRPr="00FC7827">
        <w:rPr>
          <w:smallCaps/>
        </w:rPr>
        <w:t>lxx</w:t>
      </w:r>
      <w:r>
        <w:t xml:space="preserve"> 16) : Seigneur, sois attentif à ma plainte</w:t>
      </w:r>
      <w:r>
        <w:tab/>
      </w:r>
      <w:r>
        <w:fldChar w:fldCharType="begin"/>
      </w:r>
      <w:r>
        <w:instrText xml:space="preserve"> PAGEREF _Toc228288491 \h </w:instrText>
      </w:r>
      <w:r>
        <w:fldChar w:fldCharType="separate"/>
      </w:r>
      <w:r>
        <w:t>13</w:t>
      </w:r>
      <w:r>
        <w:fldChar w:fldCharType="end"/>
      </w:r>
    </w:p>
    <w:p w14:paraId="55D318FC" w14:textId="3C26DF58" w:rsidR="00ED29E1" w:rsidRDefault="00ED29E1">
      <w:pPr>
        <w:pStyle w:val="TM2"/>
        <w:rPr>
          <w:rFonts w:asciiTheme="minorHAnsi" w:eastAsiaTheme="minorEastAsia" w:hAnsiTheme="minorHAnsi" w:cstheme="minorBidi"/>
          <w:b w:val="0"/>
          <w:noProof/>
          <w:color w:val="auto"/>
          <w:sz w:val="24"/>
          <w:szCs w:val="24"/>
        </w:rPr>
      </w:pPr>
      <w:r>
        <w:rPr>
          <w:noProof/>
        </w:rPr>
        <w:t>b)</w:t>
      </w:r>
      <w:r>
        <w:rPr>
          <w:rFonts w:asciiTheme="minorHAnsi" w:eastAsiaTheme="minorEastAsia" w:hAnsiTheme="minorHAnsi" w:cstheme="minorBidi"/>
          <w:b w:val="0"/>
          <w:noProof/>
          <w:color w:val="auto"/>
          <w:sz w:val="24"/>
          <w:szCs w:val="24"/>
        </w:rPr>
        <w:tab/>
      </w:r>
      <w:r>
        <w:rPr>
          <w:noProof/>
        </w:rPr>
        <w:t>Supplication et Confiance</w:t>
      </w:r>
      <w:r>
        <w:rPr>
          <w:noProof/>
        </w:rPr>
        <w:tab/>
      </w:r>
      <w:r>
        <w:rPr>
          <w:noProof/>
        </w:rPr>
        <w:fldChar w:fldCharType="begin"/>
      </w:r>
      <w:r>
        <w:rPr>
          <w:noProof/>
        </w:rPr>
        <w:instrText xml:space="preserve"> PAGEREF _Toc228288492 \h </w:instrText>
      </w:r>
      <w:r>
        <w:rPr>
          <w:noProof/>
        </w:rPr>
      </w:r>
      <w:r>
        <w:rPr>
          <w:noProof/>
        </w:rPr>
        <w:fldChar w:fldCharType="separate"/>
      </w:r>
      <w:r>
        <w:rPr>
          <w:noProof/>
        </w:rPr>
        <w:t>14</w:t>
      </w:r>
      <w:r>
        <w:rPr>
          <w:noProof/>
        </w:rPr>
        <w:fldChar w:fldCharType="end"/>
      </w:r>
    </w:p>
    <w:p w14:paraId="1E726F3D" w14:textId="20896294" w:rsidR="00ED29E1" w:rsidRDefault="00ED29E1">
      <w:pPr>
        <w:pStyle w:val="TM3"/>
        <w:rPr>
          <w:rFonts w:asciiTheme="minorHAnsi" w:eastAsiaTheme="minorEastAsia" w:hAnsiTheme="minorHAnsi" w:cstheme="minorBidi"/>
          <w:color w:val="auto"/>
          <w:sz w:val="24"/>
          <w:szCs w:val="24"/>
        </w:rPr>
      </w:pPr>
      <w:r>
        <w:t>3)</w:t>
      </w:r>
      <w:r>
        <w:rPr>
          <w:rFonts w:asciiTheme="minorHAnsi" w:eastAsiaTheme="minorEastAsia" w:hAnsiTheme="minorHAnsi" w:cstheme="minorBidi"/>
          <w:color w:val="auto"/>
          <w:sz w:val="24"/>
          <w:szCs w:val="24"/>
        </w:rPr>
        <w:tab/>
      </w:r>
      <w:r>
        <w:t>Psaume 109 (</w:t>
      </w:r>
      <w:r w:rsidRPr="00FC7827">
        <w:rPr>
          <w:smallCaps/>
        </w:rPr>
        <w:t>lxx</w:t>
      </w:r>
      <w:r>
        <w:t xml:space="preserve"> 108) : Sauve moi, selon ta fidélité</w:t>
      </w:r>
      <w:r>
        <w:tab/>
      </w:r>
      <w:r>
        <w:fldChar w:fldCharType="begin"/>
      </w:r>
      <w:r>
        <w:instrText xml:space="preserve"> PAGEREF _Toc228288493 \h </w:instrText>
      </w:r>
      <w:r>
        <w:fldChar w:fldCharType="separate"/>
      </w:r>
      <w:r>
        <w:t>14</w:t>
      </w:r>
      <w:r>
        <w:fldChar w:fldCharType="end"/>
      </w:r>
    </w:p>
    <w:p w14:paraId="27223C05" w14:textId="3DFAAD31" w:rsidR="00ED29E1" w:rsidRDefault="00ED29E1">
      <w:pPr>
        <w:pStyle w:val="TM3"/>
        <w:rPr>
          <w:rFonts w:asciiTheme="minorHAnsi" w:eastAsiaTheme="minorEastAsia" w:hAnsiTheme="minorHAnsi" w:cstheme="minorBidi"/>
          <w:color w:val="auto"/>
          <w:sz w:val="24"/>
          <w:szCs w:val="24"/>
        </w:rPr>
      </w:pPr>
      <w:r>
        <w:t>4)</w:t>
      </w:r>
      <w:r>
        <w:rPr>
          <w:rFonts w:asciiTheme="minorHAnsi" w:eastAsiaTheme="minorEastAsia" w:hAnsiTheme="minorHAnsi" w:cstheme="minorBidi"/>
          <w:color w:val="auto"/>
          <w:sz w:val="24"/>
          <w:szCs w:val="24"/>
        </w:rPr>
        <w:tab/>
      </w:r>
      <w:r>
        <w:t>Psaume 22 (</w:t>
      </w:r>
      <w:r w:rsidRPr="00FC7827">
        <w:rPr>
          <w:smallCaps/>
        </w:rPr>
        <w:t>lxx</w:t>
      </w:r>
      <w:r>
        <w:t xml:space="preserve"> 21) : Mon Dieu, pourquoi m’as-tu abandonné</w:t>
      </w:r>
      <w:r>
        <w:tab/>
      </w:r>
      <w:r>
        <w:fldChar w:fldCharType="begin"/>
      </w:r>
      <w:r>
        <w:instrText xml:space="preserve"> PAGEREF _Toc228288494 \h </w:instrText>
      </w:r>
      <w:r>
        <w:fldChar w:fldCharType="separate"/>
      </w:r>
      <w:r>
        <w:t>15</w:t>
      </w:r>
      <w:r>
        <w:fldChar w:fldCharType="end"/>
      </w:r>
    </w:p>
    <w:p w14:paraId="676562E2" w14:textId="3FADC2DA" w:rsidR="00ED29E1" w:rsidRDefault="00ED29E1">
      <w:pPr>
        <w:pStyle w:val="TM2"/>
        <w:rPr>
          <w:rFonts w:asciiTheme="minorHAnsi" w:eastAsiaTheme="minorEastAsia" w:hAnsiTheme="minorHAnsi" w:cstheme="minorBidi"/>
          <w:b w:val="0"/>
          <w:noProof/>
          <w:color w:val="auto"/>
          <w:sz w:val="24"/>
          <w:szCs w:val="24"/>
        </w:rPr>
      </w:pPr>
      <w:r>
        <w:rPr>
          <w:noProof/>
        </w:rPr>
        <w:t>c)</w:t>
      </w:r>
      <w:r>
        <w:rPr>
          <w:rFonts w:asciiTheme="minorHAnsi" w:eastAsiaTheme="minorEastAsia" w:hAnsiTheme="minorHAnsi" w:cstheme="minorBidi"/>
          <w:b w:val="0"/>
          <w:noProof/>
          <w:color w:val="auto"/>
          <w:sz w:val="24"/>
          <w:szCs w:val="24"/>
        </w:rPr>
        <w:tab/>
      </w:r>
      <w:r>
        <w:rPr>
          <w:noProof/>
        </w:rPr>
        <w:t>Confiance</w:t>
      </w:r>
      <w:r>
        <w:rPr>
          <w:noProof/>
        </w:rPr>
        <w:tab/>
      </w:r>
      <w:r>
        <w:rPr>
          <w:noProof/>
        </w:rPr>
        <w:fldChar w:fldCharType="begin"/>
      </w:r>
      <w:r>
        <w:rPr>
          <w:noProof/>
        </w:rPr>
        <w:instrText xml:space="preserve"> PAGEREF _Toc228288495 \h </w:instrText>
      </w:r>
      <w:r>
        <w:rPr>
          <w:noProof/>
        </w:rPr>
      </w:r>
      <w:r>
        <w:rPr>
          <w:noProof/>
        </w:rPr>
        <w:fldChar w:fldCharType="separate"/>
      </w:r>
      <w:r>
        <w:rPr>
          <w:noProof/>
        </w:rPr>
        <w:t>16</w:t>
      </w:r>
      <w:r>
        <w:rPr>
          <w:noProof/>
        </w:rPr>
        <w:fldChar w:fldCharType="end"/>
      </w:r>
    </w:p>
    <w:p w14:paraId="378F547D" w14:textId="43EB37B3" w:rsidR="00ED29E1" w:rsidRDefault="00ED29E1">
      <w:pPr>
        <w:pStyle w:val="TM3"/>
        <w:rPr>
          <w:rFonts w:asciiTheme="minorHAnsi" w:eastAsiaTheme="minorEastAsia" w:hAnsiTheme="minorHAnsi" w:cstheme="minorBidi"/>
          <w:color w:val="auto"/>
          <w:sz w:val="24"/>
          <w:szCs w:val="24"/>
        </w:rPr>
      </w:pPr>
      <w:r>
        <w:t>5)</w:t>
      </w:r>
      <w:r>
        <w:rPr>
          <w:rFonts w:asciiTheme="minorHAnsi" w:eastAsiaTheme="minorEastAsia" w:hAnsiTheme="minorHAnsi" w:cstheme="minorBidi"/>
          <w:color w:val="auto"/>
          <w:sz w:val="24"/>
          <w:szCs w:val="24"/>
        </w:rPr>
        <w:tab/>
      </w:r>
      <w:r>
        <w:t>Psaume 31 (</w:t>
      </w:r>
      <w:r w:rsidRPr="00FC7827">
        <w:rPr>
          <w:smallCaps/>
        </w:rPr>
        <w:t>lxx</w:t>
      </w:r>
      <w:r>
        <w:t xml:space="preserve"> 30) : Seigneur, j’ai fait de toi mon refuge</w:t>
      </w:r>
      <w:r>
        <w:tab/>
      </w:r>
      <w:r>
        <w:fldChar w:fldCharType="begin"/>
      </w:r>
      <w:r>
        <w:instrText xml:space="preserve"> PAGEREF _Toc228288496 \h </w:instrText>
      </w:r>
      <w:r>
        <w:fldChar w:fldCharType="separate"/>
      </w:r>
      <w:r>
        <w:t>16</w:t>
      </w:r>
      <w:r>
        <w:fldChar w:fldCharType="end"/>
      </w:r>
    </w:p>
    <w:p w14:paraId="10A917D4" w14:textId="5D9A21A6" w:rsidR="00ED29E1" w:rsidRDefault="00ED29E1">
      <w:pPr>
        <w:pStyle w:val="TM3"/>
        <w:rPr>
          <w:rFonts w:asciiTheme="minorHAnsi" w:eastAsiaTheme="minorEastAsia" w:hAnsiTheme="minorHAnsi" w:cstheme="minorBidi"/>
          <w:color w:val="auto"/>
          <w:sz w:val="24"/>
          <w:szCs w:val="24"/>
        </w:rPr>
      </w:pPr>
      <w:r>
        <w:t>6)</w:t>
      </w:r>
      <w:r>
        <w:rPr>
          <w:rFonts w:asciiTheme="minorHAnsi" w:eastAsiaTheme="minorEastAsia" w:hAnsiTheme="minorHAnsi" w:cstheme="minorBidi"/>
          <w:color w:val="auto"/>
          <w:sz w:val="24"/>
          <w:szCs w:val="24"/>
        </w:rPr>
        <w:tab/>
      </w:r>
      <w:r>
        <w:t>Psaume 120 (</w:t>
      </w:r>
      <w:r w:rsidRPr="00FC7827">
        <w:rPr>
          <w:smallCaps/>
        </w:rPr>
        <w:t>lxx</w:t>
      </w:r>
      <w:r>
        <w:t xml:space="preserve"> 119) : J’ai appelé le SEIGNEUR, et il m’a répondu</w:t>
      </w:r>
      <w:r>
        <w:tab/>
      </w:r>
      <w:r>
        <w:fldChar w:fldCharType="begin"/>
      </w:r>
      <w:r>
        <w:instrText xml:space="preserve"> PAGEREF _Toc228288497 \h </w:instrText>
      </w:r>
      <w:r>
        <w:fldChar w:fldCharType="separate"/>
      </w:r>
      <w:r>
        <w:t>17</w:t>
      </w:r>
      <w:r>
        <w:fldChar w:fldCharType="end"/>
      </w:r>
    </w:p>
    <w:p w14:paraId="4203E061" w14:textId="7D9DA03E" w:rsidR="00ED29E1" w:rsidRDefault="00ED29E1">
      <w:pPr>
        <w:pStyle w:val="TM2"/>
        <w:rPr>
          <w:rFonts w:asciiTheme="minorHAnsi" w:eastAsiaTheme="minorEastAsia" w:hAnsiTheme="minorHAnsi" w:cstheme="minorBidi"/>
          <w:b w:val="0"/>
          <w:noProof/>
          <w:color w:val="auto"/>
          <w:sz w:val="24"/>
          <w:szCs w:val="24"/>
        </w:rPr>
      </w:pPr>
      <w:r>
        <w:rPr>
          <w:noProof/>
        </w:rPr>
        <w:t>d)</w:t>
      </w:r>
      <w:r>
        <w:rPr>
          <w:rFonts w:asciiTheme="minorHAnsi" w:eastAsiaTheme="minorEastAsia" w:hAnsiTheme="minorHAnsi" w:cstheme="minorBidi"/>
          <w:b w:val="0"/>
          <w:noProof/>
          <w:color w:val="auto"/>
          <w:sz w:val="24"/>
          <w:szCs w:val="24"/>
        </w:rPr>
        <w:tab/>
      </w:r>
      <w:r>
        <w:rPr>
          <w:noProof/>
        </w:rPr>
        <w:t>Louange</w:t>
      </w:r>
      <w:r>
        <w:rPr>
          <w:noProof/>
        </w:rPr>
        <w:tab/>
      </w:r>
      <w:r>
        <w:rPr>
          <w:noProof/>
        </w:rPr>
        <w:fldChar w:fldCharType="begin"/>
      </w:r>
      <w:r>
        <w:rPr>
          <w:noProof/>
        </w:rPr>
        <w:instrText xml:space="preserve"> PAGEREF _Toc228288498 \h </w:instrText>
      </w:r>
      <w:r>
        <w:rPr>
          <w:noProof/>
        </w:rPr>
      </w:r>
      <w:r>
        <w:rPr>
          <w:noProof/>
        </w:rPr>
        <w:fldChar w:fldCharType="separate"/>
      </w:r>
      <w:r>
        <w:rPr>
          <w:noProof/>
        </w:rPr>
        <w:t>18</w:t>
      </w:r>
      <w:r>
        <w:rPr>
          <w:noProof/>
        </w:rPr>
        <w:fldChar w:fldCharType="end"/>
      </w:r>
    </w:p>
    <w:p w14:paraId="29C3C434" w14:textId="1EBECEBD" w:rsidR="00ED29E1" w:rsidRDefault="00ED29E1">
      <w:pPr>
        <w:pStyle w:val="TM3"/>
        <w:rPr>
          <w:rFonts w:asciiTheme="minorHAnsi" w:eastAsiaTheme="minorEastAsia" w:hAnsiTheme="minorHAnsi" w:cstheme="minorBidi"/>
          <w:color w:val="auto"/>
          <w:sz w:val="24"/>
          <w:szCs w:val="24"/>
        </w:rPr>
      </w:pPr>
      <w:r>
        <w:t>7)</w:t>
      </w:r>
      <w:r>
        <w:rPr>
          <w:rFonts w:asciiTheme="minorHAnsi" w:eastAsiaTheme="minorEastAsia" w:hAnsiTheme="minorHAnsi" w:cstheme="minorBidi"/>
          <w:color w:val="auto"/>
          <w:sz w:val="24"/>
          <w:szCs w:val="24"/>
        </w:rPr>
        <w:tab/>
      </w:r>
      <w:r>
        <w:t>Psaume 35 (</w:t>
      </w:r>
      <w:r w:rsidRPr="00FC7827">
        <w:rPr>
          <w:smallCaps/>
        </w:rPr>
        <w:t>lxx</w:t>
      </w:r>
      <w:r>
        <w:t xml:space="preserve"> 34) : Je jubilerai à cause du Seigneur</w:t>
      </w:r>
      <w:r>
        <w:tab/>
      </w:r>
      <w:r>
        <w:fldChar w:fldCharType="begin"/>
      </w:r>
      <w:r>
        <w:instrText xml:space="preserve"> PAGEREF _Toc228288499 \h </w:instrText>
      </w:r>
      <w:r>
        <w:fldChar w:fldCharType="separate"/>
      </w:r>
      <w:r>
        <w:t>18</w:t>
      </w:r>
      <w:r>
        <w:fldChar w:fldCharType="end"/>
      </w:r>
    </w:p>
    <w:p w14:paraId="564AC5FF" w14:textId="436FA023" w:rsidR="00ED29E1" w:rsidRDefault="00ED29E1">
      <w:pPr>
        <w:pStyle w:val="TM3"/>
        <w:rPr>
          <w:rFonts w:asciiTheme="minorHAnsi" w:eastAsiaTheme="minorEastAsia" w:hAnsiTheme="minorHAnsi" w:cstheme="minorBidi"/>
          <w:color w:val="auto"/>
          <w:sz w:val="24"/>
          <w:szCs w:val="24"/>
        </w:rPr>
      </w:pPr>
      <w:r>
        <w:t>8)</w:t>
      </w:r>
      <w:r>
        <w:rPr>
          <w:rFonts w:asciiTheme="minorHAnsi" w:eastAsiaTheme="minorEastAsia" w:hAnsiTheme="minorHAnsi" w:cstheme="minorBidi"/>
          <w:color w:val="auto"/>
          <w:sz w:val="24"/>
          <w:szCs w:val="24"/>
        </w:rPr>
        <w:tab/>
      </w:r>
      <w:r>
        <w:t>Psaume 43 (</w:t>
      </w:r>
      <w:r w:rsidRPr="00FC7827">
        <w:rPr>
          <w:smallCaps/>
        </w:rPr>
        <w:t>lxx</w:t>
      </w:r>
      <w:r>
        <w:t xml:space="preserve"> 42) : Oui, je célèbrerai mon Dieu</w:t>
      </w:r>
      <w:r>
        <w:tab/>
      </w:r>
      <w:r>
        <w:fldChar w:fldCharType="begin"/>
      </w:r>
      <w:r>
        <w:instrText xml:space="preserve"> PAGEREF _Toc228288500 \h </w:instrText>
      </w:r>
      <w:r>
        <w:fldChar w:fldCharType="separate"/>
      </w:r>
      <w:r>
        <w:t>19</w:t>
      </w:r>
      <w:r>
        <w:fldChar w:fldCharType="end"/>
      </w:r>
    </w:p>
    <w:p w14:paraId="0D9AAFF1" w14:textId="5CA1CA67" w:rsidR="00ED29E1" w:rsidRDefault="00ED29E1">
      <w:pPr>
        <w:pStyle w:val="TM2"/>
        <w:rPr>
          <w:rFonts w:asciiTheme="minorHAnsi" w:eastAsiaTheme="minorEastAsia" w:hAnsiTheme="minorHAnsi" w:cstheme="minorBidi"/>
          <w:b w:val="0"/>
          <w:noProof/>
          <w:color w:val="auto"/>
          <w:sz w:val="24"/>
          <w:szCs w:val="24"/>
        </w:rPr>
      </w:pPr>
      <w:r>
        <w:rPr>
          <w:noProof/>
        </w:rPr>
        <w:t>e)</w:t>
      </w:r>
      <w:r>
        <w:rPr>
          <w:rFonts w:asciiTheme="minorHAnsi" w:eastAsiaTheme="minorEastAsia" w:hAnsiTheme="minorHAnsi" w:cstheme="minorBidi"/>
          <w:b w:val="0"/>
          <w:noProof/>
          <w:color w:val="auto"/>
          <w:sz w:val="24"/>
          <w:szCs w:val="24"/>
        </w:rPr>
        <w:tab/>
      </w:r>
      <w:r>
        <w:rPr>
          <w:noProof/>
        </w:rPr>
        <w:t>Actions de grâce</w:t>
      </w:r>
      <w:r>
        <w:rPr>
          <w:noProof/>
        </w:rPr>
        <w:tab/>
      </w:r>
      <w:r>
        <w:rPr>
          <w:noProof/>
        </w:rPr>
        <w:fldChar w:fldCharType="begin"/>
      </w:r>
      <w:r>
        <w:rPr>
          <w:noProof/>
        </w:rPr>
        <w:instrText xml:space="preserve"> PAGEREF _Toc228288501 \h </w:instrText>
      </w:r>
      <w:r>
        <w:rPr>
          <w:noProof/>
        </w:rPr>
      </w:r>
      <w:r>
        <w:rPr>
          <w:noProof/>
        </w:rPr>
        <w:fldChar w:fldCharType="separate"/>
      </w:r>
      <w:r>
        <w:rPr>
          <w:noProof/>
        </w:rPr>
        <w:t>19</w:t>
      </w:r>
      <w:r>
        <w:rPr>
          <w:noProof/>
        </w:rPr>
        <w:fldChar w:fldCharType="end"/>
      </w:r>
    </w:p>
    <w:p w14:paraId="025C5E09" w14:textId="0C0EE120" w:rsidR="00ED29E1" w:rsidRDefault="00ED29E1">
      <w:pPr>
        <w:pStyle w:val="TM3"/>
        <w:rPr>
          <w:rFonts w:asciiTheme="minorHAnsi" w:eastAsiaTheme="minorEastAsia" w:hAnsiTheme="minorHAnsi" w:cstheme="minorBidi"/>
          <w:color w:val="auto"/>
          <w:sz w:val="24"/>
          <w:szCs w:val="24"/>
        </w:rPr>
      </w:pPr>
      <w:r>
        <w:t>9)</w:t>
      </w:r>
      <w:r>
        <w:rPr>
          <w:rFonts w:asciiTheme="minorHAnsi" w:eastAsiaTheme="minorEastAsia" w:hAnsiTheme="minorHAnsi" w:cstheme="minorBidi"/>
          <w:color w:val="auto"/>
          <w:sz w:val="24"/>
          <w:szCs w:val="24"/>
        </w:rPr>
        <w:tab/>
      </w:r>
      <w:r>
        <w:t>Psaume 59 (58) : Je te chanterai, toi ma force</w:t>
      </w:r>
      <w:r>
        <w:tab/>
      </w:r>
      <w:r>
        <w:fldChar w:fldCharType="begin"/>
      </w:r>
      <w:r>
        <w:instrText xml:space="preserve"> PAGEREF _Toc228288502 \h </w:instrText>
      </w:r>
      <w:r>
        <w:fldChar w:fldCharType="separate"/>
      </w:r>
      <w:r>
        <w:t>19</w:t>
      </w:r>
      <w:r>
        <w:fldChar w:fldCharType="end"/>
      </w:r>
    </w:p>
    <w:p w14:paraId="2C903C90" w14:textId="5ABB7281" w:rsidR="00ED29E1" w:rsidRDefault="00ED29E1">
      <w:pPr>
        <w:pStyle w:val="TM3"/>
        <w:rPr>
          <w:rFonts w:asciiTheme="minorHAnsi" w:eastAsiaTheme="minorEastAsia" w:hAnsiTheme="minorHAnsi" w:cstheme="minorBidi"/>
          <w:color w:val="auto"/>
          <w:sz w:val="24"/>
          <w:szCs w:val="24"/>
        </w:rPr>
      </w:pPr>
      <w:r>
        <w:t>10)</w:t>
      </w:r>
      <w:r>
        <w:rPr>
          <w:rFonts w:asciiTheme="minorHAnsi" w:eastAsiaTheme="minorEastAsia" w:hAnsiTheme="minorHAnsi" w:cstheme="minorBidi"/>
          <w:color w:val="auto"/>
          <w:sz w:val="24"/>
          <w:szCs w:val="24"/>
        </w:rPr>
        <w:tab/>
      </w:r>
      <w:r>
        <w:t>Psaume 41 (</w:t>
      </w:r>
      <w:r w:rsidRPr="00FC7827">
        <w:rPr>
          <w:smallCaps/>
        </w:rPr>
        <w:t>lxx</w:t>
      </w:r>
      <w:r>
        <w:t xml:space="preserve"> 40) : Heureux celui qui pense au faible</w:t>
      </w:r>
      <w:r>
        <w:tab/>
      </w:r>
      <w:r>
        <w:fldChar w:fldCharType="begin"/>
      </w:r>
      <w:r>
        <w:instrText xml:space="preserve"> PAGEREF _Toc228288503 \h </w:instrText>
      </w:r>
      <w:r>
        <w:fldChar w:fldCharType="separate"/>
      </w:r>
      <w:r>
        <w:t>20</w:t>
      </w:r>
      <w:r>
        <w:fldChar w:fldCharType="end"/>
      </w:r>
    </w:p>
    <w:p w14:paraId="34702A1F" w14:textId="6F726FFA" w:rsidR="00ED29E1" w:rsidRDefault="00ED29E1">
      <w:pPr>
        <w:pStyle w:val="TM1"/>
        <w:rPr>
          <w:rFonts w:asciiTheme="minorHAnsi" w:eastAsiaTheme="minorEastAsia" w:hAnsiTheme="minorHAnsi" w:cstheme="minorBidi"/>
          <w:b w:val="0"/>
          <w:smallCaps w:val="0"/>
          <w:noProof/>
          <w:color w:val="auto"/>
          <w:sz w:val="24"/>
          <w:szCs w:val="24"/>
        </w:rPr>
      </w:pPr>
      <w:r>
        <w:rPr>
          <w:noProof/>
        </w:rPr>
        <w:t>III.</w:t>
      </w:r>
      <w:r>
        <w:rPr>
          <w:rFonts w:asciiTheme="minorHAnsi" w:eastAsiaTheme="minorEastAsia" w:hAnsiTheme="minorHAnsi" w:cstheme="minorBidi"/>
          <w:b w:val="0"/>
          <w:smallCaps w:val="0"/>
          <w:noProof/>
          <w:color w:val="auto"/>
          <w:sz w:val="24"/>
          <w:szCs w:val="24"/>
        </w:rPr>
        <w:tab/>
      </w:r>
      <w:r>
        <w:rPr>
          <w:noProof/>
        </w:rPr>
        <w:t>Prières liées au thème</w:t>
      </w:r>
      <w:r>
        <w:rPr>
          <w:noProof/>
        </w:rPr>
        <w:tab/>
      </w:r>
      <w:r>
        <w:rPr>
          <w:noProof/>
        </w:rPr>
        <w:fldChar w:fldCharType="begin"/>
      </w:r>
      <w:r>
        <w:rPr>
          <w:noProof/>
        </w:rPr>
        <w:instrText xml:space="preserve"> PAGEREF _Toc228288504 \h </w:instrText>
      </w:r>
      <w:r>
        <w:rPr>
          <w:noProof/>
        </w:rPr>
      </w:r>
      <w:r>
        <w:rPr>
          <w:noProof/>
        </w:rPr>
        <w:fldChar w:fldCharType="separate"/>
      </w:r>
      <w:r>
        <w:rPr>
          <w:noProof/>
        </w:rPr>
        <w:t>21</w:t>
      </w:r>
      <w:r>
        <w:rPr>
          <w:noProof/>
        </w:rPr>
        <w:fldChar w:fldCharType="end"/>
      </w:r>
    </w:p>
    <w:p w14:paraId="4E0CAE85" w14:textId="454C9735" w:rsidR="00ED29E1" w:rsidRDefault="00ED29E1">
      <w:pPr>
        <w:pStyle w:val="TM2"/>
        <w:rPr>
          <w:rFonts w:asciiTheme="minorHAnsi" w:eastAsiaTheme="minorEastAsia" w:hAnsiTheme="minorHAnsi" w:cstheme="minorBidi"/>
          <w:b w:val="0"/>
          <w:noProof/>
          <w:color w:val="auto"/>
          <w:sz w:val="24"/>
          <w:szCs w:val="24"/>
        </w:rPr>
      </w:pPr>
      <w:r>
        <w:rPr>
          <w:noProof/>
        </w:rPr>
        <w:t>a)</w:t>
      </w:r>
      <w:r>
        <w:rPr>
          <w:rFonts w:asciiTheme="minorHAnsi" w:eastAsiaTheme="minorEastAsia" w:hAnsiTheme="minorHAnsi" w:cstheme="minorBidi"/>
          <w:b w:val="0"/>
          <w:noProof/>
          <w:color w:val="auto"/>
          <w:sz w:val="24"/>
          <w:szCs w:val="24"/>
        </w:rPr>
        <w:tab/>
      </w:r>
      <w:r>
        <w:rPr>
          <w:noProof/>
        </w:rPr>
        <w:t>Intro</w:t>
      </w:r>
      <w:r>
        <w:rPr>
          <w:noProof/>
        </w:rPr>
        <w:tab/>
      </w:r>
      <w:r>
        <w:rPr>
          <w:noProof/>
        </w:rPr>
        <w:fldChar w:fldCharType="begin"/>
      </w:r>
      <w:r>
        <w:rPr>
          <w:noProof/>
        </w:rPr>
        <w:instrText xml:space="preserve"> PAGEREF _Toc228288505 \h </w:instrText>
      </w:r>
      <w:r>
        <w:rPr>
          <w:noProof/>
        </w:rPr>
      </w:r>
      <w:r>
        <w:rPr>
          <w:noProof/>
        </w:rPr>
        <w:fldChar w:fldCharType="separate"/>
      </w:r>
      <w:r>
        <w:rPr>
          <w:noProof/>
        </w:rPr>
        <w:t>21</w:t>
      </w:r>
      <w:r>
        <w:rPr>
          <w:noProof/>
        </w:rPr>
        <w:fldChar w:fldCharType="end"/>
      </w:r>
    </w:p>
    <w:p w14:paraId="578FF430" w14:textId="2782BFB1" w:rsidR="00ED29E1" w:rsidRDefault="00ED29E1">
      <w:pPr>
        <w:pStyle w:val="TM3"/>
        <w:rPr>
          <w:rFonts w:asciiTheme="minorHAnsi" w:eastAsiaTheme="minorEastAsia" w:hAnsiTheme="minorHAnsi" w:cstheme="minorBidi"/>
          <w:color w:val="auto"/>
          <w:sz w:val="24"/>
          <w:szCs w:val="24"/>
        </w:rPr>
      </w:pPr>
      <w:r>
        <w:t>1)</w:t>
      </w:r>
      <w:r>
        <w:rPr>
          <w:rFonts w:asciiTheme="minorHAnsi" w:eastAsiaTheme="minorEastAsia" w:hAnsiTheme="minorHAnsi" w:cstheme="minorBidi"/>
          <w:color w:val="auto"/>
          <w:sz w:val="24"/>
          <w:szCs w:val="24"/>
        </w:rPr>
        <w:tab/>
      </w:r>
      <w:r>
        <w:t xml:space="preserve">Prière d'ouverture  </w:t>
      </w:r>
      <w:r w:rsidRPr="00ED29E1">
        <w:rPr>
          <w:i/>
          <w:iCs/>
          <w:sz w:val="24"/>
          <w:szCs w:val="20"/>
        </w:rPr>
        <w:t>Église Verte</w:t>
      </w:r>
      <w:r>
        <w:tab/>
      </w:r>
      <w:r>
        <w:fldChar w:fldCharType="begin"/>
      </w:r>
      <w:r>
        <w:instrText xml:space="preserve"> PAGEREF _Toc228288506 \h </w:instrText>
      </w:r>
      <w:r>
        <w:fldChar w:fldCharType="separate"/>
      </w:r>
      <w:r>
        <w:t>21</w:t>
      </w:r>
      <w:r>
        <w:fldChar w:fldCharType="end"/>
      </w:r>
    </w:p>
    <w:p w14:paraId="4897C767" w14:textId="5B4010CC" w:rsidR="00ED29E1" w:rsidRDefault="00ED29E1">
      <w:pPr>
        <w:pStyle w:val="TM3"/>
        <w:rPr>
          <w:rFonts w:asciiTheme="minorHAnsi" w:eastAsiaTheme="minorEastAsia" w:hAnsiTheme="minorHAnsi" w:cstheme="minorBidi"/>
          <w:color w:val="auto"/>
          <w:sz w:val="24"/>
          <w:szCs w:val="24"/>
        </w:rPr>
      </w:pPr>
      <w:r>
        <w:t>2)</w:t>
      </w:r>
      <w:r>
        <w:rPr>
          <w:rFonts w:asciiTheme="minorHAnsi" w:eastAsiaTheme="minorEastAsia" w:hAnsiTheme="minorHAnsi" w:cstheme="minorBidi"/>
          <w:color w:val="auto"/>
          <w:sz w:val="24"/>
          <w:szCs w:val="24"/>
        </w:rPr>
        <w:tab/>
      </w:r>
      <w:r>
        <w:t>Prince de la Paix</w:t>
      </w:r>
      <w:r>
        <w:tab/>
      </w:r>
      <w:r>
        <w:fldChar w:fldCharType="begin"/>
      </w:r>
      <w:r>
        <w:instrText xml:space="preserve"> PAGEREF _Toc228288507 \h </w:instrText>
      </w:r>
      <w:r>
        <w:fldChar w:fldCharType="separate"/>
      </w:r>
      <w:r>
        <w:t>21</w:t>
      </w:r>
      <w:r>
        <w:fldChar w:fldCharType="end"/>
      </w:r>
    </w:p>
    <w:p w14:paraId="01C99ED3" w14:textId="4D88445A" w:rsidR="00ED29E1" w:rsidRDefault="00ED29E1">
      <w:pPr>
        <w:pStyle w:val="TM3"/>
        <w:rPr>
          <w:rFonts w:asciiTheme="minorHAnsi" w:eastAsiaTheme="minorEastAsia" w:hAnsiTheme="minorHAnsi" w:cstheme="minorBidi"/>
          <w:color w:val="auto"/>
          <w:sz w:val="24"/>
          <w:szCs w:val="24"/>
        </w:rPr>
      </w:pPr>
      <w:r>
        <w:t>3)</w:t>
      </w:r>
      <w:r>
        <w:rPr>
          <w:rFonts w:asciiTheme="minorHAnsi" w:eastAsiaTheme="minorEastAsia" w:hAnsiTheme="minorHAnsi" w:cstheme="minorBidi"/>
          <w:color w:val="auto"/>
          <w:sz w:val="24"/>
          <w:szCs w:val="24"/>
        </w:rPr>
        <w:tab/>
      </w:r>
      <w:r>
        <w:t xml:space="preserve">Toi dont l’haleine donne vie au monde  </w:t>
      </w:r>
      <w:r w:rsidRPr="00ED29E1">
        <w:rPr>
          <w:i/>
          <w:iCs/>
          <w:sz w:val="24"/>
          <w:szCs w:val="20"/>
        </w:rPr>
        <w:t>Prière amérindienne</w:t>
      </w:r>
      <w:r>
        <w:tab/>
      </w:r>
      <w:r>
        <w:fldChar w:fldCharType="begin"/>
      </w:r>
      <w:r>
        <w:instrText xml:space="preserve"> PAGEREF _Toc228288508 \h </w:instrText>
      </w:r>
      <w:r>
        <w:fldChar w:fldCharType="separate"/>
      </w:r>
      <w:r>
        <w:t>21</w:t>
      </w:r>
      <w:r>
        <w:fldChar w:fldCharType="end"/>
      </w:r>
    </w:p>
    <w:p w14:paraId="2EDEC76A" w14:textId="159639B1" w:rsidR="00ED29E1" w:rsidRDefault="00ED29E1">
      <w:pPr>
        <w:pStyle w:val="TM2"/>
        <w:rPr>
          <w:rFonts w:asciiTheme="minorHAnsi" w:eastAsiaTheme="minorEastAsia" w:hAnsiTheme="minorHAnsi" w:cstheme="minorBidi"/>
          <w:b w:val="0"/>
          <w:noProof/>
          <w:color w:val="auto"/>
          <w:sz w:val="24"/>
          <w:szCs w:val="24"/>
        </w:rPr>
      </w:pPr>
      <w:r>
        <w:rPr>
          <w:noProof/>
        </w:rPr>
        <w:t>b)</w:t>
      </w:r>
      <w:r>
        <w:rPr>
          <w:rFonts w:asciiTheme="minorHAnsi" w:eastAsiaTheme="minorEastAsia" w:hAnsiTheme="minorHAnsi" w:cstheme="minorBidi"/>
          <w:b w:val="0"/>
          <w:noProof/>
          <w:color w:val="auto"/>
          <w:sz w:val="24"/>
          <w:szCs w:val="24"/>
        </w:rPr>
        <w:tab/>
      </w:r>
      <w:r>
        <w:rPr>
          <w:noProof/>
        </w:rPr>
        <w:t>Confiance</w:t>
      </w:r>
      <w:r>
        <w:rPr>
          <w:noProof/>
        </w:rPr>
        <w:tab/>
      </w:r>
      <w:r>
        <w:rPr>
          <w:noProof/>
        </w:rPr>
        <w:fldChar w:fldCharType="begin"/>
      </w:r>
      <w:r>
        <w:rPr>
          <w:noProof/>
        </w:rPr>
        <w:instrText xml:space="preserve"> PAGEREF _Toc228288509 \h </w:instrText>
      </w:r>
      <w:r>
        <w:rPr>
          <w:noProof/>
        </w:rPr>
      </w:r>
      <w:r>
        <w:rPr>
          <w:noProof/>
        </w:rPr>
        <w:fldChar w:fldCharType="separate"/>
      </w:r>
      <w:r>
        <w:rPr>
          <w:noProof/>
        </w:rPr>
        <w:t>22</w:t>
      </w:r>
      <w:r>
        <w:rPr>
          <w:noProof/>
        </w:rPr>
        <w:fldChar w:fldCharType="end"/>
      </w:r>
    </w:p>
    <w:p w14:paraId="33950148" w14:textId="2CA31D12" w:rsidR="00ED29E1" w:rsidRDefault="00ED29E1">
      <w:pPr>
        <w:pStyle w:val="TM3"/>
        <w:rPr>
          <w:rFonts w:asciiTheme="minorHAnsi" w:eastAsiaTheme="minorEastAsia" w:hAnsiTheme="minorHAnsi" w:cstheme="minorBidi"/>
          <w:color w:val="auto"/>
          <w:sz w:val="24"/>
          <w:szCs w:val="24"/>
        </w:rPr>
      </w:pPr>
      <w:r>
        <w:t>4)</w:t>
      </w:r>
      <w:r>
        <w:rPr>
          <w:rFonts w:asciiTheme="minorHAnsi" w:eastAsiaTheme="minorEastAsia" w:hAnsiTheme="minorHAnsi" w:cstheme="minorBidi"/>
          <w:color w:val="auto"/>
          <w:sz w:val="24"/>
          <w:szCs w:val="24"/>
        </w:rPr>
        <w:tab/>
      </w:r>
      <w:r>
        <w:t xml:space="preserve">Terre remplie de la présence de Dieu   </w:t>
      </w:r>
      <w:r w:rsidRPr="00ED29E1">
        <w:rPr>
          <w:i/>
          <w:iCs/>
          <w:sz w:val="24"/>
          <w:szCs w:val="20"/>
        </w:rPr>
        <w:t>Justice, paix, Intégrité de la création</w:t>
      </w:r>
      <w:r>
        <w:tab/>
      </w:r>
      <w:r>
        <w:fldChar w:fldCharType="begin"/>
      </w:r>
      <w:r>
        <w:instrText xml:space="preserve"> PAGEREF _Toc228288510 \h </w:instrText>
      </w:r>
      <w:r>
        <w:fldChar w:fldCharType="separate"/>
      </w:r>
      <w:r>
        <w:t>22</w:t>
      </w:r>
      <w:r>
        <w:fldChar w:fldCharType="end"/>
      </w:r>
    </w:p>
    <w:p w14:paraId="765EF47B" w14:textId="5785D89F" w:rsidR="00ED29E1" w:rsidRDefault="00ED29E1">
      <w:pPr>
        <w:pStyle w:val="TM3"/>
        <w:rPr>
          <w:rFonts w:asciiTheme="minorHAnsi" w:eastAsiaTheme="minorEastAsia" w:hAnsiTheme="minorHAnsi" w:cstheme="minorBidi"/>
          <w:color w:val="auto"/>
          <w:sz w:val="24"/>
          <w:szCs w:val="24"/>
        </w:rPr>
      </w:pPr>
      <w:r>
        <w:t>5)</w:t>
      </w:r>
      <w:r>
        <w:rPr>
          <w:rFonts w:asciiTheme="minorHAnsi" w:eastAsiaTheme="minorEastAsia" w:hAnsiTheme="minorHAnsi" w:cstheme="minorBidi"/>
          <w:color w:val="auto"/>
          <w:sz w:val="24"/>
          <w:szCs w:val="24"/>
        </w:rPr>
        <w:tab/>
      </w:r>
      <w:r>
        <w:t xml:space="preserve">Prière pour le temps de la création 2022  </w:t>
      </w:r>
      <w:r w:rsidRPr="00ED29E1">
        <w:rPr>
          <w:i/>
          <w:iCs/>
          <w:sz w:val="24"/>
          <w:szCs w:val="20"/>
        </w:rPr>
        <w:t>Dominicaines d’Estavayer-Le-Lac</w:t>
      </w:r>
      <w:r>
        <w:tab/>
      </w:r>
      <w:r>
        <w:fldChar w:fldCharType="begin"/>
      </w:r>
      <w:r>
        <w:instrText xml:space="preserve"> PAGEREF _Toc228288511 \h </w:instrText>
      </w:r>
      <w:r>
        <w:fldChar w:fldCharType="separate"/>
      </w:r>
      <w:r>
        <w:t>23</w:t>
      </w:r>
      <w:r>
        <w:fldChar w:fldCharType="end"/>
      </w:r>
    </w:p>
    <w:p w14:paraId="33D5FDE8" w14:textId="18C1E17C" w:rsidR="00ED29E1" w:rsidRDefault="00ED29E1">
      <w:pPr>
        <w:pStyle w:val="TM2"/>
        <w:rPr>
          <w:rFonts w:asciiTheme="minorHAnsi" w:eastAsiaTheme="minorEastAsia" w:hAnsiTheme="minorHAnsi" w:cstheme="minorBidi"/>
          <w:b w:val="0"/>
          <w:noProof/>
          <w:color w:val="auto"/>
          <w:sz w:val="24"/>
          <w:szCs w:val="24"/>
        </w:rPr>
      </w:pPr>
      <w:r>
        <w:rPr>
          <w:noProof/>
        </w:rPr>
        <w:t>c)</w:t>
      </w:r>
      <w:r>
        <w:rPr>
          <w:rFonts w:asciiTheme="minorHAnsi" w:eastAsiaTheme="minorEastAsia" w:hAnsiTheme="minorHAnsi" w:cstheme="minorBidi"/>
          <w:b w:val="0"/>
          <w:noProof/>
          <w:color w:val="auto"/>
          <w:sz w:val="24"/>
          <w:szCs w:val="24"/>
        </w:rPr>
        <w:tab/>
      </w:r>
      <w:r>
        <w:rPr>
          <w:noProof/>
        </w:rPr>
        <w:t>Intercession</w:t>
      </w:r>
      <w:r>
        <w:rPr>
          <w:noProof/>
        </w:rPr>
        <w:tab/>
      </w:r>
      <w:r>
        <w:rPr>
          <w:noProof/>
        </w:rPr>
        <w:fldChar w:fldCharType="begin"/>
      </w:r>
      <w:r>
        <w:rPr>
          <w:noProof/>
        </w:rPr>
        <w:instrText xml:space="preserve"> PAGEREF _Toc228288512 \h </w:instrText>
      </w:r>
      <w:r>
        <w:rPr>
          <w:noProof/>
        </w:rPr>
      </w:r>
      <w:r>
        <w:rPr>
          <w:noProof/>
        </w:rPr>
        <w:fldChar w:fldCharType="separate"/>
      </w:r>
      <w:r>
        <w:rPr>
          <w:noProof/>
        </w:rPr>
        <w:t>24</w:t>
      </w:r>
      <w:r>
        <w:rPr>
          <w:noProof/>
        </w:rPr>
        <w:fldChar w:fldCharType="end"/>
      </w:r>
    </w:p>
    <w:p w14:paraId="337A846D" w14:textId="0C95F694" w:rsidR="00ED29E1" w:rsidRDefault="00ED29E1">
      <w:pPr>
        <w:pStyle w:val="TM3"/>
        <w:rPr>
          <w:rFonts w:asciiTheme="minorHAnsi" w:eastAsiaTheme="minorEastAsia" w:hAnsiTheme="minorHAnsi" w:cstheme="minorBidi"/>
          <w:color w:val="auto"/>
          <w:sz w:val="24"/>
          <w:szCs w:val="24"/>
        </w:rPr>
      </w:pPr>
      <w:r>
        <w:t>6)</w:t>
      </w:r>
      <w:r>
        <w:rPr>
          <w:rFonts w:asciiTheme="minorHAnsi" w:eastAsiaTheme="minorEastAsia" w:hAnsiTheme="minorHAnsi" w:cstheme="minorBidi"/>
          <w:color w:val="auto"/>
          <w:sz w:val="24"/>
          <w:szCs w:val="24"/>
        </w:rPr>
        <w:tab/>
      </w:r>
      <w:r>
        <w:t xml:space="preserve">Prière pour le monde et pour nous-mêmes  </w:t>
      </w:r>
      <w:r w:rsidRPr="00ED29E1">
        <w:rPr>
          <w:i/>
          <w:iCs/>
          <w:sz w:val="24"/>
          <w:szCs w:val="20"/>
        </w:rPr>
        <w:t>Diaconesses de Reuilly</w:t>
      </w:r>
      <w:r>
        <w:tab/>
      </w:r>
      <w:r>
        <w:fldChar w:fldCharType="begin"/>
      </w:r>
      <w:r>
        <w:instrText xml:space="preserve"> PAGEREF _Toc228288513 \h </w:instrText>
      </w:r>
      <w:r>
        <w:fldChar w:fldCharType="separate"/>
      </w:r>
      <w:r>
        <w:t>24</w:t>
      </w:r>
      <w:r>
        <w:fldChar w:fldCharType="end"/>
      </w:r>
    </w:p>
    <w:p w14:paraId="7E370696" w14:textId="487DE86F" w:rsidR="00ED29E1" w:rsidRDefault="00ED29E1">
      <w:pPr>
        <w:pStyle w:val="TM3"/>
        <w:rPr>
          <w:rFonts w:asciiTheme="minorHAnsi" w:eastAsiaTheme="minorEastAsia" w:hAnsiTheme="minorHAnsi" w:cstheme="minorBidi"/>
          <w:color w:val="auto"/>
          <w:sz w:val="24"/>
          <w:szCs w:val="24"/>
        </w:rPr>
      </w:pPr>
      <w:r>
        <w:t>7)</w:t>
      </w:r>
      <w:r>
        <w:rPr>
          <w:rFonts w:asciiTheme="minorHAnsi" w:eastAsiaTheme="minorEastAsia" w:hAnsiTheme="minorHAnsi" w:cstheme="minorBidi"/>
          <w:color w:val="auto"/>
          <w:sz w:val="24"/>
          <w:szCs w:val="24"/>
        </w:rPr>
        <w:tab/>
      </w:r>
      <w:r>
        <w:t xml:space="preserve">Prière pour notre terre   </w:t>
      </w:r>
      <w:r w:rsidRPr="00ED29E1">
        <w:rPr>
          <w:i/>
          <w:iCs/>
          <w:sz w:val="24"/>
          <w:szCs w:val="20"/>
        </w:rPr>
        <w:t>Pape François, Laudato Si’</w:t>
      </w:r>
      <w:r>
        <w:tab/>
      </w:r>
      <w:r>
        <w:fldChar w:fldCharType="begin"/>
      </w:r>
      <w:r>
        <w:instrText xml:space="preserve"> PAGEREF _Toc228288514 \h </w:instrText>
      </w:r>
      <w:r>
        <w:fldChar w:fldCharType="separate"/>
      </w:r>
      <w:r>
        <w:t>24</w:t>
      </w:r>
      <w:r>
        <w:fldChar w:fldCharType="end"/>
      </w:r>
    </w:p>
    <w:p w14:paraId="2004A327" w14:textId="4CD2CB3D" w:rsidR="00ED29E1" w:rsidRDefault="00ED29E1">
      <w:pPr>
        <w:pStyle w:val="TM3"/>
        <w:rPr>
          <w:rFonts w:asciiTheme="minorHAnsi" w:eastAsiaTheme="minorEastAsia" w:hAnsiTheme="minorHAnsi" w:cstheme="minorBidi"/>
          <w:color w:val="auto"/>
          <w:sz w:val="24"/>
          <w:szCs w:val="24"/>
        </w:rPr>
      </w:pPr>
      <w:r>
        <w:t>8)</w:t>
      </w:r>
      <w:r>
        <w:rPr>
          <w:rFonts w:asciiTheme="minorHAnsi" w:eastAsiaTheme="minorEastAsia" w:hAnsiTheme="minorHAnsi" w:cstheme="minorBidi"/>
          <w:color w:val="auto"/>
          <w:sz w:val="24"/>
          <w:szCs w:val="24"/>
        </w:rPr>
        <w:tab/>
      </w:r>
      <w:r>
        <w:t>Toi le Vivant</w:t>
      </w:r>
      <w:r>
        <w:tab/>
      </w:r>
      <w:r>
        <w:fldChar w:fldCharType="begin"/>
      </w:r>
      <w:r>
        <w:instrText xml:space="preserve"> PAGEREF _Toc228288515 \h </w:instrText>
      </w:r>
      <w:r>
        <w:fldChar w:fldCharType="separate"/>
      </w:r>
      <w:r>
        <w:t>25</w:t>
      </w:r>
      <w:r>
        <w:fldChar w:fldCharType="end"/>
      </w:r>
    </w:p>
    <w:p w14:paraId="6CF3CFFB" w14:textId="1D9FA958" w:rsidR="00ED29E1" w:rsidRDefault="00ED29E1">
      <w:pPr>
        <w:pStyle w:val="TM2"/>
        <w:rPr>
          <w:rFonts w:asciiTheme="minorHAnsi" w:eastAsiaTheme="minorEastAsia" w:hAnsiTheme="minorHAnsi" w:cstheme="minorBidi"/>
          <w:b w:val="0"/>
          <w:noProof/>
          <w:color w:val="auto"/>
          <w:sz w:val="24"/>
          <w:szCs w:val="24"/>
        </w:rPr>
      </w:pPr>
      <w:r>
        <w:rPr>
          <w:noProof/>
        </w:rPr>
        <w:t>d)</w:t>
      </w:r>
      <w:r>
        <w:rPr>
          <w:rFonts w:asciiTheme="minorHAnsi" w:eastAsiaTheme="minorEastAsia" w:hAnsiTheme="minorHAnsi" w:cstheme="minorBidi"/>
          <w:b w:val="0"/>
          <w:noProof/>
          <w:color w:val="auto"/>
          <w:sz w:val="24"/>
          <w:szCs w:val="24"/>
        </w:rPr>
        <w:tab/>
      </w:r>
      <w:r>
        <w:rPr>
          <w:noProof/>
        </w:rPr>
        <w:t>Louanges</w:t>
      </w:r>
      <w:r>
        <w:rPr>
          <w:noProof/>
        </w:rPr>
        <w:tab/>
      </w:r>
      <w:r>
        <w:rPr>
          <w:noProof/>
        </w:rPr>
        <w:fldChar w:fldCharType="begin"/>
      </w:r>
      <w:r>
        <w:rPr>
          <w:noProof/>
        </w:rPr>
        <w:instrText xml:space="preserve"> PAGEREF _Toc228288516 \h </w:instrText>
      </w:r>
      <w:r>
        <w:rPr>
          <w:noProof/>
        </w:rPr>
      </w:r>
      <w:r>
        <w:rPr>
          <w:noProof/>
        </w:rPr>
        <w:fldChar w:fldCharType="separate"/>
      </w:r>
      <w:r>
        <w:rPr>
          <w:noProof/>
        </w:rPr>
        <w:t>25</w:t>
      </w:r>
      <w:r>
        <w:rPr>
          <w:noProof/>
        </w:rPr>
        <w:fldChar w:fldCharType="end"/>
      </w:r>
    </w:p>
    <w:p w14:paraId="607EAE97" w14:textId="07C1E7C6" w:rsidR="00ED29E1" w:rsidRDefault="00ED29E1">
      <w:pPr>
        <w:pStyle w:val="TM3"/>
        <w:rPr>
          <w:rFonts w:asciiTheme="minorHAnsi" w:eastAsiaTheme="minorEastAsia" w:hAnsiTheme="minorHAnsi" w:cstheme="minorBidi"/>
          <w:color w:val="auto"/>
          <w:sz w:val="24"/>
          <w:szCs w:val="24"/>
        </w:rPr>
      </w:pPr>
      <w:r>
        <w:t>9)</w:t>
      </w:r>
      <w:r>
        <w:rPr>
          <w:rFonts w:asciiTheme="minorHAnsi" w:eastAsiaTheme="minorEastAsia" w:hAnsiTheme="minorHAnsi" w:cstheme="minorBidi"/>
          <w:color w:val="auto"/>
          <w:sz w:val="24"/>
          <w:szCs w:val="24"/>
        </w:rPr>
        <w:tab/>
      </w:r>
      <w:r>
        <w:t xml:space="preserve">Action de grâce pour la splendeur de la nature   </w:t>
      </w:r>
      <w:r w:rsidRPr="00ED29E1">
        <w:rPr>
          <w:i/>
          <w:iCs/>
          <w:sz w:val="24"/>
          <w:szCs w:val="20"/>
        </w:rPr>
        <w:t>Book of Common Prayer</w:t>
      </w:r>
      <w:r>
        <w:tab/>
      </w:r>
      <w:r>
        <w:fldChar w:fldCharType="begin"/>
      </w:r>
      <w:r>
        <w:instrText xml:space="preserve"> PAGEREF _Toc228288517 \h </w:instrText>
      </w:r>
      <w:r>
        <w:fldChar w:fldCharType="separate"/>
      </w:r>
      <w:r>
        <w:t>25</w:t>
      </w:r>
      <w:r>
        <w:fldChar w:fldCharType="end"/>
      </w:r>
    </w:p>
    <w:p w14:paraId="76FCD1F6" w14:textId="5D4CF377" w:rsidR="00ED29E1" w:rsidRDefault="00ED29E1">
      <w:pPr>
        <w:pStyle w:val="TM3"/>
        <w:rPr>
          <w:rFonts w:asciiTheme="minorHAnsi" w:eastAsiaTheme="minorEastAsia" w:hAnsiTheme="minorHAnsi" w:cstheme="minorBidi"/>
          <w:color w:val="auto"/>
          <w:sz w:val="24"/>
          <w:szCs w:val="24"/>
        </w:rPr>
      </w:pPr>
      <w:r>
        <w:t>10)</w:t>
      </w:r>
      <w:r>
        <w:rPr>
          <w:rFonts w:asciiTheme="minorHAnsi" w:eastAsiaTheme="minorEastAsia" w:hAnsiTheme="minorHAnsi" w:cstheme="minorBidi"/>
          <w:color w:val="auto"/>
          <w:sz w:val="24"/>
          <w:szCs w:val="24"/>
        </w:rPr>
        <w:tab/>
      </w:r>
      <w:r>
        <w:t xml:space="preserve">Cantique des créatures   </w:t>
      </w:r>
      <w:r w:rsidRPr="00ED29E1">
        <w:rPr>
          <w:i/>
          <w:iCs/>
          <w:sz w:val="24"/>
          <w:szCs w:val="20"/>
        </w:rPr>
        <w:t>Saint François d’Assise</w:t>
      </w:r>
      <w:r>
        <w:tab/>
      </w:r>
      <w:r>
        <w:fldChar w:fldCharType="begin"/>
      </w:r>
      <w:r>
        <w:instrText xml:space="preserve"> PAGEREF _Toc228288518 \h </w:instrText>
      </w:r>
      <w:r>
        <w:fldChar w:fldCharType="separate"/>
      </w:r>
      <w:r>
        <w:t>26</w:t>
      </w:r>
      <w:r>
        <w:fldChar w:fldCharType="end"/>
      </w:r>
    </w:p>
    <w:p w14:paraId="5C0FB4EA" w14:textId="652E321A" w:rsidR="00ED29E1" w:rsidRDefault="00ED29E1">
      <w:pPr>
        <w:pStyle w:val="TM3"/>
        <w:rPr>
          <w:rFonts w:asciiTheme="minorHAnsi" w:eastAsiaTheme="minorEastAsia" w:hAnsiTheme="minorHAnsi" w:cstheme="minorBidi"/>
          <w:color w:val="auto"/>
          <w:sz w:val="24"/>
          <w:szCs w:val="24"/>
        </w:rPr>
      </w:pPr>
      <w:r>
        <w:lastRenderedPageBreak/>
        <w:t>11)</w:t>
      </w:r>
      <w:r>
        <w:rPr>
          <w:rFonts w:asciiTheme="minorHAnsi" w:eastAsiaTheme="minorEastAsia" w:hAnsiTheme="minorHAnsi" w:cstheme="minorBidi"/>
          <w:color w:val="auto"/>
          <w:sz w:val="24"/>
          <w:szCs w:val="24"/>
        </w:rPr>
        <w:tab/>
      </w:r>
      <w:r>
        <w:t>Trois extraits de l’Acathiste du métropolite Tryphon (1930)</w:t>
      </w:r>
      <w:r>
        <w:tab/>
      </w:r>
      <w:r>
        <w:fldChar w:fldCharType="begin"/>
      </w:r>
      <w:r>
        <w:instrText xml:space="preserve"> PAGEREF _Toc228288519 \h </w:instrText>
      </w:r>
      <w:r>
        <w:fldChar w:fldCharType="separate"/>
      </w:r>
      <w:r>
        <w:t>27</w:t>
      </w:r>
      <w:r>
        <w:fldChar w:fldCharType="end"/>
      </w:r>
    </w:p>
    <w:p w14:paraId="619C5A3C" w14:textId="46E4651F" w:rsidR="00ED29E1" w:rsidRDefault="00ED29E1">
      <w:pPr>
        <w:pStyle w:val="TM2"/>
        <w:rPr>
          <w:rFonts w:asciiTheme="minorHAnsi" w:eastAsiaTheme="minorEastAsia" w:hAnsiTheme="minorHAnsi" w:cstheme="minorBidi"/>
          <w:b w:val="0"/>
          <w:noProof/>
          <w:color w:val="auto"/>
          <w:sz w:val="24"/>
          <w:szCs w:val="24"/>
        </w:rPr>
      </w:pPr>
      <w:r>
        <w:rPr>
          <w:noProof/>
        </w:rPr>
        <w:t>e)</w:t>
      </w:r>
      <w:r>
        <w:rPr>
          <w:rFonts w:asciiTheme="minorHAnsi" w:eastAsiaTheme="minorEastAsia" w:hAnsiTheme="minorHAnsi" w:cstheme="minorBidi"/>
          <w:b w:val="0"/>
          <w:noProof/>
          <w:color w:val="auto"/>
          <w:sz w:val="24"/>
          <w:szCs w:val="24"/>
        </w:rPr>
        <w:tab/>
      </w:r>
      <w:r>
        <w:rPr>
          <w:noProof/>
        </w:rPr>
        <w:t>Méditations</w:t>
      </w:r>
      <w:r>
        <w:rPr>
          <w:noProof/>
        </w:rPr>
        <w:tab/>
      </w:r>
      <w:r>
        <w:rPr>
          <w:noProof/>
        </w:rPr>
        <w:fldChar w:fldCharType="begin"/>
      </w:r>
      <w:r>
        <w:rPr>
          <w:noProof/>
        </w:rPr>
        <w:instrText xml:space="preserve"> PAGEREF _Toc228288520 \h </w:instrText>
      </w:r>
      <w:r>
        <w:rPr>
          <w:noProof/>
        </w:rPr>
      </w:r>
      <w:r>
        <w:rPr>
          <w:noProof/>
        </w:rPr>
        <w:fldChar w:fldCharType="separate"/>
      </w:r>
      <w:r>
        <w:rPr>
          <w:noProof/>
        </w:rPr>
        <w:t>27</w:t>
      </w:r>
      <w:r>
        <w:rPr>
          <w:noProof/>
        </w:rPr>
        <w:fldChar w:fldCharType="end"/>
      </w:r>
    </w:p>
    <w:p w14:paraId="463E98D9" w14:textId="2DB6D546" w:rsidR="00ED29E1" w:rsidRDefault="00ED29E1">
      <w:pPr>
        <w:pStyle w:val="TM3"/>
        <w:rPr>
          <w:rFonts w:asciiTheme="minorHAnsi" w:eastAsiaTheme="minorEastAsia" w:hAnsiTheme="minorHAnsi" w:cstheme="minorBidi"/>
          <w:color w:val="auto"/>
          <w:sz w:val="24"/>
          <w:szCs w:val="24"/>
        </w:rPr>
      </w:pPr>
      <w:r>
        <w:t>12)</w:t>
      </w:r>
      <w:r>
        <w:rPr>
          <w:rFonts w:asciiTheme="minorHAnsi" w:eastAsiaTheme="minorEastAsia" w:hAnsiTheme="minorHAnsi" w:cstheme="minorBidi"/>
          <w:color w:val="auto"/>
          <w:sz w:val="24"/>
          <w:szCs w:val="24"/>
        </w:rPr>
        <w:tab/>
      </w:r>
      <w:r>
        <w:t xml:space="preserve">Prière pour notre temps  </w:t>
      </w:r>
      <w:r w:rsidRPr="00ED29E1">
        <w:rPr>
          <w:i/>
          <w:iCs/>
          <w:sz w:val="24"/>
          <w:szCs w:val="20"/>
        </w:rPr>
        <w:t>William Clapier</w:t>
      </w:r>
      <w:r>
        <w:tab/>
      </w:r>
      <w:r>
        <w:fldChar w:fldCharType="begin"/>
      </w:r>
      <w:r>
        <w:instrText xml:space="preserve"> PAGEREF _Toc228288521 \h </w:instrText>
      </w:r>
      <w:r>
        <w:fldChar w:fldCharType="separate"/>
      </w:r>
      <w:r>
        <w:t>27</w:t>
      </w:r>
      <w:r>
        <w:fldChar w:fldCharType="end"/>
      </w:r>
    </w:p>
    <w:p w14:paraId="6A7A89A2" w14:textId="2F7BB817" w:rsidR="00ED29E1" w:rsidRDefault="00ED29E1">
      <w:pPr>
        <w:pStyle w:val="TM3"/>
        <w:rPr>
          <w:rFonts w:asciiTheme="minorHAnsi" w:eastAsiaTheme="minorEastAsia" w:hAnsiTheme="minorHAnsi" w:cstheme="minorBidi"/>
          <w:color w:val="auto"/>
          <w:sz w:val="24"/>
          <w:szCs w:val="24"/>
        </w:rPr>
      </w:pPr>
      <w:r>
        <w:t>13)</w:t>
      </w:r>
      <w:r>
        <w:rPr>
          <w:rFonts w:asciiTheme="minorHAnsi" w:eastAsiaTheme="minorEastAsia" w:hAnsiTheme="minorHAnsi" w:cstheme="minorBidi"/>
          <w:color w:val="auto"/>
          <w:sz w:val="24"/>
          <w:szCs w:val="24"/>
        </w:rPr>
        <w:tab/>
      </w:r>
      <w:r>
        <w:t xml:space="preserve">Prière de clôture  </w:t>
      </w:r>
      <w:r w:rsidRPr="00ED29E1">
        <w:rPr>
          <w:i/>
          <w:iCs/>
          <w:sz w:val="24"/>
          <w:szCs w:val="20"/>
        </w:rPr>
        <w:t>Eglise Verte</w:t>
      </w:r>
      <w:r>
        <w:tab/>
      </w:r>
      <w:r>
        <w:fldChar w:fldCharType="begin"/>
      </w:r>
      <w:r>
        <w:instrText xml:space="preserve"> PAGEREF _Toc228288522 \h </w:instrText>
      </w:r>
      <w:r>
        <w:fldChar w:fldCharType="separate"/>
      </w:r>
      <w:r>
        <w:t>29</w:t>
      </w:r>
      <w:r>
        <w:fldChar w:fldCharType="end"/>
      </w:r>
    </w:p>
    <w:p w14:paraId="79FEECA8" w14:textId="420FA62A" w:rsidR="00ED29E1" w:rsidRDefault="00ED29E1">
      <w:pPr>
        <w:pStyle w:val="TM3"/>
        <w:rPr>
          <w:rFonts w:asciiTheme="minorHAnsi" w:eastAsiaTheme="minorEastAsia" w:hAnsiTheme="minorHAnsi" w:cstheme="minorBidi"/>
          <w:color w:val="auto"/>
          <w:sz w:val="24"/>
          <w:szCs w:val="24"/>
        </w:rPr>
      </w:pPr>
      <w:r>
        <w:t>14)</w:t>
      </w:r>
      <w:r>
        <w:rPr>
          <w:rFonts w:asciiTheme="minorHAnsi" w:eastAsiaTheme="minorEastAsia" w:hAnsiTheme="minorHAnsi" w:cstheme="minorBidi"/>
          <w:color w:val="auto"/>
          <w:sz w:val="24"/>
          <w:szCs w:val="24"/>
        </w:rPr>
        <w:tab/>
      </w:r>
      <w:r>
        <w:t xml:space="preserve">Je te contemple, Jésus   </w:t>
      </w:r>
      <w:r w:rsidRPr="00ED29E1">
        <w:rPr>
          <w:i/>
          <w:iCs/>
          <w:sz w:val="24"/>
          <w:szCs w:val="20"/>
        </w:rPr>
        <w:t>Dominicaines d’Estavayer</w:t>
      </w:r>
      <w:r>
        <w:tab/>
      </w:r>
      <w:r>
        <w:fldChar w:fldCharType="begin"/>
      </w:r>
      <w:r>
        <w:instrText xml:space="preserve"> PAGEREF _Toc228288523 \h </w:instrText>
      </w:r>
      <w:r>
        <w:fldChar w:fldCharType="separate"/>
      </w:r>
      <w:r>
        <w:t>29</w:t>
      </w:r>
      <w:r>
        <w:fldChar w:fldCharType="end"/>
      </w:r>
    </w:p>
    <w:p w14:paraId="43C9DCF2" w14:textId="0DE75CEE" w:rsidR="00ED29E1" w:rsidRDefault="00ED29E1">
      <w:pPr>
        <w:pStyle w:val="TM1"/>
        <w:rPr>
          <w:rFonts w:asciiTheme="minorHAnsi" w:eastAsiaTheme="minorEastAsia" w:hAnsiTheme="minorHAnsi" w:cstheme="minorBidi"/>
          <w:b w:val="0"/>
          <w:smallCaps w:val="0"/>
          <w:noProof/>
          <w:color w:val="auto"/>
          <w:sz w:val="24"/>
          <w:szCs w:val="24"/>
        </w:rPr>
      </w:pPr>
      <w:r>
        <w:rPr>
          <w:noProof/>
        </w:rPr>
        <w:t>IV.</w:t>
      </w:r>
      <w:r>
        <w:rPr>
          <w:rFonts w:asciiTheme="minorHAnsi" w:eastAsiaTheme="minorEastAsia" w:hAnsiTheme="minorHAnsi" w:cstheme="minorBidi"/>
          <w:b w:val="0"/>
          <w:smallCaps w:val="0"/>
          <w:noProof/>
          <w:color w:val="auto"/>
          <w:sz w:val="24"/>
          <w:szCs w:val="24"/>
        </w:rPr>
        <w:tab/>
      </w:r>
      <w:r>
        <w:rPr>
          <w:noProof/>
        </w:rPr>
        <w:t>prières</w:t>
      </w:r>
      <w:r>
        <w:rPr>
          <w:noProof/>
        </w:rPr>
        <w:tab/>
      </w:r>
      <w:r>
        <w:rPr>
          <w:noProof/>
        </w:rPr>
        <w:fldChar w:fldCharType="begin"/>
      </w:r>
      <w:r>
        <w:rPr>
          <w:noProof/>
        </w:rPr>
        <w:instrText xml:space="preserve"> PAGEREF _Toc228288524 \h </w:instrText>
      </w:r>
      <w:r>
        <w:rPr>
          <w:noProof/>
        </w:rPr>
      </w:r>
      <w:r>
        <w:rPr>
          <w:noProof/>
        </w:rPr>
        <w:fldChar w:fldCharType="separate"/>
      </w:r>
      <w:r>
        <w:rPr>
          <w:noProof/>
        </w:rPr>
        <w:t>30</w:t>
      </w:r>
      <w:r>
        <w:rPr>
          <w:noProof/>
        </w:rPr>
        <w:fldChar w:fldCharType="end"/>
      </w:r>
    </w:p>
    <w:p w14:paraId="322E09C1" w14:textId="08CD3AB9" w:rsidR="00ED29E1" w:rsidRDefault="00ED29E1">
      <w:pPr>
        <w:pStyle w:val="TM2"/>
        <w:rPr>
          <w:rFonts w:asciiTheme="minorHAnsi" w:eastAsiaTheme="minorEastAsia" w:hAnsiTheme="minorHAnsi" w:cstheme="minorBidi"/>
          <w:b w:val="0"/>
          <w:noProof/>
          <w:color w:val="auto"/>
          <w:sz w:val="24"/>
          <w:szCs w:val="24"/>
        </w:rPr>
      </w:pPr>
      <w:r>
        <w:rPr>
          <w:noProof/>
        </w:rPr>
        <w:t>a)</w:t>
      </w:r>
      <w:r>
        <w:rPr>
          <w:rFonts w:asciiTheme="minorHAnsi" w:eastAsiaTheme="minorEastAsia" w:hAnsiTheme="minorHAnsi" w:cstheme="minorBidi"/>
          <w:b w:val="0"/>
          <w:noProof/>
          <w:color w:val="auto"/>
          <w:sz w:val="24"/>
          <w:szCs w:val="24"/>
        </w:rPr>
        <w:tab/>
      </w:r>
      <w:r>
        <w:rPr>
          <w:noProof/>
        </w:rPr>
        <w:t>Intro</w:t>
      </w:r>
      <w:r>
        <w:rPr>
          <w:noProof/>
        </w:rPr>
        <w:tab/>
      </w:r>
      <w:r>
        <w:rPr>
          <w:noProof/>
        </w:rPr>
        <w:fldChar w:fldCharType="begin"/>
      </w:r>
      <w:r>
        <w:rPr>
          <w:noProof/>
        </w:rPr>
        <w:instrText xml:space="preserve"> PAGEREF _Toc228288525 \h </w:instrText>
      </w:r>
      <w:r>
        <w:rPr>
          <w:noProof/>
        </w:rPr>
      </w:r>
      <w:r>
        <w:rPr>
          <w:noProof/>
        </w:rPr>
        <w:fldChar w:fldCharType="separate"/>
      </w:r>
      <w:r>
        <w:rPr>
          <w:noProof/>
        </w:rPr>
        <w:t>30</w:t>
      </w:r>
      <w:r>
        <w:rPr>
          <w:noProof/>
        </w:rPr>
        <w:fldChar w:fldCharType="end"/>
      </w:r>
    </w:p>
    <w:p w14:paraId="2B3902C9" w14:textId="2C5CCB0A" w:rsidR="00ED29E1" w:rsidRDefault="00ED29E1">
      <w:pPr>
        <w:pStyle w:val="TM3"/>
        <w:rPr>
          <w:rFonts w:asciiTheme="minorHAnsi" w:eastAsiaTheme="minorEastAsia" w:hAnsiTheme="minorHAnsi" w:cstheme="minorBidi"/>
          <w:color w:val="auto"/>
          <w:sz w:val="24"/>
          <w:szCs w:val="24"/>
        </w:rPr>
      </w:pPr>
      <w:r>
        <w:t>1)</w:t>
      </w:r>
      <w:r>
        <w:rPr>
          <w:rFonts w:asciiTheme="minorHAnsi" w:eastAsiaTheme="minorEastAsia" w:hAnsiTheme="minorHAnsi" w:cstheme="minorBidi"/>
          <w:color w:val="auto"/>
          <w:sz w:val="24"/>
          <w:szCs w:val="24"/>
        </w:rPr>
        <w:tab/>
      </w:r>
      <w:r>
        <w:t xml:space="preserve">Seigneur, nous te prions pour les détenus.  </w:t>
      </w:r>
      <w:r w:rsidRPr="00ED29E1">
        <w:rPr>
          <w:i/>
          <w:iCs/>
          <w:sz w:val="24"/>
          <w:szCs w:val="20"/>
        </w:rPr>
        <w:t>ACAT Münster</w:t>
      </w:r>
      <w:r>
        <w:tab/>
      </w:r>
      <w:r>
        <w:fldChar w:fldCharType="begin"/>
      </w:r>
      <w:r>
        <w:instrText xml:space="preserve"> PAGEREF _Toc228288526 \h </w:instrText>
      </w:r>
      <w:r>
        <w:fldChar w:fldCharType="separate"/>
      </w:r>
      <w:r>
        <w:t>30</w:t>
      </w:r>
      <w:r>
        <w:fldChar w:fldCharType="end"/>
      </w:r>
    </w:p>
    <w:p w14:paraId="452CB269" w14:textId="5B4E76C0" w:rsidR="00ED29E1" w:rsidRDefault="00ED29E1">
      <w:pPr>
        <w:pStyle w:val="TM3"/>
        <w:rPr>
          <w:rFonts w:asciiTheme="minorHAnsi" w:eastAsiaTheme="minorEastAsia" w:hAnsiTheme="minorHAnsi" w:cstheme="minorBidi"/>
          <w:color w:val="auto"/>
          <w:sz w:val="24"/>
          <w:szCs w:val="24"/>
        </w:rPr>
      </w:pPr>
      <w:r>
        <w:t>2)</w:t>
      </w:r>
      <w:r>
        <w:rPr>
          <w:rFonts w:asciiTheme="minorHAnsi" w:eastAsiaTheme="minorEastAsia" w:hAnsiTheme="minorHAnsi" w:cstheme="minorBidi"/>
          <w:color w:val="auto"/>
          <w:sz w:val="24"/>
          <w:szCs w:val="24"/>
        </w:rPr>
        <w:tab/>
      </w:r>
      <w:r>
        <w:t>Redonne espoir aux victimes de torture et de mauvais traitements</w:t>
      </w:r>
      <w:r>
        <w:tab/>
      </w:r>
      <w:r>
        <w:fldChar w:fldCharType="begin"/>
      </w:r>
      <w:r>
        <w:instrText xml:space="preserve"> PAGEREF _Toc228288527 \h </w:instrText>
      </w:r>
      <w:r>
        <w:fldChar w:fldCharType="separate"/>
      </w:r>
      <w:r>
        <w:t>31</w:t>
      </w:r>
      <w:r>
        <w:fldChar w:fldCharType="end"/>
      </w:r>
    </w:p>
    <w:p w14:paraId="5EC5345E" w14:textId="4FE24C86" w:rsidR="00ED29E1" w:rsidRDefault="00ED29E1">
      <w:pPr>
        <w:pStyle w:val="TM3"/>
        <w:rPr>
          <w:rFonts w:asciiTheme="minorHAnsi" w:eastAsiaTheme="minorEastAsia" w:hAnsiTheme="minorHAnsi" w:cstheme="minorBidi"/>
          <w:color w:val="auto"/>
          <w:sz w:val="24"/>
          <w:szCs w:val="24"/>
        </w:rPr>
      </w:pPr>
      <w:r>
        <w:t>3)</w:t>
      </w:r>
      <w:r>
        <w:rPr>
          <w:rFonts w:asciiTheme="minorHAnsi" w:eastAsiaTheme="minorEastAsia" w:hAnsiTheme="minorHAnsi" w:cstheme="minorBidi"/>
          <w:color w:val="auto"/>
          <w:sz w:val="24"/>
          <w:szCs w:val="24"/>
        </w:rPr>
        <w:tab/>
      </w:r>
      <w:r>
        <w:t xml:space="preserve">Prions pour le droit d’asile  </w:t>
      </w:r>
      <w:r w:rsidRPr="00ED29E1">
        <w:rPr>
          <w:i/>
          <w:iCs/>
          <w:sz w:val="24"/>
          <w:szCs w:val="20"/>
        </w:rPr>
        <w:t>ACAT Münster</w:t>
      </w:r>
      <w:r>
        <w:tab/>
      </w:r>
      <w:r>
        <w:fldChar w:fldCharType="begin"/>
      </w:r>
      <w:r>
        <w:instrText xml:space="preserve"> PAGEREF _Toc228288528 \h </w:instrText>
      </w:r>
      <w:r>
        <w:fldChar w:fldCharType="separate"/>
      </w:r>
      <w:r>
        <w:t>32</w:t>
      </w:r>
      <w:r>
        <w:fldChar w:fldCharType="end"/>
      </w:r>
    </w:p>
    <w:p w14:paraId="4E76EC43" w14:textId="5B42BECF" w:rsidR="00ED29E1" w:rsidRDefault="00ED29E1">
      <w:pPr>
        <w:pStyle w:val="TM3"/>
        <w:rPr>
          <w:rFonts w:asciiTheme="minorHAnsi" w:eastAsiaTheme="minorEastAsia" w:hAnsiTheme="minorHAnsi" w:cstheme="minorBidi"/>
          <w:color w:val="auto"/>
          <w:sz w:val="24"/>
          <w:szCs w:val="24"/>
        </w:rPr>
      </w:pPr>
      <w:r>
        <w:t>4)</w:t>
      </w:r>
      <w:r>
        <w:rPr>
          <w:rFonts w:asciiTheme="minorHAnsi" w:eastAsiaTheme="minorEastAsia" w:hAnsiTheme="minorHAnsi" w:cstheme="minorBidi"/>
          <w:color w:val="auto"/>
          <w:sz w:val="24"/>
          <w:szCs w:val="24"/>
        </w:rPr>
        <w:tab/>
      </w:r>
      <w:r>
        <w:t xml:space="preserve">Prions au sujet de la peine de mort  </w:t>
      </w:r>
      <w:r w:rsidRPr="00ED29E1">
        <w:rPr>
          <w:i/>
          <w:iCs/>
          <w:sz w:val="24"/>
          <w:szCs w:val="20"/>
        </w:rPr>
        <w:t>ACAT Münster</w:t>
      </w:r>
      <w:r>
        <w:tab/>
      </w:r>
      <w:r>
        <w:fldChar w:fldCharType="begin"/>
      </w:r>
      <w:r>
        <w:instrText xml:space="preserve"> PAGEREF _Toc228288529 \h </w:instrText>
      </w:r>
      <w:r>
        <w:fldChar w:fldCharType="separate"/>
      </w:r>
      <w:r>
        <w:t>33</w:t>
      </w:r>
      <w:r>
        <w:fldChar w:fldCharType="end"/>
      </w:r>
    </w:p>
    <w:p w14:paraId="4352B8AE" w14:textId="31320F5A" w:rsidR="00ED29E1" w:rsidRDefault="00ED29E1">
      <w:pPr>
        <w:pStyle w:val="TM2"/>
        <w:rPr>
          <w:rFonts w:asciiTheme="minorHAnsi" w:eastAsiaTheme="minorEastAsia" w:hAnsiTheme="minorHAnsi" w:cstheme="minorBidi"/>
          <w:b w:val="0"/>
          <w:noProof/>
          <w:color w:val="auto"/>
          <w:sz w:val="24"/>
          <w:szCs w:val="24"/>
        </w:rPr>
      </w:pPr>
      <w:r>
        <w:rPr>
          <w:noProof/>
        </w:rPr>
        <w:t>b)</w:t>
      </w:r>
      <w:r>
        <w:rPr>
          <w:rFonts w:asciiTheme="minorHAnsi" w:eastAsiaTheme="minorEastAsia" w:hAnsiTheme="minorHAnsi" w:cstheme="minorBidi"/>
          <w:b w:val="0"/>
          <w:noProof/>
          <w:color w:val="auto"/>
          <w:sz w:val="24"/>
          <w:szCs w:val="24"/>
        </w:rPr>
        <w:tab/>
      </w:r>
      <w:r>
        <w:rPr>
          <w:noProof/>
        </w:rPr>
        <w:t>Confiance</w:t>
      </w:r>
      <w:r>
        <w:rPr>
          <w:noProof/>
        </w:rPr>
        <w:tab/>
      </w:r>
      <w:r>
        <w:rPr>
          <w:noProof/>
        </w:rPr>
        <w:fldChar w:fldCharType="begin"/>
      </w:r>
      <w:r>
        <w:rPr>
          <w:noProof/>
        </w:rPr>
        <w:instrText xml:space="preserve"> PAGEREF _Toc228288530 \h </w:instrText>
      </w:r>
      <w:r>
        <w:rPr>
          <w:noProof/>
        </w:rPr>
      </w:r>
      <w:r>
        <w:rPr>
          <w:noProof/>
        </w:rPr>
        <w:fldChar w:fldCharType="separate"/>
      </w:r>
      <w:r>
        <w:rPr>
          <w:noProof/>
        </w:rPr>
        <w:t>34</w:t>
      </w:r>
      <w:r>
        <w:rPr>
          <w:noProof/>
        </w:rPr>
        <w:fldChar w:fldCharType="end"/>
      </w:r>
    </w:p>
    <w:p w14:paraId="5783CC18" w14:textId="20E8F4B0" w:rsidR="00ED29E1" w:rsidRDefault="00ED29E1">
      <w:pPr>
        <w:pStyle w:val="TM3"/>
        <w:rPr>
          <w:rFonts w:asciiTheme="minorHAnsi" w:eastAsiaTheme="minorEastAsia" w:hAnsiTheme="minorHAnsi" w:cstheme="minorBidi"/>
          <w:color w:val="auto"/>
          <w:sz w:val="24"/>
          <w:szCs w:val="24"/>
        </w:rPr>
      </w:pPr>
      <w:r>
        <w:t>5)</w:t>
      </w:r>
      <w:r>
        <w:rPr>
          <w:rFonts w:asciiTheme="minorHAnsi" w:eastAsiaTheme="minorEastAsia" w:hAnsiTheme="minorHAnsi" w:cstheme="minorBidi"/>
          <w:color w:val="auto"/>
          <w:sz w:val="24"/>
          <w:szCs w:val="24"/>
        </w:rPr>
        <w:tab/>
      </w:r>
      <w:r>
        <w:t xml:space="preserve">Prière d’un condamné à mort  </w:t>
      </w:r>
      <w:r w:rsidRPr="00ED29E1">
        <w:rPr>
          <w:i/>
          <w:iCs/>
          <w:sz w:val="24"/>
          <w:szCs w:val="20"/>
        </w:rPr>
        <w:t>Un cœur crie dans la nuit</w:t>
      </w:r>
      <w:r>
        <w:tab/>
      </w:r>
      <w:r>
        <w:fldChar w:fldCharType="begin"/>
      </w:r>
      <w:r>
        <w:instrText xml:space="preserve"> PAGEREF _Toc228288531 \h </w:instrText>
      </w:r>
      <w:r>
        <w:fldChar w:fldCharType="separate"/>
      </w:r>
      <w:r>
        <w:t>34</w:t>
      </w:r>
      <w:r>
        <w:fldChar w:fldCharType="end"/>
      </w:r>
    </w:p>
    <w:p w14:paraId="7639893C" w14:textId="26D85067" w:rsidR="00ED29E1" w:rsidRDefault="00ED29E1">
      <w:pPr>
        <w:pStyle w:val="TM3"/>
        <w:rPr>
          <w:rFonts w:asciiTheme="minorHAnsi" w:eastAsiaTheme="minorEastAsia" w:hAnsiTheme="minorHAnsi" w:cstheme="minorBidi"/>
          <w:color w:val="auto"/>
          <w:sz w:val="24"/>
          <w:szCs w:val="24"/>
        </w:rPr>
      </w:pPr>
      <w:r>
        <w:t>6)</w:t>
      </w:r>
      <w:r>
        <w:rPr>
          <w:rFonts w:asciiTheme="minorHAnsi" w:eastAsiaTheme="minorEastAsia" w:hAnsiTheme="minorHAnsi" w:cstheme="minorBidi"/>
          <w:color w:val="auto"/>
          <w:sz w:val="24"/>
          <w:szCs w:val="24"/>
        </w:rPr>
        <w:tab/>
      </w:r>
      <w:r>
        <w:t>Toi qui m’aimes comme je suis</w:t>
      </w:r>
      <w:r>
        <w:tab/>
      </w:r>
      <w:r>
        <w:fldChar w:fldCharType="begin"/>
      </w:r>
      <w:r>
        <w:instrText xml:space="preserve"> PAGEREF _Toc228288532 \h </w:instrText>
      </w:r>
      <w:r>
        <w:fldChar w:fldCharType="separate"/>
      </w:r>
      <w:r>
        <w:t>34</w:t>
      </w:r>
      <w:r>
        <w:fldChar w:fldCharType="end"/>
      </w:r>
    </w:p>
    <w:p w14:paraId="1852BECE" w14:textId="06C730EF" w:rsidR="00ED29E1" w:rsidRDefault="00ED29E1">
      <w:pPr>
        <w:pStyle w:val="TM3"/>
        <w:rPr>
          <w:rFonts w:asciiTheme="minorHAnsi" w:eastAsiaTheme="minorEastAsia" w:hAnsiTheme="minorHAnsi" w:cstheme="minorBidi"/>
          <w:color w:val="auto"/>
          <w:sz w:val="24"/>
          <w:szCs w:val="24"/>
        </w:rPr>
      </w:pPr>
      <w:r>
        <w:t>7)</w:t>
      </w:r>
      <w:r>
        <w:rPr>
          <w:rFonts w:asciiTheme="minorHAnsi" w:eastAsiaTheme="minorEastAsia" w:hAnsiTheme="minorHAnsi" w:cstheme="minorBidi"/>
          <w:color w:val="auto"/>
          <w:sz w:val="24"/>
          <w:szCs w:val="24"/>
        </w:rPr>
        <w:tab/>
      </w:r>
      <w:r>
        <w:t>Des profondeurs</w:t>
      </w:r>
      <w:r>
        <w:tab/>
      </w:r>
      <w:r>
        <w:fldChar w:fldCharType="begin"/>
      </w:r>
      <w:r>
        <w:instrText xml:space="preserve"> PAGEREF _Toc228288533 \h </w:instrText>
      </w:r>
      <w:r>
        <w:fldChar w:fldCharType="separate"/>
      </w:r>
      <w:r>
        <w:t>35</w:t>
      </w:r>
      <w:r>
        <w:fldChar w:fldCharType="end"/>
      </w:r>
    </w:p>
    <w:p w14:paraId="396EAFFD" w14:textId="5EE8CDDE" w:rsidR="00ED29E1" w:rsidRDefault="00ED29E1">
      <w:pPr>
        <w:pStyle w:val="TM2"/>
        <w:rPr>
          <w:rFonts w:asciiTheme="minorHAnsi" w:eastAsiaTheme="minorEastAsia" w:hAnsiTheme="minorHAnsi" w:cstheme="minorBidi"/>
          <w:b w:val="0"/>
          <w:noProof/>
          <w:color w:val="auto"/>
          <w:sz w:val="24"/>
          <w:szCs w:val="24"/>
        </w:rPr>
      </w:pPr>
      <w:r>
        <w:rPr>
          <w:noProof/>
        </w:rPr>
        <w:t>c)</w:t>
      </w:r>
      <w:r>
        <w:rPr>
          <w:rFonts w:asciiTheme="minorHAnsi" w:eastAsiaTheme="minorEastAsia" w:hAnsiTheme="minorHAnsi" w:cstheme="minorBidi"/>
          <w:b w:val="0"/>
          <w:noProof/>
          <w:color w:val="auto"/>
          <w:sz w:val="24"/>
          <w:szCs w:val="24"/>
        </w:rPr>
        <w:tab/>
      </w:r>
      <w:r>
        <w:rPr>
          <w:noProof/>
        </w:rPr>
        <w:t>Intercession</w:t>
      </w:r>
      <w:r>
        <w:rPr>
          <w:noProof/>
        </w:rPr>
        <w:tab/>
      </w:r>
      <w:r>
        <w:rPr>
          <w:noProof/>
        </w:rPr>
        <w:fldChar w:fldCharType="begin"/>
      </w:r>
      <w:r>
        <w:rPr>
          <w:noProof/>
        </w:rPr>
        <w:instrText xml:space="preserve"> PAGEREF _Toc228288534 \h </w:instrText>
      </w:r>
      <w:r>
        <w:rPr>
          <w:noProof/>
        </w:rPr>
      </w:r>
      <w:r>
        <w:rPr>
          <w:noProof/>
        </w:rPr>
        <w:fldChar w:fldCharType="separate"/>
      </w:r>
      <w:r>
        <w:rPr>
          <w:noProof/>
        </w:rPr>
        <w:t>36</w:t>
      </w:r>
      <w:r>
        <w:rPr>
          <w:noProof/>
        </w:rPr>
        <w:fldChar w:fldCharType="end"/>
      </w:r>
    </w:p>
    <w:p w14:paraId="66625DDE" w14:textId="2F16B2CD" w:rsidR="00ED29E1" w:rsidRDefault="00ED29E1">
      <w:pPr>
        <w:pStyle w:val="TM3"/>
        <w:rPr>
          <w:rFonts w:asciiTheme="minorHAnsi" w:eastAsiaTheme="minorEastAsia" w:hAnsiTheme="minorHAnsi" w:cstheme="minorBidi"/>
          <w:color w:val="auto"/>
          <w:sz w:val="24"/>
          <w:szCs w:val="24"/>
        </w:rPr>
      </w:pPr>
      <w:r>
        <w:t>8)</w:t>
      </w:r>
      <w:r>
        <w:rPr>
          <w:rFonts w:asciiTheme="minorHAnsi" w:eastAsiaTheme="minorEastAsia" w:hAnsiTheme="minorHAnsi" w:cstheme="minorBidi"/>
          <w:color w:val="auto"/>
          <w:sz w:val="24"/>
          <w:szCs w:val="24"/>
        </w:rPr>
        <w:tab/>
      </w:r>
      <w:r>
        <w:t xml:space="preserve">"Notre Père" pour la Justice  </w:t>
      </w:r>
      <w:r w:rsidRPr="00ED29E1">
        <w:rPr>
          <w:i/>
          <w:iCs/>
          <w:sz w:val="24"/>
          <w:szCs w:val="20"/>
        </w:rPr>
        <w:t>P. Ronald Rolheiser</w:t>
      </w:r>
      <w:r>
        <w:tab/>
      </w:r>
      <w:r>
        <w:fldChar w:fldCharType="begin"/>
      </w:r>
      <w:r>
        <w:instrText xml:space="preserve"> PAGEREF _Toc228288535 \h </w:instrText>
      </w:r>
      <w:r>
        <w:fldChar w:fldCharType="separate"/>
      </w:r>
      <w:r>
        <w:t>36</w:t>
      </w:r>
      <w:r>
        <w:fldChar w:fldCharType="end"/>
      </w:r>
    </w:p>
    <w:p w14:paraId="66B7E922" w14:textId="7847EC94" w:rsidR="00ED29E1" w:rsidRDefault="00ED29E1">
      <w:pPr>
        <w:pStyle w:val="TM3"/>
        <w:rPr>
          <w:rFonts w:asciiTheme="minorHAnsi" w:eastAsiaTheme="minorEastAsia" w:hAnsiTheme="minorHAnsi" w:cstheme="minorBidi"/>
          <w:color w:val="auto"/>
          <w:sz w:val="24"/>
          <w:szCs w:val="24"/>
        </w:rPr>
      </w:pPr>
      <w:r>
        <w:t>9)</w:t>
      </w:r>
      <w:r>
        <w:rPr>
          <w:rFonts w:asciiTheme="minorHAnsi" w:eastAsiaTheme="minorEastAsia" w:hAnsiTheme="minorHAnsi" w:cstheme="minorBidi"/>
          <w:color w:val="auto"/>
          <w:sz w:val="24"/>
          <w:szCs w:val="24"/>
        </w:rPr>
        <w:tab/>
      </w:r>
      <w:r>
        <w:t>Donne-nous le courage</w:t>
      </w:r>
      <w:r>
        <w:tab/>
      </w:r>
      <w:r>
        <w:fldChar w:fldCharType="begin"/>
      </w:r>
      <w:r>
        <w:instrText xml:space="preserve"> PAGEREF _Toc228288536 \h </w:instrText>
      </w:r>
      <w:r>
        <w:fldChar w:fldCharType="separate"/>
      </w:r>
      <w:r>
        <w:t>37</w:t>
      </w:r>
      <w:r>
        <w:fldChar w:fldCharType="end"/>
      </w:r>
    </w:p>
    <w:p w14:paraId="3877B53D" w14:textId="4C47AD41" w:rsidR="00ED29E1" w:rsidRDefault="00ED29E1">
      <w:pPr>
        <w:pStyle w:val="TM3"/>
        <w:rPr>
          <w:rFonts w:asciiTheme="minorHAnsi" w:eastAsiaTheme="minorEastAsia" w:hAnsiTheme="minorHAnsi" w:cstheme="minorBidi"/>
          <w:color w:val="auto"/>
          <w:sz w:val="24"/>
          <w:szCs w:val="24"/>
        </w:rPr>
      </w:pPr>
      <w:r>
        <w:t>10)</w:t>
      </w:r>
      <w:r>
        <w:rPr>
          <w:rFonts w:asciiTheme="minorHAnsi" w:eastAsiaTheme="minorEastAsia" w:hAnsiTheme="minorHAnsi" w:cstheme="minorBidi"/>
          <w:color w:val="auto"/>
          <w:sz w:val="24"/>
          <w:szCs w:val="24"/>
        </w:rPr>
        <w:tab/>
      </w:r>
      <w:r>
        <w:t>Prière en ces temps d’incertitude</w:t>
      </w:r>
      <w:r>
        <w:tab/>
      </w:r>
      <w:r>
        <w:fldChar w:fldCharType="begin"/>
      </w:r>
      <w:r>
        <w:instrText xml:space="preserve"> PAGEREF _Toc228288537 \h </w:instrText>
      </w:r>
      <w:r>
        <w:fldChar w:fldCharType="separate"/>
      </w:r>
      <w:r>
        <w:t>37</w:t>
      </w:r>
      <w:r>
        <w:fldChar w:fldCharType="end"/>
      </w:r>
    </w:p>
    <w:p w14:paraId="6370B09C" w14:textId="3185C3BE" w:rsidR="00ED29E1" w:rsidRDefault="00ED29E1">
      <w:pPr>
        <w:pStyle w:val="TM2"/>
        <w:rPr>
          <w:rFonts w:asciiTheme="minorHAnsi" w:eastAsiaTheme="minorEastAsia" w:hAnsiTheme="minorHAnsi" w:cstheme="minorBidi"/>
          <w:b w:val="0"/>
          <w:noProof/>
          <w:color w:val="auto"/>
          <w:sz w:val="24"/>
          <w:szCs w:val="24"/>
        </w:rPr>
      </w:pPr>
      <w:r>
        <w:rPr>
          <w:noProof/>
        </w:rPr>
        <w:t>d)</w:t>
      </w:r>
      <w:r>
        <w:rPr>
          <w:rFonts w:asciiTheme="minorHAnsi" w:eastAsiaTheme="minorEastAsia" w:hAnsiTheme="minorHAnsi" w:cstheme="minorBidi"/>
          <w:b w:val="0"/>
          <w:noProof/>
          <w:color w:val="auto"/>
          <w:sz w:val="24"/>
          <w:szCs w:val="24"/>
        </w:rPr>
        <w:tab/>
      </w:r>
      <w:r>
        <w:rPr>
          <w:noProof/>
        </w:rPr>
        <w:t>Louanges</w:t>
      </w:r>
      <w:r>
        <w:rPr>
          <w:noProof/>
        </w:rPr>
        <w:tab/>
      </w:r>
      <w:r>
        <w:rPr>
          <w:noProof/>
        </w:rPr>
        <w:fldChar w:fldCharType="begin"/>
      </w:r>
      <w:r>
        <w:rPr>
          <w:noProof/>
        </w:rPr>
        <w:instrText xml:space="preserve"> PAGEREF _Toc228288538 \h </w:instrText>
      </w:r>
      <w:r>
        <w:rPr>
          <w:noProof/>
        </w:rPr>
      </w:r>
      <w:r>
        <w:rPr>
          <w:noProof/>
        </w:rPr>
        <w:fldChar w:fldCharType="separate"/>
      </w:r>
      <w:r>
        <w:rPr>
          <w:noProof/>
        </w:rPr>
        <w:t>38</w:t>
      </w:r>
      <w:r>
        <w:rPr>
          <w:noProof/>
        </w:rPr>
        <w:fldChar w:fldCharType="end"/>
      </w:r>
    </w:p>
    <w:p w14:paraId="75344D80" w14:textId="379F7FE5" w:rsidR="00ED29E1" w:rsidRDefault="00ED29E1">
      <w:pPr>
        <w:pStyle w:val="TM3"/>
        <w:rPr>
          <w:rFonts w:asciiTheme="minorHAnsi" w:eastAsiaTheme="minorEastAsia" w:hAnsiTheme="minorHAnsi" w:cstheme="minorBidi"/>
          <w:color w:val="auto"/>
          <w:sz w:val="24"/>
          <w:szCs w:val="24"/>
        </w:rPr>
      </w:pPr>
      <w:r>
        <w:t>11)</w:t>
      </w:r>
      <w:r>
        <w:rPr>
          <w:rFonts w:asciiTheme="minorHAnsi" w:eastAsiaTheme="minorEastAsia" w:hAnsiTheme="minorHAnsi" w:cstheme="minorBidi"/>
          <w:color w:val="auto"/>
          <w:sz w:val="24"/>
          <w:szCs w:val="24"/>
        </w:rPr>
        <w:tab/>
      </w:r>
      <w:r>
        <w:t>Petite prière d’action de grâce</w:t>
      </w:r>
      <w:r>
        <w:tab/>
      </w:r>
      <w:r>
        <w:fldChar w:fldCharType="begin"/>
      </w:r>
      <w:r>
        <w:instrText xml:space="preserve"> PAGEREF _Toc228288539 \h </w:instrText>
      </w:r>
      <w:r>
        <w:fldChar w:fldCharType="separate"/>
      </w:r>
      <w:r>
        <w:t>38</w:t>
      </w:r>
      <w:r>
        <w:fldChar w:fldCharType="end"/>
      </w:r>
    </w:p>
    <w:p w14:paraId="728E18DD" w14:textId="27967157" w:rsidR="00ED29E1" w:rsidRDefault="00ED29E1">
      <w:pPr>
        <w:pStyle w:val="TM3"/>
        <w:rPr>
          <w:rFonts w:asciiTheme="minorHAnsi" w:eastAsiaTheme="minorEastAsia" w:hAnsiTheme="minorHAnsi" w:cstheme="minorBidi"/>
          <w:color w:val="auto"/>
          <w:sz w:val="24"/>
          <w:szCs w:val="24"/>
        </w:rPr>
      </w:pPr>
      <w:r>
        <w:t>12)</w:t>
      </w:r>
      <w:r>
        <w:rPr>
          <w:rFonts w:asciiTheme="minorHAnsi" w:eastAsiaTheme="minorEastAsia" w:hAnsiTheme="minorHAnsi" w:cstheme="minorBidi"/>
          <w:color w:val="auto"/>
          <w:sz w:val="24"/>
          <w:szCs w:val="24"/>
        </w:rPr>
        <w:tab/>
      </w:r>
      <w:r>
        <w:t>La joie de l’espérance</w:t>
      </w:r>
      <w:r>
        <w:tab/>
      </w:r>
      <w:r>
        <w:fldChar w:fldCharType="begin"/>
      </w:r>
      <w:r>
        <w:instrText xml:space="preserve"> PAGEREF _Toc228288540 \h </w:instrText>
      </w:r>
      <w:r>
        <w:fldChar w:fldCharType="separate"/>
      </w:r>
      <w:r>
        <w:t>39</w:t>
      </w:r>
      <w:r>
        <w:fldChar w:fldCharType="end"/>
      </w:r>
    </w:p>
    <w:p w14:paraId="505CCFBE" w14:textId="402D9DD0" w:rsidR="00ED29E1" w:rsidRDefault="00ED29E1">
      <w:pPr>
        <w:pStyle w:val="TM2"/>
        <w:rPr>
          <w:rFonts w:asciiTheme="minorHAnsi" w:eastAsiaTheme="minorEastAsia" w:hAnsiTheme="minorHAnsi" w:cstheme="minorBidi"/>
          <w:b w:val="0"/>
          <w:noProof/>
          <w:color w:val="auto"/>
          <w:sz w:val="24"/>
          <w:szCs w:val="24"/>
        </w:rPr>
      </w:pPr>
      <w:r>
        <w:rPr>
          <w:noProof/>
        </w:rPr>
        <w:t>e)</w:t>
      </w:r>
      <w:r>
        <w:rPr>
          <w:rFonts w:asciiTheme="minorHAnsi" w:eastAsiaTheme="minorEastAsia" w:hAnsiTheme="minorHAnsi" w:cstheme="minorBidi"/>
          <w:b w:val="0"/>
          <w:noProof/>
          <w:color w:val="auto"/>
          <w:sz w:val="24"/>
          <w:szCs w:val="24"/>
        </w:rPr>
        <w:tab/>
      </w:r>
      <w:r>
        <w:rPr>
          <w:noProof/>
        </w:rPr>
        <w:t>Méditations</w:t>
      </w:r>
      <w:r>
        <w:rPr>
          <w:noProof/>
        </w:rPr>
        <w:tab/>
      </w:r>
      <w:r>
        <w:rPr>
          <w:noProof/>
        </w:rPr>
        <w:fldChar w:fldCharType="begin"/>
      </w:r>
      <w:r>
        <w:rPr>
          <w:noProof/>
        </w:rPr>
        <w:instrText xml:space="preserve"> PAGEREF _Toc228288541 \h </w:instrText>
      </w:r>
      <w:r>
        <w:rPr>
          <w:noProof/>
        </w:rPr>
      </w:r>
      <w:r>
        <w:rPr>
          <w:noProof/>
        </w:rPr>
        <w:fldChar w:fldCharType="separate"/>
      </w:r>
      <w:r>
        <w:rPr>
          <w:noProof/>
        </w:rPr>
        <w:t>40</w:t>
      </w:r>
      <w:r>
        <w:rPr>
          <w:noProof/>
        </w:rPr>
        <w:fldChar w:fldCharType="end"/>
      </w:r>
    </w:p>
    <w:p w14:paraId="139A96CD" w14:textId="39888BED" w:rsidR="00ED29E1" w:rsidRDefault="00ED29E1">
      <w:pPr>
        <w:pStyle w:val="TM3"/>
        <w:rPr>
          <w:rFonts w:asciiTheme="minorHAnsi" w:eastAsiaTheme="minorEastAsia" w:hAnsiTheme="minorHAnsi" w:cstheme="minorBidi"/>
          <w:color w:val="auto"/>
          <w:sz w:val="24"/>
          <w:szCs w:val="24"/>
        </w:rPr>
      </w:pPr>
      <w:r>
        <w:t>13)</w:t>
      </w:r>
      <w:r>
        <w:rPr>
          <w:rFonts w:asciiTheme="minorHAnsi" w:eastAsiaTheme="minorEastAsia" w:hAnsiTheme="minorHAnsi" w:cstheme="minorBidi"/>
          <w:color w:val="auto"/>
          <w:sz w:val="24"/>
          <w:szCs w:val="24"/>
        </w:rPr>
        <w:tab/>
      </w:r>
      <w:r>
        <w:t xml:space="preserve">Heureux êtes-vous !   </w:t>
      </w:r>
      <w:r w:rsidRPr="00ED29E1">
        <w:rPr>
          <w:i/>
          <w:iCs/>
          <w:sz w:val="24"/>
          <w:szCs w:val="20"/>
        </w:rPr>
        <w:t>Denis Chautard</w:t>
      </w:r>
      <w:r>
        <w:tab/>
      </w:r>
      <w:r>
        <w:fldChar w:fldCharType="begin"/>
      </w:r>
      <w:r>
        <w:instrText xml:space="preserve"> PAGEREF _Toc228288542 \h </w:instrText>
      </w:r>
      <w:r>
        <w:fldChar w:fldCharType="separate"/>
      </w:r>
      <w:r>
        <w:t>40</w:t>
      </w:r>
      <w:r>
        <w:fldChar w:fldCharType="end"/>
      </w:r>
    </w:p>
    <w:p w14:paraId="2C97E3BB" w14:textId="1A92AF69" w:rsidR="00ED29E1" w:rsidRDefault="00ED29E1">
      <w:pPr>
        <w:pStyle w:val="TM3"/>
        <w:rPr>
          <w:rFonts w:asciiTheme="minorHAnsi" w:eastAsiaTheme="minorEastAsia" w:hAnsiTheme="minorHAnsi" w:cstheme="minorBidi"/>
          <w:color w:val="auto"/>
          <w:sz w:val="24"/>
          <w:szCs w:val="24"/>
        </w:rPr>
      </w:pPr>
      <w:r>
        <w:t>14)</w:t>
      </w:r>
      <w:r>
        <w:rPr>
          <w:rFonts w:asciiTheme="minorHAnsi" w:eastAsiaTheme="minorEastAsia" w:hAnsiTheme="minorHAnsi" w:cstheme="minorBidi"/>
          <w:color w:val="auto"/>
          <w:sz w:val="24"/>
          <w:szCs w:val="24"/>
        </w:rPr>
        <w:tab/>
      </w:r>
      <w:r>
        <w:t>Une traversée du désert</w:t>
      </w:r>
      <w:r>
        <w:tab/>
      </w:r>
      <w:r>
        <w:fldChar w:fldCharType="begin"/>
      </w:r>
      <w:r>
        <w:instrText xml:space="preserve"> PAGEREF _Toc228288543 \h </w:instrText>
      </w:r>
      <w:r>
        <w:fldChar w:fldCharType="separate"/>
      </w:r>
      <w:r>
        <w:t>41</w:t>
      </w:r>
      <w:r>
        <w:fldChar w:fldCharType="end"/>
      </w:r>
    </w:p>
    <w:p w14:paraId="5A084BAF" w14:textId="6A05F4C1" w:rsidR="00ED29E1" w:rsidRDefault="00ED29E1">
      <w:pPr>
        <w:pStyle w:val="TM1"/>
        <w:rPr>
          <w:rFonts w:asciiTheme="minorHAnsi" w:eastAsiaTheme="minorEastAsia" w:hAnsiTheme="minorHAnsi" w:cstheme="minorBidi"/>
          <w:b w:val="0"/>
          <w:smallCaps w:val="0"/>
          <w:noProof/>
          <w:color w:val="auto"/>
          <w:sz w:val="24"/>
          <w:szCs w:val="24"/>
        </w:rPr>
      </w:pPr>
      <w:r>
        <w:rPr>
          <w:noProof/>
        </w:rPr>
        <w:t>V.</w:t>
      </w:r>
      <w:r>
        <w:rPr>
          <w:rFonts w:asciiTheme="minorHAnsi" w:eastAsiaTheme="minorEastAsia" w:hAnsiTheme="minorHAnsi" w:cstheme="minorBidi"/>
          <w:b w:val="0"/>
          <w:smallCaps w:val="0"/>
          <w:noProof/>
          <w:color w:val="auto"/>
          <w:sz w:val="24"/>
          <w:szCs w:val="24"/>
        </w:rPr>
        <w:tab/>
      </w:r>
      <w:r>
        <w:rPr>
          <w:noProof/>
        </w:rPr>
        <w:t>Chants</w:t>
      </w:r>
      <w:r>
        <w:rPr>
          <w:noProof/>
        </w:rPr>
        <w:tab/>
      </w:r>
      <w:r>
        <w:rPr>
          <w:noProof/>
        </w:rPr>
        <w:fldChar w:fldCharType="begin"/>
      </w:r>
      <w:r>
        <w:rPr>
          <w:noProof/>
        </w:rPr>
        <w:instrText xml:space="preserve"> PAGEREF _Toc228288544 \h </w:instrText>
      </w:r>
      <w:r>
        <w:rPr>
          <w:noProof/>
        </w:rPr>
      </w:r>
      <w:r>
        <w:rPr>
          <w:noProof/>
        </w:rPr>
        <w:fldChar w:fldCharType="separate"/>
      </w:r>
      <w:r>
        <w:rPr>
          <w:noProof/>
        </w:rPr>
        <w:t>42</w:t>
      </w:r>
      <w:r>
        <w:rPr>
          <w:noProof/>
        </w:rPr>
        <w:fldChar w:fldCharType="end"/>
      </w:r>
    </w:p>
    <w:p w14:paraId="0B4C4EBF" w14:textId="0801274E" w:rsidR="00ED29E1" w:rsidRDefault="00ED29E1">
      <w:pPr>
        <w:pStyle w:val="TM3"/>
        <w:rPr>
          <w:rFonts w:asciiTheme="minorHAnsi" w:eastAsiaTheme="minorEastAsia" w:hAnsiTheme="minorHAnsi" w:cstheme="minorBidi"/>
          <w:color w:val="auto"/>
          <w:sz w:val="24"/>
          <w:szCs w:val="24"/>
        </w:rPr>
      </w:pPr>
      <w:r>
        <w:t>1)</w:t>
      </w:r>
      <w:r>
        <w:rPr>
          <w:rFonts w:asciiTheme="minorHAnsi" w:eastAsiaTheme="minorEastAsia" w:hAnsiTheme="minorHAnsi" w:cstheme="minorBidi"/>
          <w:color w:val="auto"/>
          <w:sz w:val="24"/>
          <w:szCs w:val="24"/>
        </w:rPr>
        <w:tab/>
      </w:r>
      <w:r>
        <w:t xml:space="preserve">Que tes œuvres sont belles    </w:t>
      </w:r>
      <w:r w:rsidRPr="00ED29E1">
        <w:rPr>
          <w:i/>
          <w:iCs/>
          <w:sz w:val="24"/>
          <w:szCs w:val="20"/>
        </w:rPr>
        <w:t>A 219-1</w:t>
      </w:r>
      <w:r>
        <w:tab/>
      </w:r>
      <w:r>
        <w:fldChar w:fldCharType="begin"/>
      </w:r>
      <w:r>
        <w:instrText xml:space="preserve"> PAGEREF _Toc228288545 \h </w:instrText>
      </w:r>
      <w:r>
        <w:fldChar w:fldCharType="separate"/>
      </w:r>
      <w:r>
        <w:t>42</w:t>
      </w:r>
      <w:r>
        <w:fldChar w:fldCharType="end"/>
      </w:r>
    </w:p>
    <w:p w14:paraId="0975A485" w14:textId="0A39A939" w:rsidR="00ED29E1" w:rsidRDefault="00ED29E1">
      <w:pPr>
        <w:pStyle w:val="TM3"/>
        <w:rPr>
          <w:rFonts w:asciiTheme="minorHAnsi" w:eastAsiaTheme="minorEastAsia" w:hAnsiTheme="minorHAnsi" w:cstheme="minorBidi"/>
          <w:color w:val="auto"/>
          <w:sz w:val="24"/>
          <w:szCs w:val="24"/>
        </w:rPr>
      </w:pPr>
      <w:r>
        <w:t>2)</w:t>
      </w:r>
      <w:r>
        <w:rPr>
          <w:rFonts w:asciiTheme="minorHAnsi" w:eastAsiaTheme="minorEastAsia" w:hAnsiTheme="minorHAnsi" w:cstheme="minorBidi"/>
          <w:color w:val="auto"/>
          <w:sz w:val="24"/>
          <w:szCs w:val="24"/>
        </w:rPr>
        <w:tab/>
      </w:r>
      <w:r>
        <w:t xml:space="preserve">Ps 24. La terre au Seigneur appartient    </w:t>
      </w:r>
      <w:r w:rsidRPr="00163180">
        <w:rPr>
          <w:sz w:val="24"/>
          <w:szCs w:val="20"/>
        </w:rPr>
        <w:t xml:space="preserve">=Ps 23 </w:t>
      </w:r>
      <w:r w:rsidRPr="00163180">
        <w:rPr>
          <w:smallCaps/>
          <w:sz w:val="24"/>
          <w:szCs w:val="20"/>
        </w:rPr>
        <w:t>lxx</w:t>
      </w:r>
      <w:r w:rsidRPr="00ED29E1">
        <w:rPr>
          <w:i/>
          <w:iCs/>
          <w:sz w:val="24"/>
          <w:szCs w:val="20"/>
        </w:rPr>
        <w:t xml:space="preserve"> - Psautier protestant</w:t>
      </w:r>
      <w:r>
        <w:tab/>
      </w:r>
      <w:r>
        <w:fldChar w:fldCharType="begin"/>
      </w:r>
      <w:r>
        <w:instrText xml:space="preserve"> PAGEREF _Toc228288546 \h </w:instrText>
      </w:r>
      <w:r>
        <w:fldChar w:fldCharType="separate"/>
      </w:r>
      <w:r>
        <w:t>43</w:t>
      </w:r>
      <w:r>
        <w:fldChar w:fldCharType="end"/>
      </w:r>
    </w:p>
    <w:p w14:paraId="01353F76" w14:textId="1BAFA7FD" w:rsidR="00ED29E1" w:rsidRDefault="00ED29E1">
      <w:pPr>
        <w:pStyle w:val="TM3"/>
        <w:rPr>
          <w:rFonts w:asciiTheme="minorHAnsi" w:eastAsiaTheme="minorEastAsia" w:hAnsiTheme="minorHAnsi" w:cstheme="minorBidi"/>
          <w:color w:val="auto"/>
          <w:sz w:val="24"/>
          <w:szCs w:val="24"/>
        </w:rPr>
      </w:pPr>
      <w:r>
        <w:t>3)</w:t>
      </w:r>
      <w:r>
        <w:rPr>
          <w:rFonts w:asciiTheme="minorHAnsi" w:eastAsiaTheme="minorEastAsia" w:hAnsiTheme="minorHAnsi" w:cstheme="minorBidi"/>
          <w:color w:val="auto"/>
          <w:sz w:val="24"/>
          <w:szCs w:val="24"/>
        </w:rPr>
        <w:tab/>
      </w:r>
      <w:r>
        <w:t xml:space="preserve">Ps 19 Le ciel étincelant   </w:t>
      </w:r>
      <w:r w:rsidR="00163180">
        <w:t xml:space="preserve">   </w:t>
      </w:r>
      <w:r w:rsidRPr="00163180">
        <w:rPr>
          <w:sz w:val="24"/>
          <w:szCs w:val="20"/>
        </w:rPr>
        <w:t xml:space="preserve">=Ps 18 </w:t>
      </w:r>
      <w:r w:rsidRPr="00163180">
        <w:rPr>
          <w:smallCaps/>
          <w:sz w:val="24"/>
          <w:szCs w:val="20"/>
        </w:rPr>
        <w:t>lxx</w:t>
      </w:r>
      <w:r w:rsidRPr="00ED29E1">
        <w:rPr>
          <w:i/>
          <w:iCs/>
          <w:sz w:val="24"/>
          <w:szCs w:val="20"/>
        </w:rPr>
        <w:t xml:space="preserve"> - Psautier protestant</w:t>
      </w:r>
      <w:r>
        <w:tab/>
      </w:r>
      <w:r>
        <w:fldChar w:fldCharType="begin"/>
      </w:r>
      <w:r>
        <w:instrText xml:space="preserve"> PAGEREF _Toc228288547 \h </w:instrText>
      </w:r>
      <w:r>
        <w:fldChar w:fldCharType="separate"/>
      </w:r>
      <w:r>
        <w:t>43</w:t>
      </w:r>
      <w:r>
        <w:fldChar w:fldCharType="end"/>
      </w:r>
    </w:p>
    <w:p w14:paraId="72D04DBB" w14:textId="711950A7" w:rsidR="00ED29E1" w:rsidRDefault="00ED29E1">
      <w:pPr>
        <w:pStyle w:val="TM3"/>
        <w:rPr>
          <w:rFonts w:asciiTheme="minorHAnsi" w:eastAsiaTheme="minorEastAsia" w:hAnsiTheme="minorHAnsi" w:cstheme="minorBidi"/>
          <w:color w:val="auto"/>
          <w:sz w:val="24"/>
          <w:szCs w:val="24"/>
        </w:rPr>
      </w:pPr>
      <w:r>
        <w:t>4)</w:t>
      </w:r>
      <w:r>
        <w:rPr>
          <w:rFonts w:asciiTheme="minorHAnsi" w:eastAsiaTheme="minorEastAsia" w:hAnsiTheme="minorHAnsi" w:cstheme="minorBidi"/>
          <w:color w:val="auto"/>
          <w:sz w:val="24"/>
          <w:szCs w:val="24"/>
        </w:rPr>
        <w:tab/>
      </w:r>
      <w:r>
        <w:t xml:space="preserve">Ps 8. Ton nom, Seigneur, est un nom magnifique </w:t>
      </w:r>
      <w:r w:rsidRPr="00FC7827">
        <w:rPr>
          <w:rFonts w:ascii="Comic Sans MS" w:hAnsi="Comic Sans MS"/>
          <w:iCs/>
        </w:rPr>
        <w:t xml:space="preserve">  </w:t>
      </w:r>
      <w:r w:rsidRPr="00ED29E1">
        <w:rPr>
          <w:i/>
          <w:iCs/>
          <w:sz w:val="24"/>
          <w:szCs w:val="20"/>
        </w:rPr>
        <w:t>Psautier protestant</w:t>
      </w:r>
      <w:r>
        <w:tab/>
      </w:r>
      <w:r>
        <w:fldChar w:fldCharType="begin"/>
      </w:r>
      <w:r>
        <w:instrText xml:space="preserve"> PAGEREF _Toc228288548 \h </w:instrText>
      </w:r>
      <w:r>
        <w:fldChar w:fldCharType="separate"/>
      </w:r>
      <w:r>
        <w:t>44</w:t>
      </w:r>
      <w:r>
        <w:fldChar w:fldCharType="end"/>
      </w:r>
    </w:p>
    <w:p w14:paraId="3C430428" w14:textId="2827FEA1" w:rsidR="00ED29E1" w:rsidRDefault="00ED29E1">
      <w:pPr>
        <w:pStyle w:val="TM3"/>
        <w:rPr>
          <w:rFonts w:asciiTheme="minorHAnsi" w:eastAsiaTheme="minorEastAsia" w:hAnsiTheme="minorHAnsi" w:cstheme="minorBidi"/>
          <w:color w:val="auto"/>
          <w:sz w:val="24"/>
          <w:szCs w:val="24"/>
        </w:rPr>
      </w:pPr>
      <w:r>
        <w:t>5)</w:t>
      </w:r>
      <w:r>
        <w:rPr>
          <w:rFonts w:asciiTheme="minorHAnsi" w:eastAsiaTheme="minorEastAsia" w:hAnsiTheme="minorHAnsi" w:cstheme="minorBidi"/>
          <w:color w:val="auto"/>
          <w:sz w:val="24"/>
          <w:szCs w:val="24"/>
        </w:rPr>
        <w:tab/>
      </w:r>
      <w:r>
        <w:t xml:space="preserve">O Seigneur à Toi la gloire     </w:t>
      </w:r>
      <w:r w:rsidRPr="00ED29E1">
        <w:rPr>
          <w:i/>
          <w:iCs/>
          <w:sz w:val="24"/>
          <w:szCs w:val="20"/>
        </w:rPr>
        <w:t>Emmanuel, Cote Z(AT)503</w:t>
      </w:r>
      <w:r>
        <w:tab/>
      </w:r>
      <w:r>
        <w:fldChar w:fldCharType="begin"/>
      </w:r>
      <w:r>
        <w:instrText xml:space="preserve"> PAGEREF _Toc228288549 \h </w:instrText>
      </w:r>
      <w:r>
        <w:fldChar w:fldCharType="separate"/>
      </w:r>
      <w:r>
        <w:t>44</w:t>
      </w:r>
      <w:r>
        <w:fldChar w:fldCharType="end"/>
      </w:r>
    </w:p>
    <w:p w14:paraId="72035642" w14:textId="70BAF14F" w:rsidR="00ED29E1" w:rsidRDefault="00ED29E1">
      <w:pPr>
        <w:pStyle w:val="TM3"/>
        <w:rPr>
          <w:rFonts w:asciiTheme="minorHAnsi" w:eastAsiaTheme="minorEastAsia" w:hAnsiTheme="minorHAnsi" w:cstheme="minorBidi"/>
          <w:color w:val="auto"/>
          <w:sz w:val="24"/>
          <w:szCs w:val="24"/>
        </w:rPr>
      </w:pPr>
      <w:r>
        <w:t>6)</w:t>
      </w:r>
      <w:r>
        <w:rPr>
          <w:rFonts w:asciiTheme="minorHAnsi" w:eastAsiaTheme="minorEastAsia" w:hAnsiTheme="minorHAnsi" w:cstheme="minorBidi"/>
          <w:color w:val="auto"/>
          <w:sz w:val="24"/>
          <w:szCs w:val="24"/>
        </w:rPr>
        <w:tab/>
      </w:r>
      <w:r>
        <w:t xml:space="preserve">Mon Dieu, Tu es grand Tu es beau (Ps. de la création)   </w:t>
      </w:r>
      <w:r w:rsidRPr="00ED29E1">
        <w:rPr>
          <w:i/>
          <w:iCs/>
          <w:sz w:val="24"/>
          <w:szCs w:val="20"/>
        </w:rPr>
        <w:t>Cote Y 556 / C 556</w:t>
      </w:r>
      <w:r>
        <w:tab/>
      </w:r>
      <w:r>
        <w:fldChar w:fldCharType="begin"/>
      </w:r>
      <w:r>
        <w:instrText xml:space="preserve"> PAGEREF _Toc228288550 \h </w:instrText>
      </w:r>
      <w:r>
        <w:fldChar w:fldCharType="separate"/>
      </w:r>
      <w:r>
        <w:t>45</w:t>
      </w:r>
      <w:r>
        <w:fldChar w:fldCharType="end"/>
      </w:r>
    </w:p>
    <w:p w14:paraId="0511191E" w14:textId="6A963E13" w:rsidR="00ED29E1" w:rsidRDefault="00ED29E1">
      <w:pPr>
        <w:pStyle w:val="TM3"/>
        <w:rPr>
          <w:rFonts w:asciiTheme="minorHAnsi" w:eastAsiaTheme="minorEastAsia" w:hAnsiTheme="minorHAnsi" w:cstheme="minorBidi"/>
          <w:color w:val="auto"/>
          <w:sz w:val="24"/>
          <w:szCs w:val="24"/>
        </w:rPr>
      </w:pPr>
      <w:r>
        <w:t>7)</w:t>
      </w:r>
      <w:r>
        <w:rPr>
          <w:rFonts w:asciiTheme="minorHAnsi" w:eastAsiaTheme="minorEastAsia" w:hAnsiTheme="minorHAnsi" w:cstheme="minorBidi"/>
          <w:color w:val="auto"/>
          <w:sz w:val="24"/>
          <w:szCs w:val="24"/>
        </w:rPr>
        <w:tab/>
      </w:r>
      <w:r>
        <w:t xml:space="preserve">Bénissez le Seigneur      </w:t>
      </w:r>
      <w:r w:rsidRPr="00ED29E1">
        <w:rPr>
          <w:i/>
          <w:iCs/>
          <w:sz w:val="24"/>
          <w:szCs w:val="20"/>
        </w:rPr>
        <w:t>Taizé Cote ZL602 modifié</w:t>
      </w:r>
      <w:r>
        <w:tab/>
      </w:r>
      <w:r>
        <w:fldChar w:fldCharType="begin"/>
      </w:r>
      <w:r>
        <w:instrText xml:space="preserve"> PAGEREF _Toc228288551 \h </w:instrText>
      </w:r>
      <w:r>
        <w:fldChar w:fldCharType="separate"/>
      </w:r>
      <w:r>
        <w:t>45</w:t>
      </w:r>
      <w:r>
        <w:fldChar w:fldCharType="end"/>
      </w:r>
    </w:p>
    <w:p w14:paraId="7BFD402D" w14:textId="35284C1B" w:rsidR="00ED29E1" w:rsidRDefault="00ED29E1">
      <w:pPr>
        <w:pStyle w:val="TM3"/>
        <w:rPr>
          <w:rFonts w:asciiTheme="minorHAnsi" w:eastAsiaTheme="minorEastAsia" w:hAnsiTheme="minorHAnsi" w:cstheme="minorBidi"/>
          <w:color w:val="auto"/>
          <w:sz w:val="24"/>
          <w:szCs w:val="24"/>
        </w:rPr>
      </w:pPr>
      <w:r>
        <w:t>8)</w:t>
      </w:r>
      <w:r>
        <w:rPr>
          <w:rFonts w:asciiTheme="minorHAnsi" w:eastAsiaTheme="minorEastAsia" w:hAnsiTheme="minorHAnsi" w:cstheme="minorBidi"/>
          <w:color w:val="auto"/>
          <w:sz w:val="24"/>
          <w:szCs w:val="24"/>
        </w:rPr>
        <w:tab/>
      </w:r>
      <w:r>
        <w:t>Dieu tout puissant quand mon cœur considère tout l’univers</w:t>
      </w:r>
      <w:r>
        <w:tab/>
      </w:r>
      <w:r>
        <w:fldChar w:fldCharType="begin"/>
      </w:r>
      <w:r>
        <w:instrText xml:space="preserve"> PAGEREF _Toc228288552 \h </w:instrText>
      </w:r>
      <w:r>
        <w:fldChar w:fldCharType="separate"/>
      </w:r>
      <w:r>
        <w:t>46</w:t>
      </w:r>
      <w:r>
        <w:fldChar w:fldCharType="end"/>
      </w:r>
    </w:p>
    <w:p w14:paraId="3D940BF6" w14:textId="21AAD5A1" w:rsidR="00ED29E1" w:rsidRDefault="00ED29E1">
      <w:pPr>
        <w:pStyle w:val="TM3"/>
        <w:rPr>
          <w:rFonts w:asciiTheme="minorHAnsi" w:eastAsiaTheme="minorEastAsia" w:hAnsiTheme="minorHAnsi" w:cstheme="minorBidi"/>
          <w:color w:val="auto"/>
          <w:sz w:val="24"/>
          <w:szCs w:val="24"/>
        </w:rPr>
      </w:pPr>
      <w:r>
        <w:t>9)</w:t>
      </w:r>
      <w:r>
        <w:rPr>
          <w:rFonts w:asciiTheme="minorHAnsi" w:eastAsiaTheme="minorEastAsia" w:hAnsiTheme="minorHAnsi" w:cstheme="minorBidi"/>
          <w:color w:val="auto"/>
          <w:sz w:val="24"/>
          <w:szCs w:val="24"/>
        </w:rPr>
        <w:tab/>
      </w:r>
      <w:r>
        <w:t>Les cieux et la terre célèbrent en chœur la gloire du Père</w:t>
      </w:r>
      <w:r>
        <w:tab/>
      </w:r>
      <w:r>
        <w:fldChar w:fldCharType="begin"/>
      </w:r>
      <w:r>
        <w:instrText xml:space="preserve"> PAGEREF _Toc228288553 \h </w:instrText>
      </w:r>
      <w:r>
        <w:fldChar w:fldCharType="separate"/>
      </w:r>
      <w:r>
        <w:t>47</w:t>
      </w:r>
      <w:r>
        <w:fldChar w:fldCharType="end"/>
      </w:r>
    </w:p>
    <w:p w14:paraId="739BC1E4" w14:textId="3A12A7F1" w:rsidR="00ED29E1" w:rsidRDefault="00ED29E1">
      <w:pPr>
        <w:pStyle w:val="TM3"/>
        <w:rPr>
          <w:rFonts w:asciiTheme="minorHAnsi" w:eastAsiaTheme="minorEastAsia" w:hAnsiTheme="minorHAnsi" w:cstheme="minorBidi"/>
          <w:color w:val="auto"/>
          <w:sz w:val="24"/>
          <w:szCs w:val="24"/>
        </w:rPr>
      </w:pPr>
      <w:r>
        <w:t>10)</w:t>
      </w:r>
      <w:r>
        <w:rPr>
          <w:rFonts w:asciiTheme="minorHAnsi" w:eastAsiaTheme="minorEastAsia" w:hAnsiTheme="minorHAnsi" w:cstheme="minorBidi"/>
          <w:color w:val="auto"/>
          <w:sz w:val="24"/>
          <w:szCs w:val="24"/>
        </w:rPr>
        <w:tab/>
      </w:r>
      <w:r>
        <w:t xml:space="preserve">Célébrons Dieu notre Père qui fit les astres et la terre     </w:t>
      </w:r>
      <w:r w:rsidRPr="00ED29E1">
        <w:rPr>
          <w:i/>
          <w:iCs/>
          <w:sz w:val="24"/>
          <w:szCs w:val="20"/>
        </w:rPr>
        <w:t>All. 41-08</w:t>
      </w:r>
      <w:r>
        <w:tab/>
      </w:r>
      <w:r>
        <w:fldChar w:fldCharType="begin"/>
      </w:r>
      <w:r>
        <w:instrText xml:space="preserve"> PAGEREF _Toc228288554 \h </w:instrText>
      </w:r>
      <w:r>
        <w:fldChar w:fldCharType="separate"/>
      </w:r>
      <w:r>
        <w:t>47</w:t>
      </w:r>
      <w:r>
        <w:fldChar w:fldCharType="end"/>
      </w:r>
    </w:p>
    <w:p w14:paraId="396A4CC0" w14:textId="351E436B" w:rsidR="00ED29E1" w:rsidRDefault="00ED29E1">
      <w:pPr>
        <w:pStyle w:val="TM3"/>
        <w:rPr>
          <w:rFonts w:asciiTheme="minorHAnsi" w:eastAsiaTheme="minorEastAsia" w:hAnsiTheme="minorHAnsi" w:cstheme="minorBidi"/>
          <w:color w:val="auto"/>
          <w:sz w:val="24"/>
          <w:szCs w:val="24"/>
        </w:rPr>
      </w:pPr>
      <w:r>
        <w:t>11)</w:t>
      </w:r>
      <w:r>
        <w:rPr>
          <w:rFonts w:asciiTheme="minorHAnsi" w:eastAsiaTheme="minorEastAsia" w:hAnsiTheme="minorHAnsi" w:cstheme="minorBidi"/>
          <w:color w:val="auto"/>
          <w:sz w:val="24"/>
          <w:szCs w:val="24"/>
        </w:rPr>
        <w:tab/>
      </w:r>
      <w:r>
        <w:t xml:space="preserve">Vous les fleuves, les rivières… dansez pour le Fils de Dieu   </w:t>
      </w:r>
      <w:r w:rsidRPr="00ED29E1">
        <w:rPr>
          <w:i/>
          <w:iCs/>
          <w:sz w:val="24"/>
          <w:szCs w:val="20"/>
        </w:rPr>
        <w:t>All. 32-18</w:t>
      </w:r>
      <w:r>
        <w:tab/>
      </w:r>
      <w:r>
        <w:fldChar w:fldCharType="begin"/>
      </w:r>
      <w:r>
        <w:instrText xml:space="preserve"> PAGEREF _Toc228288555 \h </w:instrText>
      </w:r>
      <w:r>
        <w:fldChar w:fldCharType="separate"/>
      </w:r>
      <w:r>
        <w:t>48</w:t>
      </w:r>
      <w:r>
        <w:fldChar w:fldCharType="end"/>
      </w:r>
    </w:p>
    <w:p w14:paraId="3E0F4495" w14:textId="0CA301A5" w:rsidR="00ED29E1" w:rsidRDefault="00ED29E1">
      <w:pPr>
        <w:pStyle w:val="TM3"/>
        <w:rPr>
          <w:rFonts w:asciiTheme="minorHAnsi" w:eastAsiaTheme="minorEastAsia" w:hAnsiTheme="minorHAnsi" w:cstheme="minorBidi"/>
          <w:color w:val="auto"/>
          <w:sz w:val="24"/>
          <w:szCs w:val="24"/>
        </w:rPr>
      </w:pPr>
      <w:r>
        <w:t>12)</w:t>
      </w:r>
      <w:r>
        <w:rPr>
          <w:rFonts w:asciiTheme="minorHAnsi" w:eastAsiaTheme="minorEastAsia" w:hAnsiTheme="minorHAnsi" w:cstheme="minorBidi"/>
          <w:color w:val="auto"/>
          <w:sz w:val="24"/>
          <w:szCs w:val="24"/>
        </w:rPr>
        <w:tab/>
      </w:r>
      <w:r>
        <w:t xml:space="preserve">Seigneur que tous s’unissent pour chanter ton amour !   </w:t>
      </w:r>
      <w:r w:rsidRPr="00ED29E1">
        <w:rPr>
          <w:i/>
          <w:iCs/>
          <w:sz w:val="24"/>
          <w:szCs w:val="20"/>
        </w:rPr>
        <w:t>All. 31-20</w:t>
      </w:r>
      <w:r>
        <w:tab/>
      </w:r>
      <w:r>
        <w:fldChar w:fldCharType="begin"/>
      </w:r>
      <w:r>
        <w:instrText xml:space="preserve"> PAGEREF _Toc228288556 \h </w:instrText>
      </w:r>
      <w:r>
        <w:fldChar w:fldCharType="separate"/>
      </w:r>
      <w:r>
        <w:t>48</w:t>
      </w:r>
      <w:r>
        <w:fldChar w:fldCharType="end"/>
      </w:r>
    </w:p>
    <w:p w14:paraId="5F2632D5" w14:textId="6AC6D202" w:rsidR="00DC39A0" w:rsidRPr="00DC39A0" w:rsidRDefault="00DC39A0" w:rsidP="001A3345">
      <w:pPr>
        <w:pStyle w:val="Espacer"/>
      </w:pPr>
      <w:r>
        <w:fldChar w:fldCharType="end"/>
      </w:r>
    </w:p>
    <w:p w14:paraId="040F51C9" w14:textId="39A8B03F" w:rsidR="009A0775" w:rsidRPr="00953D5C" w:rsidRDefault="009A0775" w:rsidP="001A3345">
      <w:pPr>
        <w:pStyle w:val="Titre1"/>
        <w:pageBreakBefore/>
        <w:numPr>
          <w:ilvl w:val="0"/>
          <w:numId w:val="0"/>
        </w:numPr>
        <w:ind w:left="357"/>
        <w:jc w:val="center"/>
        <w:rPr>
          <w:u w:val="none"/>
        </w:rPr>
      </w:pPr>
      <w:bookmarkStart w:id="1" w:name="_Toc228288474"/>
      <w:r w:rsidRPr="00953D5C">
        <w:rPr>
          <w:u w:val="none"/>
        </w:rPr>
        <w:lastRenderedPageBreak/>
        <w:t>Méditation</w:t>
      </w:r>
      <w:bookmarkEnd w:id="1"/>
    </w:p>
    <w:p w14:paraId="24D97383" w14:textId="52E94631" w:rsidR="002764CD" w:rsidRPr="0099177F" w:rsidRDefault="00A717CE" w:rsidP="00A717CE">
      <w:pPr>
        <w:tabs>
          <w:tab w:val="left" w:pos="1701"/>
          <w:tab w:val="center" w:pos="5273"/>
        </w:tabs>
        <w:spacing w:line="259" w:lineRule="auto"/>
        <w:ind w:left="1134"/>
        <w:jc w:val="center"/>
      </w:pPr>
      <w:r w:rsidRPr="0099177F">
        <w:rPr>
          <w:b/>
          <w:noProof/>
          <w:sz w:val="40"/>
          <w:szCs w:val="14"/>
        </w:rPr>
        <w:t xml:space="preserve">Prions pour </w:t>
      </w:r>
      <w:r w:rsidRPr="0099177F">
        <w:rPr>
          <w:b/>
          <w:noProof/>
          <w:sz w:val="40"/>
          <w:szCs w:val="14"/>
        </w:rPr>
        <w:br/>
        <w:t>les défenseurs de l’environnement persécutés</w:t>
      </w:r>
      <w:r w:rsidR="00E478CC" w:rsidRPr="0099177F">
        <w:rPr>
          <w:b/>
          <w:noProof/>
          <w:sz w:val="40"/>
          <w:szCs w:val="14"/>
        </w:rPr>
        <w:t> !</w:t>
      </w:r>
    </w:p>
    <w:p w14:paraId="0B322E4C" w14:textId="77777777" w:rsidR="002764CD" w:rsidRDefault="002764CD" w:rsidP="002764CD">
      <w:pPr>
        <w:spacing w:after="57" w:line="259" w:lineRule="auto"/>
      </w:pPr>
    </w:p>
    <w:p w14:paraId="1F26D8A0" w14:textId="77F5A866" w:rsidR="002764CD" w:rsidRDefault="004F3481" w:rsidP="002764CD">
      <w:pPr>
        <w:spacing w:after="23" w:line="259" w:lineRule="auto"/>
      </w:pPr>
      <w:r w:rsidRPr="004F3481">
        <w:rPr>
          <w:b/>
          <w:i/>
        </w:rPr>
        <w:t>Jérémie 5, v. 24 et 25</w:t>
      </w:r>
      <w:r w:rsidR="002764CD">
        <w:rPr>
          <w:b/>
          <w:i/>
        </w:rPr>
        <w:t xml:space="preserve">  </w:t>
      </w:r>
    </w:p>
    <w:p w14:paraId="264A35FC" w14:textId="77777777" w:rsidR="004F3481" w:rsidRDefault="004F3481" w:rsidP="00A717CE">
      <w:pPr>
        <w:spacing w:after="13" w:line="252" w:lineRule="auto"/>
        <w:ind w:left="-6" w:hanging="11"/>
        <w:sectPr w:rsidR="004F3481" w:rsidSect="0099177F">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1021" w:right="680" w:bottom="1021" w:left="680" w:header="454" w:footer="170" w:gutter="0"/>
          <w:cols w:space="720"/>
          <w:titlePg/>
          <w:docGrid w:linePitch="381"/>
        </w:sectPr>
      </w:pPr>
    </w:p>
    <w:p w14:paraId="305142C0" w14:textId="70CC9491" w:rsidR="00856940" w:rsidRPr="00856940" w:rsidRDefault="001A0CB4" w:rsidP="002B0710">
      <w:pPr>
        <w:spacing w:after="0"/>
        <w:ind w:left="-6" w:hanging="11"/>
      </w:pPr>
      <w:r>
        <w:t>TOB (</w:t>
      </w:r>
      <w:r w:rsidRPr="001A0CB4">
        <w:rPr>
          <w:b/>
          <w:bCs/>
        </w:rPr>
        <w:t>1988</w:t>
      </w:r>
      <w:r>
        <w:t>)</w:t>
      </w:r>
      <w:r w:rsidR="002F57C2">
        <w:t> :</w:t>
      </w:r>
      <w:r w:rsidR="00856940">
        <w:br/>
      </w:r>
      <w:r w:rsidR="00A717CE" w:rsidRPr="00A717CE">
        <w:rPr>
          <w:vertAlign w:val="superscript"/>
        </w:rPr>
        <w:t>24</w:t>
      </w:r>
      <w:r w:rsidR="00A717CE">
        <w:t> </w:t>
      </w:r>
      <w:r w:rsidR="00A717CE" w:rsidRPr="00A717CE">
        <w:t>Ils ne disent pas en eux-mêmes</w:t>
      </w:r>
      <w:r w:rsidR="002F57C2">
        <w:t> :</w:t>
      </w:r>
      <w:r w:rsidR="00A717CE" w:rsidRPr="00A717CE">
        <w:t xml:space="preserve"> </w:t>
      </w:r>
      <w:r w:rsidR="00A717CE" w:rsidRPr="004F3481">
        <w:rPr>
          <w:i/>
          <w:iCs/>
        </w:rPr>
        <w:t>“Ayons du respect pour le SEIGNEUR notre Dieu, lui qui nous donne la pluie au bon moment, celle d'automne et celle de printemps, et qui nous garde les semaines fixées pour la moisson.”</w:t>
      </w:r>
      <w:r w:rsidR="00A717CE">
        <w:t xml:space="preserve"> </w:t>
      </w:r>
      <w:r w:rsidR="004F3481">
        <w:t xml:space="preserve"> </w:t>
      </w:r>
      <w:r w:rsidR="00A717CE" w:rsidRPr="00A717CE">
        <w:rPr>
          <w:vertAlign w:val="superscript"/>
        </w:rPr>
        <w:t>25</w:t>
      </w:r>
      <w:r w:rsidR="00A717CE">
        <w:t> </w:t>
      </w:r>
      <w:r w:rsidR="00A717CE" w:rsidRPr="00A717CE">
        <w:t xml:space="preserve">Ce sont vos crimes qui perturbent cet ordre, vos fautes qui font obstacle à ces bienfaits. </w:t>
      </w:r>
    </w:p>
    <w:p w14:paraId="23A5DB10" w14:textId="4F5C2747" w:rsidR="00A717CE" w:rsidRDefault="00856940" w:rsidP="002B0710">
      <w:pPr>
        <w:spacing w:after="0"/>
        <w:ind w:left="-6" w:hanging="11"/>
      </w:pPr>
      <w:r>
        <w:br w:type="column"/>
      </w:r>
      <w:r w:rsidR="00A717CE">
        <w:rPr>
          <w:smallCaps/>
        </w:rPr>
        <w:t>Traduction de la l</w:t>
      </w:r>
      <w:r w:rsidRPr="00856940">
        <w:rPr>
          <w:smallCaps/>
        </w:rPr>
        <w:t>iturgie</w:t>
      </w:r>
      <w:r w:rsidR="002F57C2">
        <w:rPr>
          <w:smallCaps/>
        </w:rPr>
        <w:t> :</w:t>
      </w:r>
      <w:r>
        <w:br/>
      </w:r>
      <w:r w:rsidR="00A717CE" w:rsidRPr="00A717CE">
        <w:rPr>
          <w:vertAlign w:val="superscript"/>
        </w:rPr>
        <w:t>24</w:t>
      </w:r>
      <w:r w:rsidR="00A717CE">
        <w:t xml:space="preserve"> Ils n’ont pas dit en leur cœur</w:t>
      </w:r>
      <w:r w:rsidR="002F57C2">
        <w:t> :</w:t>
      </w:r>
      <w:r w:rsidR="00A717CE">
        <w:t xml:space="preserve"> </w:t>
      </w:r>
      <w:r w:rsidR="00A717CE" w:rsidRPr="004F3481">
        <w:rPr>
          <w:i/>
          <w:iCs/>
        </w:rPr>
        <w:t xml:space="preserve">“Craignons le </w:t>
      </w:r>
      <w:r w:rsidR="00A717CE" w:rsidRPr="004F3481">
        <w:rPr>
          <w:i/>
          <w:iCs/>
          <w:smallCaps/>
        </w:rPr>
        <w:t>Seigneur</w:t>
      </w:r>
      <w:r w:rsidR="00A717CE" w:rsidRPr="004F3481">
        <w:rPr>
          <w:i/>
          <w:iCs/>
        </w:rPr>
        <w:t xml:space="preserve"> notre Dieu, lui qui nous donne la pluie en sa saison, celle du printemps et celle de l’automne, lui qui assure les semaines prévues pour la moisson.</w:t>
      </w:r>
      <w:r w:rsidR="00F04081" w:rsidRPr="004F3481">
        <w:rPr>
          <w:i/>
          <w:iCs/>
        </w:rPr>
        <w:t>”</w:t>
      </w:r>
      <w:r w:rsidR="00F04081">
        <w:t xml:space="preserve"> </w:t>
      </w:r>
      <w:r w:rsidR="00A717CE" w:rsidRPr="00F04081">
        <w:rPr>
          <w:vertAlign w:val="superscript"/>
        </w:rPr>
        <w:t>25</w:t>
      </w:r>
      <w:r w:rsidR="002B0710">
        <w:t> </w:t>
      </w:r>
      <w:r w:rsidR="00A717CE">
        <w:t>Vos</w:t>
      </w:r>
      <w:r w:rsidR="002B0710">
        <w:t> </w:t>
      </w:r>
      <w:r w:rsidR="00A717CE">
        <w:t>fautes ont dérangé tout cela, vos péchés vous ont privés de ces bienfaits.</w:t>
      </w:r>
    </w:p>
    <w:p w14:paraId="0805D1CD" w14:textId="77777777" w:rsidR="004F3481" w:rsidRDefault="004F3481" w:rsidP="009A0775">
      <w:pPr>
        <w:spacing w:after="76" w:line="259" w:lineRule="auto"/>
        <w:ind w:right="28"/>
        <w:jc w:val="center"/>
        <w:rPr>
          <w:b/>
          <w:bCs/>
        </w:rPr>
        <w:sectPr w:rsidR="004F3481" w:rsidSect="0099177F">
          <w:type w:val="continuous"/>
          <w:pgSz w:w="11906" w:h="16838" w:code="9"/>
          <w:pgMar w:top="1021" w:right="680" w:bottom="1021" w:left="680" w:header="454" w:footer="170" w:gutter="0"/>
          <w:cols w:num="2" w:sep="1" w:space="340" w:equalWidth="0">
            <w:col w:w="5273" w:space="340"/>
            <w:col w:w="4933"/>
          </w:cols>
          <w:titlePg/>
          <w:docGrid w:linePitch="381"/>
        </w:sectPr>
      </w:pPr>
    </w:p>
    <w:p w14:paraId="20FB8C36" w14:textId="620E3E2C" w:rsidR="009A0775" w:rsidRPr="009A0775" w:rsidRDefault="009A0775" w:rsidP="002B0710"/>
    <w:p w14:paraId="6B0110A8" w14:textId="5ECEB2A1" w:rsidR="004F3481" w:rsidRDefault="004F3481" w:rsidP="002B0710">
      <w:r>
        <w:t>Sans oublier les torturés, disparus, condamnés sans juste procès et autres affligés, notre vigilance et notre prière, cette année, se veulent un soutien affirmé à tous les défenseurs de l’environnement persécutés pour leur engagement en faveur de la vie, dans la conscience de l’intime solidarité de tous les êtres vivants</w:t>
      </w:r>
      <w:r w:rsidR="002F57C2" w:rsidRPr="0099177F">
        <w:t> :</w:t>
      </w:r>
      <w:r>
        <w:t xml:space="preserve"> végétaux, animaux et humains, dans le respect de leur environnement naturel.</w:t>
      </w:r>
      <w:r w:rsidRPr="0099177F">
        <w:t xml:space="preserve"> </w:t>
      </w:r>
    </w:p>
    <w:p w14:paraId="22E8E722" w14:textId="4C803A60" w:rsidR="004F3481" w:rsidRDefault="004F3481" w:rsidP="002B0710">
      <w:r>
        <w:t>De manière de plus en plus prégnante nous prenons conscience de la responsabilité des humains que nous sommes, dans le dérèglement climatique et l’appauvrissement flagrant de la biodiversité</w:t>
      </w:r>
      <w:r w:rsidR="002F57C2">
        <w:rPr>
          <w:rFonts w:ascii="Verdana" w:eastAsia="Verdana" w:hAnsi="Verdana" w:cs="Verdana"/>
        </w:rPr>
        <w:t> :</w:t>
      </w:r>
      <w:r>
        <w:t xml:space="preserve"> les oiseaux se font rares, les glaciers fondent, les forêts brûlent plus que jamais, les eaux montent, des espèces végétales et animales chaque jour, nous dit-on, disparaissent.</w:t>
      </w:r>
      <w:r>
        <w:rPr>
          <w:rFonts w:ascii="Verdana" w:eastAsia="Verdana" w:hAnsi="Verdana" w:cs="Verdana"/>
        </w:rPr>
        <w:t xml:space="preserve"> </w:t>
      </w:r>
    </w:p>
    <w:p w14:paraId="5BF7BE9E" w14:textId="033D7415" w:rsidR="004F3481" w:rsidRDefault="004F3481" w:rsidP="002B0710">
      <w:r>
        <w:t>Face à ces dysfonctionnements inquiétants de nos conditions de vie, nous comprenons qu’il nous faut sortir d’une conception de la vie du monde centrée sur l’être humain. Nous expérimentons qu’écologie, économie et politique sont indissolublement liées</w:t>
      </w:r>
      <w:r w:rsidR="002F57C2">
        <w:rPr>
          <w:rFonts w:ascii="Verdana" w:eastAsia="Verdana" w:hAnsi="Verdana" w:cs="Verdana"/>
        </w:rPr>
        <w:t> :</w:t>
      </w:r>
      <w:r>
        <w:t xml:space="preserve"> pas de paix sans justice, pas de paix sans solidarité des favorisés avec ceux qui le sont moins, pas de paix sans l’accueil des victimes de dérèglements climatiques et sans le soutien à celles et ceux qui s’engagent pour de nouvelles règles de vie économiques, écologiques et sociales.</w:t>
      </w:r>
      <w:r>
        <w:rPr>
          <w:rFonts w:ascii="Verdana" w:eastAsia="Verdana" w:hAnsi="Verdana" w:cs="Verdana"/>
        </w:rPr>
        <w:t xml:space="preserve"> </w:t>
      </w:r>
    </w:p>
    <w:p w14:paraId="4A58A73D" w14:textId="591A78D5" w:rsidR="004F3481" w:rsidRDefault="004F3481" w:rsidP="002B0710">
      <w:r>
        <w:t xml:space="preserve">Les </w:t>
      </w:r>
      <w:r w:rsidR="002F57C2">
        <w:t>« </w:t>
      </w:r>
      <w:r>
        <w:t>appels du mois</w:t>
      </w:r>
      <w:r w:rsidR="002F57C2">
        <w:rPr>
          <w:rFonts w:ascii="Verdana" w:eastAsia="Verdana" w:hAnsi="Verdana" w:cs="Verdana"/>
        </w:rPr>
        <w:t> »</w:t>
      </w:r>
      <w:r>
        <w:t xml:space="preserve"> de l’ACAT nous présentent régulièrement des </w:t>
      </w:r>
      <w:r w:rsidR="002F57C2">
        <w:t>« </w:t>
      </w:r>
      <w:r>
        <w:t>défenseurs et défenseuses des droits environnementaux</w:t>
      </w:r>
      <w:r w:rsidR="002F57C2">
        <w:rPr>
          <w:rFonts w:ascii="Verdana" w:eastAsia="Verdana" w:hAnsi="Verdana" w:cs="Verdana"/>
        </w:rPr>
        <w:t> »</w:t>
      </w:r>
      <w:r>
        <w:t xml:space="preserve"> inquiétés ou condamnés au Mexique, au Vietnam, en Amérique du sud, etc.  Plus précisément une statistique de Global </w:t>
      </w:r>
      <w:proofErr w:type="spellStart"/>
      <w:r>
        <w:t>Witness</w:t>
      </w:r>
      <w:proofErr w:type="spellEnd"/>
      <w:r>
        <w:t xml:space="preserve">, citée par Michel Forst, rapporteur spécial ONU sur la situation des défenseurs de l'environnement </w:t>
      </w:r>
      <w:r w:rsidRPr="004F3481">
        <w:rPr>
          <w:i/>
          <w:iCs/>
        </w:rPr>
        <w:t>(cf. revue ‘Humains’ n°27, novembre-décembre 2022, p.18)</w:t>
      </w:r>
      <w:r>
        <w:t xml:space="preserve"> nous apprend que "49% des défenseurs qui ont été tués en 2021 étaient des défenseurs de l'environnement".</w:t>
      </w:r>
      <w:r>
        <w:rPr>
          <w:rFonts w:ascii="Verdana" w:eastAsia="Verdana" w:hAnsi="Verdana" w:cs="Verdana"/>
        </w:rPr>
        <w:t xml:space="preserve">  </w:t>
      </w:r>
    </w:p>
    <w:p w14:paraId="4614A1F5" w14:textId="41F22F34" w:rsidR="004F3481" w:rsidRDefault="004F3481" w:rsidP="002B0710">
      <w:r>
        <w:lastRenderedPageBreak/>
        <w:t>La prise de conscience de l’urgence d’une nécessaire réaction se manifeste depuis quelques années par des initiatives dont nous rappelons quelques-unes</w:t>
      </w:r>
      <w:r w:rsidR="002F57C2">
        <w:rPr>
          <w:rFonts w:ascii="Verdana" w:eastAsia="Verdana" w:hAnsi="Verdana" w:cs="Verdana"/>
        </w:rPr>
        <w:t> :</w:t>
      </w:r>
      <w:r>
        <w:rPr>
          <w:rFonts w:ascii="Verdana" w:eastAsia="Verdana" w:hAnsi="Verdana" w:cs="Verdana"/>
        </w:rPr>
        <w:t xml:space="preserve"> </w:t>
      </w:r>
    </w:p>
    <w:p w14:paraId="209602D5" w14:textId="284D21ED" w:rsidR="004F3481" w:rsidRDefault="004F3481" w:rsidP="002B0710">
      <w:pPr>
        <w:pStyle w:val="Tiret"/>
      </w:pPr>
      <w:r>
        <w:t>les travaux et propositions du Conseil œcuménique des Églises (COE) dès les années 1960, dont un programme diffusé dans les années 1990 aux Églises membres</w:t>
      </w:r>
      <w:r w:rsidR="002F57C2">
        <w:rPr>
          <w:rFonts w:ascii="Verdana" w:eastAsia="Verdana" w:hAnsi="Verdana" w:cs="Verdana"/>
        </w:rPr>
        <w:t> :</w:t>
      </w:r>
      <w:r>
        <w:t xml:space="preserve"> JPSC = Justice, Paix et Sauvegarde de la Création.</w:t>
      </w:r>
      <w:r>
        <w:rPr>
          <w:rFonts w:ascii="Verdana" w:eastAsia="Verdana" w:hAnsi="Verdana" w:cs="Verdana"/>
        </w:rPr>
        <w:t xml:space="preserve"> </w:t>
      </w:r>
    </w:p>
    <w:p w14:paraId="35F75C27" w14:textId="2AFC3C3B" w:rsidR="004F3481" w:rsidRDefault="004F3481" w:rsidP="002B0710">
      <w:pPr>
        <w:pStyle w:val="Tiret"/>
      </w:pPr>
      <w:r>
        <w:t>Les orthodoxes par la voix du patriarche œcuménique Dimitrios, le patriarche</w:t>
      </w:r>
      <w:r>
        <w:rPr>
          <w:rFonts w:ascii="Verdana" w:eastAsia="Verdana" w:hAnsi="Verdana" w:cs="Verdana"/>
        </w:rPr>
        <w:t xml:space="preserve"> </w:t>
      </w:r>
      <w:r w:rsidR="002F57C2">
        <w:t>« </w:t>
      </w:r>
      <w:r>
        <w:t>vert</w:t>
      </w:r>
      <w:r w:rsidR="002F57C2">
        <w:rPr>
          <w:rFonts w:ascii="Verdana" w:eastAsia="Verdana" w:hAnsi="Verdana" w:cs="Verdana"/>
        </w:rPr>
        <w:t> »</w:t>
      </w:r>
      <w:r>
        <w:t>, ont été parmi les premiers,</w:t>
      </w:r>
      <w:r>
        <w:rPr>
          <w:rFonts w:ascii="Verdana" w:eastAsia="Verdana" w:hAnsi="Verdana" w:cs="Verdana"/>
        </w:rPr>
        <w:t xml:space="preserve"> </w:t>
      </w:r>
      <w:r>
        <w:t>dès les années 80, à s’intéresser à la question de l’écologie, de l’environnement.</w:t>
      </w:r>
      <w:r>
        <w:rPr>
          <w:rFonts w:ascii="Times New Roman" w:eastAsia="Times New Roman" w:hAnsi="Times New Roman" w:cs="Times New Roman"/>
        </w:rPr>
        <w:t xml:space="preserve"> </w:t>
      </w:r>
    </w:p>
    <w:p w14:paraId="1D9ADB27" w14:textId="77777777" w:rsidR="002B0710" w:rsidRDefault="002B0710" w:rsidP="002B0710">
      <w:pPr>
        <w:pStyle w:val="Espacer"/>
      </w:pPr>
    </w:p>
    <w:p w14:paraId="6D97158A" w14:textId="61874625" w:rsidR="004F3481" w:rsidRDefault="004F3481" w:rsidP="002B0710">
      <w:r>
        <w:t>De nombreuses Églises Orthodoxes, Catholique et autres confessions chrétiennes et le COE ont suivi l’appel, en consacrant le 1er septembre à la prière pour la protection de l’environnement comme l’a rappelé en novembre le Patriarche Bartholomée lors de sa rencontre à Lourdes avec le Pape de Rome et les évêques catholiques français.</w:t>
      </w:r>
      <w:r>
        <w:rPr>
          <w:rFonts w:ascii="Verdana" w:eastAsia="Verdana" w:hAnsi="Verdana" w:cs="Verdana"/>
        </w:rPr>
        <w:t xml:space="preserve">  </w:t>
      </w:r>
    </w:p>
    <w:p w14:paraId="688BDA98" w14:textId="597D6B69" w:rsidR="004F3481" w:rsidRDefault="004F3481" w:rsidP="002B0710">
      <w:pPr>
        <w:pStyle w:val="Tiret"/>
      </w:pPr>
      <w:r>
        <w:t>l’encyclique du pape François</w:t>
      </w:r>
      <w:r w:rsidR="002F57C2">
        <w:rPr>
          <w:rFonts w:ascii="Verdana" w:eastAsia="Verdana" w:hAnsi="Verdana" w:cs="Verdana"/>
        </w:rPr>
        <w:t> :</w:t>
      </w:r>
      <w:r>
        <w:t xml:space="preserve"> Laudato Si (2015) au grand retentissement</w:t>
      </w:r>
      <w:r>
        <w:rPr>
          <w:rFonts w:ascii="Verdana" w:eastAsia="Verdana" w:hAnsi="Verdana" w:cs="Verdana"/>
        </w:rPr>
        <w:t xml:space="preserve"> </w:t>
      </w:r>
    </w:p>
    <w:p w14:paraId="584DF586" w14:textId="6FD6CF50" w:rsidR="004F3481" w:rsidRDefault="004F3481" w:rsidP="002B0710">
      <w:pPr>
        <w:pStyle w:val="Tiret"/>
      </w:pPr>
      <w:r>
        <w:t xml:space="preserve">le développement du réseau </w:t>
      </w:r>
      <w:r w:rsidR="002F57C2">
        <w:t>« </w:t>
      </w:r>
      <w:r>
        <w:t>Bible et création</w:t>
      </w:r>
      <w:r w:rsidR="002F57C2">
        <w:rPr>
          <w:rFonts w:ascii="Verdana" w:eastAsia="Verdana" w:hAnsi="Verdana" w:cs="Verdana"/>
        </w:rPr>
        <w:t> »</w:t>
      </w:r>
      <w:r>
        <w:t xml:space="preserve"> devenu </w:t>
      </w:r>
      <w:r w:rsidR="002F57C2">
        <w:t>« </w:t>
      </w:r>
      <w:r>
        <w:t>Espérer pour le vivant</w:t>
      </w:r>
      <w:r w:rsidR="002F57C2">
        <w:rPr>
          <w:rFonts w:ascii="Verdana" w:eastAsia="Verdana" w:hAnsi="Verdana" w:cs="Verdana"/>
        </w:rPr>
        <w:t> »</w:t>
      </w:r>
      <w:r>
        <w:t xml:space="preserve"> ainsi que la naissance et le développement de l’association œcuménique </w:t>
      </w:r>
      <w:r w:rsidR="002F57C2">
        <w:t>« </w:t>
      </w:r>
      <w:r>
        <w:t>Église Verte</w:t>
      </w:r>
      <w:r w:rsidR="002F57C2">
        <w:rPr>
          <w:rFonts w:ascii="Verdana" w:eastAsia="Verdana" w:hAnsi="Verdana" w:cs="Verdana"/>
        </w:rPr>
        <w:t> »</w:t>
      </w:r>
      <w:r>
        <w:t xml:space="preserve"> avec son programme de labellisation pour les paroisses, communautés, etc.</w:t>
      </w:r>
      <w:r>
        <w:rPr>
          <w:rFonts w:ascii="Verdana" w:eastAsia="Verdana" w:hAnsi="Verdana" w:cs="Verdana"/>
        </w:rPr>
        <w:t xml:space="preserve"> </w:t>
      </w:r>
    </w:p>
    <w:p w14:paraId="41D0FCA2" w14:textId="77777777" w:rsidR="004F3481" w:rsidRDefault="004F3481" w:rsidP="002B0710">
      <w:pPr>
        <w:pStyle w:val="Tiret"/>
      </w:pPr>
      <w:r>
        <w:t>les synodes de l’Église Protestante Unie de France (</w:t>
      </w:r>
      <w:proofErr w:type="spellStart"/>
      <w:r>
        <w:t>EPUdF</w:t>
      </w:r>
      <w:proofErr w:type="spellEnd"/>
      <w:r>
        <w:t>) en 2020 et 2021 ont débouché sur une déclaration publique fondée sur des réflexions théologiques, éthiques et pratiques.</w:t>
      </w:r>
      <w:r>
        <w:rPr>
          <w:rFonts w:ascii="Verdana" w:eastAsia="Verdana" w:hAnsi="Verdana" w:cs="Verdana"/>
        </w:rPr>
        <w:t xml:space="preserve"> </w:t>
      </w:r>
    </w:p>
    <w:p w14:paraId="09789C5C" w14:textId="7D34F4E7" w:rsidR="004F3481" w:rsidRDefault="004F3481" w:rsidP="002B0710">
      <w:pPr>
        <w:pStyle w:val="Tiret"/>
      </w:pPr>
      <w:r>
        <w:t xml:space="preserve">une rencontre de 15 Alliances d’Églises, à Assise en 2024 a été l’occasion d’une réflexion en vue d’instaurer et officialiser un temps liturgique de la Création, comme cela se pratique depuis quelques années, du 1° septembre au 4 octobre, avec une </w:t>
      </w:r>
      <w:r w:rsidR="002F57C2">
        <w:t>« </w:t>
      </w:r>
      <w:r>
        <w:t>fête de la Création</w:t>
      </w:r>
      <w:r w:rsidR="002F57C2">
        <w:rPr>
          <w:rFonts w:ascii="Verdana" w:eastAsia="Verdana" w:hAnsi="Verdana" w:cs="Verdana"/>
        </w:rPr>
        <w:t> »</w:t>
      </w:r>
      <w:r>
        <w:t xml:space="preserve"> le 1° septembre.</w:t>
      </w:r>
      <w:r>
        <w:rPr>
          <w:rFonts w:ascii="Verdana" w:eastAsia="Verdana" w:hAnsi="Verdana" w:cs="Verdana"/>
        </w:rPr>
        <w:t xml:space="preserve"> </w:t>
      </w:r>
    </w:p>
    <w:p w14:paraId="79202E1D" w14:textId="77777777" w:rsidR="002B0710" w:rsidRDefault="002B0710" w:rsidP="002B0710">
      <w:pPr>
        <w:pStyle w:val="Espacer"/>
      </w:pPr>
    </w:p>
    <w:p w14:paraId="7313302A" w14:textId="3D9430C8" w:rsidR="004F3481" w:rsidRDefault="004F3481" w:rsidP="002B0710">
      <w:r>
        <w:t>Chrétiens, nous sommes sensibles à l’accompagnement de l’aventure humaine dans la foi au Dieu d’Israël, Dieu de Jésus-Christ, et nous avons l’assurance qu’il nous revient de promouvoir une solidarité des vivants, de soutenir celles et ceux qui, de diverses manières, cherchent à faire entendre le cri de la terre, le cri de femmes et d’hommes en souffrance et qui s’engagent dans l’espérance d’un avenir possible pour les humains et pour la planète, dans la justice et la paix.</w:t>
      </w:r>
      <w:r>
        <w:rPr>
          <w:rFonts w:ascii="Times New Roman" w:eastAsia="Times New Roman" w:hAnsi="Times New Roman" w:cs="Times New Roman"/>
        </w:rPr>
        <w:t xml:space="preserve"> </w:t>
      </w:r>
    </w:p>
    <w:p w14:paraId="422BA4AF" w14:textId="7DA3A6F0" w:rsidR="004F3481" w:rsidRDefault="004F3481" w:rsidP="002B0710">
      <w:r>
        <w:t>Nous nous souvenons que c’est par une longue et tumultueuse traversée du Désert que le peuple de la Bible s’est constitué et affermi en apprenant la persévérance, la sobriété et la frugalité</w:t>
      </w:r>
      <w:r w:rsidR="002F57C2">
        <w:t> :</w:t>
      </w:r>
      <w:r>
        <w:t xml:space="preserve"> par-delà la nostalgie des plats de légumes et de viande en Égypte, la manne quotidienne …  Ainsi à notre échelle individuelle, nous voulons nous démarquer des incitations répétées à la surconsommation, encouragée dans une fuite en avant effrénée, qui s’exprime, entre autres, par le développement d’opérations commerciales du type </w:t>
      </w:r>
      <w:r w:rsidR="002F57C2">
        <w:t>« </w:t>
      </w:r>
      <w:r>
        <w:t>Black Friday</w:t>
      </w:r>
      <w:r w:rsidR="002F57C2">
        <w:rPr>
          <w:rFonts w:ascii="Verdana" w:eastAsia="Verdana" w:hAnsi="Verdana" w:cs="Verdana"/>
        </w:rPr>
        <w:t> »</w:t>
      </w:r>
      <w:r>
        <w:t>.</w:t>
      </w:r>
      <w:r>
        <w:rPr>
          <w:rFonts w:ascii="Times New Roman" w:eastAsia="Times New Roman" w:hAnsi="Times New Roman" w:cs="Times New Roman"/>
        </w:rPr>
        <w:t xml:space="preserve"> </w:t>
      </w:r>
    </w:p>
    <w:p w14:paraId="1F5996EE" w14:textId="0EC67FAB" w:rsidR="004F3481" w:rsidRDefault="004F3481" w:rsidP="002B0710">
      <w:r>
        <w:t>Les livres bibliques de sagesse</w:t>
      </w:r>
      <w:r w:rsidR="002F57C2">
        <w:rPr>
          <w:rFonts w:ascii="Verdana" w:eastAsia="Verdana" w:hAnsi="Verdana" w:cs="Verdana"/>
        </w:rPr>
        <w:t> :</w:t>
      </w:r>
      <w:r>
        <w:t xml:space="preserve"> Job </w:t>
      </w:r>
      <w:r w:rsidRPr="004F3481">
        <w:rPr>
          <w:i/>
          <w:iCs/>
        </w:rPr>
        <w:t>(chapitres 38-42)</w:t>
      </w:r>
      <w:r>
        <w:t xml:space="preserve">, l’Ecclésiaste, les psaumes, nous invitent à trouver ou retrouver une juste et modeste place au sein de l’univers appelé à la vie </w:t>
      </w:r>
      <w:r>
        <w:lastRenderedPageBreak/>
        <w:t xml:space="preserve">par Dieu. Les prophètes </w:t>
      </w:r>
      <w:r w:rsidRPr="004F3481">
        <w:rPr>
          <w:i/>
          <w:iCs/>
        </w:rPr>
        <w:t xml:space="preserve">(cf. les propositions de textes bibliques de ce dossier) </w:t>
      </w:r>
      <w:r>
        <w:t xml:space="preserve">soulignent l’interaction fréquente entre les comportements humains et les dysfonctionnements du cycle des saisons et autres catastrophes dites </w:t>
      </w:r>
      <w:r w:rsidR="002F57C2">
        <w:t>« </w:t>
      </w:r>
      <w:r>
        <w:t>naturelles</w:t>
      </w:r>
      <w:r w:rsidR="002F57C2">
        <w:rPr>
          <w:rFonts w:ascii="Verdana" w:eastAsia="Verdana" w:hAnsi="Verdana" w:cs="Verdana"/>
        </w:rPr>
        <w:t> »</w:t>
      </w:r>
      <w:r>
        <w:t>.</w:t>
      </w:r>
      <w:r>
        <w:rPr>
          <w:rFonts w:ascii="Times New Roman" w:eastAsia="Times New Roman" w:hAnsi="Times New Roman" w:cs="Times New Roman"/>
        </w:rPr>
        <w:t xml:space="preserve"> </w:t>
      </w:r>
    </w:p>
    <w:p w14:paraId="4AFFFBA2" w14:textId="452B7D66" w:rsidR="004F3481" w:rsidRDefault="004F3481" w:rsidP="002B0710">
      <w:r>
        <w:t>Il s’agit pour nous de prendre au sérieux la vocation de l’être humain telle qu’énoncée aux premières pages de la Bible</w:t>
      </w:r>
      <w:r w:rsidR="002F57C2">
        <w:rPr>
          <w:rFonts w:ascii="Verdana" w:eastAsia="Verdana" w:hAnsi="Verdana" w:cs="Verdana"/>
        </w:rPr>
        <w:t> :</w:t>
      </w:r>
      <w:r>
        <w:t xml:space="preserve"> </w:t>
      </w:r>
      <w:r w:rsidR="002F57C2">
        <w:t>« </w:t>
      </w:r>
      <w:r>
        <w:t>Soyez féconds et prolifiques, remplissez la terre et dominez la ...</w:t>
      </w:r>
      <w:r w:rsidR="002F57C2">
        <w:rPr>
          <w:rFonts w:ascii="Verdana" w:eastAsia="Verdana" w:hAnsi="Verdana" w:cs="Verdana"/>
        </w:rPr>
        <w:t> »</w:t>
      </w:r>
      <w:r>
        <w:rPr>
          <w:rFonts w:ascii="Verdana" w:eastAsia="Verdana" w:hAnsi="Verdana" w:cs="Verdana"/>
          <w:i/>
        </w:rPr>
        <w:t xml:space="preserve"> </w:t>
      </w:r>
      <w:r w:rsidRPr="004F3481">
        <w:rPr>
          <w:i/>
          <w:iCs/>
        </w:rPr>
        <w:t>(Genèse 1, v. 28)</w:t>
      </w:r>
      <w:r>
        <w:t xml:space="preserve">, non comme l’injonction à une toute-puissance qui s’avère dévastatrice, mais comme une responsabilité respectueuse de chaque élément de la Création, tous considérés comme </w:t>
      </w:r>
      <w:r w:rsidR="002F57C2">
        <w:t>« </w:t>
      </w:r>
      <w:r>
        <w:t>bons</w:t>
      </w:r>
      <w:r w:rsidR="002F57C2">
        <w:rPr>
          <w:rFonts w:ascii="Verdana" w:eastAsia="Verdana" w:hAnsi="Verdana" w:cs="Verdana"/>
        </w:rPr>
        <w:t> »</w:t>
      </w:r>
      <w:r>
        <w:rPr>
          <w:rFonts w:ascii="Verdana" w:eastAsia="Verdana" w:hAnsi="Verdana" w:cs="Verdana"/>
          <w:i/>
        </w:rPr>
        <w:t xml:space="preserve"> </w:t>
      </w:r>
      <w:r w:rsidRPr="004F3481">
        <w:rPr>
          <w:i/>
          <w:iCs/>
        </w:rPr>
        <w:t xml:space="preserve">(Genèse 1, v. 4, 10, 12, 18, 21, 25, 31). </w:t>
      </w:r>
    </w:p>
    <w:p w14:paraId="59654127" w14:textId="521D6050" w:rsidR="004F3481" w:rsidRDefault="004F3481" w:rsidP="002B0710">
      <w:r>
        <w:t>Nous gardons bien sûr à l’esprit et au cœur les objectifs premiers de l’ACAT</w:t>
      </w:r>
      <w:r w:rsidR="002F57C2">
        <w:rPr>
          <w:rFonts w:ascii="Verdana" w:eastAsia="Verdana" w:hAnsi="Verdana" w:cs="Verdana"/>
        </w:rPr>
        <w:t> :</w:t>
      </w:r>
      <w:r>
        <w:t xml:space="preserve"> qu’il n’y ait plus de peine de mort nulle part, plus de torture en aucun lieu, plus de demandeurs d’asile et migrants indignement traités.</w:t>
      </w:r>
      <w:r>
        <w:rPr>
          <w:rFonts w:ascii="Verdana" w:eastAsia="Verdana" w:hAnsi="Verdana" w:cs="Verdana"/>
        </w:rPr>
        <w:t xml:space="preserve"> </w:t>
      </w:r>
    </w:p>
    <w:p w14:paraId="1C816410" w14:textId="503A9258" w:rsidR="004F3481" w:rsidRDefault="004F3481" w:rsidP="002B0710">
      <w:r>
        <w:t>Nous voulons rester attentifs et vigilants, pour l’évolution de la planète et du monde, à l’interaction des données écologiques, économiques et sociales et soutenir celles et ceux qui s’engagent pour que ces dimensions de la vie soient prises en compte</w:t>
      </w:r>
      <w:r w:rsidR="002F57C2">
        <w:rPr>
          <w:rFonts w:ascii="Verdana" w:eastAsia="Verdana" w:hAnsi="Verdana" w:cs="Verdana"/>
        </w:rPr>
        <w:t> ;</w:t>
      </w:r>
      <w:r>
        <w:t xml:space="preserve"> ainsi nous invitons à vivre la </w:t>
      </w:r>
      <w:r w:rsidR="002F57C2">
        <w:t>« </w:t>
      </w:r>
      <w:r>
        <w:t>Nuit des Veilleurs 2026</w:t>
      </w:r>
      <w:r w:rsidR="002F57C2">
        <w:rPr>
          <w:rFonts w:ascii="Verdana" w:eastAsia="Verdana" w:hAnsi="Verdana" w:cs="Verdana"/>
        </w:rPr>
        <w:t> »</w:t>
      </w:r>
      <w:r>
        <w:t xml:space="preserve"> dans l’esprit de la démarche actuelle de l’ACAT</w:t>
      </w:r>
      <w:r w:rsidR="002F57C2">
        <w:rPr>
          <w:rFonts w:ascii="Verdana" w:eastAsia="Verdana" w:hAnsi="Verdana" w:cs="Verdana"/>
        </w:rPr>
        <w:t> :</w:t>
      </w:r>
      <w:r>
        <w:t xml:space="preserve"> Résister à l’indignité.</w:t>
      </w:r>
      <w:r>
        <w:rPr>
          <w:rFonts w:ascii="Verdana" w:eastAsia="Verdana" w:hAnsi="Verdana" w:cs="Verdana"/>
        </w:rPr>
        <w:t xml:space="preserve"> </w:t>
      </w:r>
    </w:p>
    <w:p w14:paraId="6D3EC2BD" w14:textId="0B8EC734" w:rsidR="009A0775" w:rsidRDefault="009A0775" w:rsidP="009A0775">
      <w:pPr>
        <w:spacing w:after="0" w:line="259" w:lineRule="auto"/>
        <w:ind w:left="59"/>
        <w:jc w:val="center"/>
      </w:pPr>
    </w:p>
    <w:p w14:paraId="19A7EB49" w14:textId="260AB6B0" w:rsidR="00F74544" w:rsidRDefault="00F74544" w:rsidP="00784158">
      <w:pPr>
        <w:pStyle w:val="Titre1"/>
        <w:pageBreakBefore/>
        <w:numPr>
          <w:ilvl w:val="0"/>
          <w:numId w:val="4"/>
        </w:numPr>
      </w:pPr>
      <w:bookmarkStart w:id="2" w:name="_Toc228288475"/>
      <w:r w:rsidRPr="00F74544">
        <w:lastRenderedPageBreak/>
        <w:t>Textes bibliques</w:t>
      </w:r>
      <w:bookmarkEnd w:id="2"/>
    </w:p>
    <w:p w14:paraId="48EDD443" w14:textId="125957A1" w:rsidR="00001DBB" w:rsidRDefault="002B0710" w:rsidP="00D824D9">
      <w:pPr>
        <w:pStyle w:val="Titre3"/>
        <w:tabs>
          <w:tab w:val="left" w:pos="5387"/>
        </w:tabs>
        <w:ind w:left="624" w:hanging="454"/>
      </w:pPr>
      <w:bookmarkStart w:id="3" w:name="_Toc228288476"/>
      <w:proofErr w:type="spellStart"/>
      <w:r w:rsidRPr="002B0710">
        <w:t>Deut</w:t>
      </w:r>
      <w:proofErr w:type="spellEnd"/>
      <w:r w:rsidR="0099177F">
        <w:t>.</w:t>
      </w:r>
      <w:r w:rsidRPr="002B0710">
        <w:t xml:space="preserve"> 8,</w:t>
      </w:r>
      <w:r w:rsidR="000A2D8A">
        <w:t>1</w:t>
      </w:r>
      <w:r>
        <w:t>-</w:t>
      </w:r>
      <w:r w:rsidRPr="002B0710">
        <w:t>9</w:t>
      </w:r>
      <w:r w:rsidR="002F57C2">
        <w:t> :</w:t>
      </w:r>
      <w:r w:rsidRPr="002B0710">
        <w:t xml:space="preserve"> Tu garderas les commandements du SEIGNEUR ton Dieu</w:t>
      </w:r>
      <w:bookmarkEnd w:id="3"/>
    </w:p>
    <w:p w14:paraId="367B03D8" w14:textId="25691997" w:rsidR="000A2D8A" w:rsidRDefault="000A2D8A" w:rsidP="000A2D8A">
      <w:pPr>
        <w:pStyle w:val="verset"/>
      </w:pPr>
      <w:r>
        <w:rPr>
          <w:b/>
          <w:bCs/>
        </w:rPr>
        <w:tab/>
        <w:t>8.</w:t>
      </w:r>
      <w:r w:rsidRPr="000A2D8A">
        <w:rPr>
          <w:vertAlign w:val="superscript"/>
        </w:rPr>
        <w:t>1</w:t>
      </w:r>
      <w:r>
        <w:t xml:space="preserve"> Tout le commandement que je te donne aujourd’hui, vous veillerez à le pratiquer afin que vous viviez, que vous deveniez nombreux et que vous entriez en possession du pays que le SEIGNEUR a promis par serment à vos pères. </w:t>
      </w:r>
    </w:p>
    <w:p w14:paraId="05D8F8EB" w14:textId="1C6A2E96" w:rsidR="000A2D8A" w:rsidRDefault="000A2D8A" w:rsidP="000A2D8A">
      <w:pPr>
        <w:pStyle w:val="verset"/>
      </w:pPr>
      <w:r>
        <w:rPr>
          <w:vertAlign w:val="superscript"/>
        </w:rPr>
        <w:tab/>
      </w:r>
      <w:r w:rsidRPr="000A2D8A">
        <w:rPr>
          <w:vertAlign w:val="superscript"/>
        </w:rPr>
        <w:t>2</w:t>
      </w:r>
      <w:r>
        <w:t> Tu te souviendras de toute la route que le SEIGNEUR ton Dieu t’a fait parcourir depuis quarante ans dans le désert, afin de te mettre dans la pauvreté</w:t>
      </w:r>
      <w:r w:rsidR="002F57C2">
        <w:t> ;</w:t>
      </w:r>
      <w:r>
        <w:t xml:space="preserve"> ainsi il t’éprouvait pour connaître ce qu’il y avait dans ton cœur et savoir si tu allais, oui ou non, observer ses commandements. </w:t>
      </w:r>
      <w:r w:rsidRPr="000A2D8A">
        <w:rPr>
          <w:vertAlign w:val="superscript"/>
        </w:rPr>
        <w:t>3</w:t>
      </w:r>
      <w:r>
        <w:t xml:space="preserve"> Il t’a mis dans la pauvreté, il t’a fait avoir faim et il t’a donné à manger la manne que ni toi ni tes pères ne connaissiez, pour te faire reconnaître que l’homme ne vit pas de pain seulement, mais qu’il vit de tout ce qui sort de la bouche du SEIGNEUR. </w:t>
      </w:r>
    </w:p>
    <w:p w14:paraId="667673FE" w14:textId="654C97D8" w:rsidR="000A2D8A" w:rsidRDefault="000A2D8A" w:rsidP="000A2D8A">
      <w:pPr>
        <w:pStyle w:val="verset"/>
      </w:pPr>
      <w:r>
        <w:rPr>
          <w:vertAlign w:val="superscript"/>
        </w:rPr>
        <w:tab/>
      </w:r>
      <w:r w:rsidRPr="000A2D8A">
        <w:rPr>
          <w:vertAlign w:val="superscript"/>
        </w:rPr>
        <w:t>4</w:t>
      </w:r>
      <w:r>
        <w:t xml:space="preserve"> Ton manteau ne s’est pas usé sur toi, ton pied n’a pas enflé depuis quarante ans, </w:t>
      </w:r>
      <w:r w:rsidRPr="000A2D8A">
        <w:rPr>
          <w:vertAlign w:val="superscript"/>
        </w:rPr>
        <w:t>5</w:t>
      </w:r>
      <w:r>
        <w:t xml:space="preserve"> et tu reconnais, à la réflexion, que le SEIGNEUR ton Dieu faisait ton éducation comme un homme fait celle de son fils. </w:t>
      </w:r>
    </w:p>
    <w:p w14:paraId="694CD347" w14:textId="71986B28" w:rsidR="000A2D8A" w:rsidRDefault="000A2D8A" w:rsidP="000A2D8A">
      <w:pPr>
        <w:pStyle w:val="verset"/>
      </w:pPr>
      <w:r>
        <w:rPr>
          <w:vertAlign w:val="superscript"/>
        </w:rPr>
        <w:tab/>
      </w:r>
      <w:r w:rsidRPr="000A2D8A">
        <w:rPr>
          <w:vertAlign w:val="superscript"/>
        </w:rPr>
        <w:t>6</w:t>
      </w:r>
      <w:r>
        <w:t xml:space="preserve"> Tu garderas les commandements du SEIGNEUR ton Dieu en suivant ses chemins et en le craignant.  </w:t>
      </w:r>
    </w:p>
    <w:p w14:paraId="05E135A2" w14:textId="32F11520" w:rsidR="000A2D8A" w:rsidRDefault="000A2D8A" w:rsidP="000A2D8A">
      <w:pPr>
        <w:pStyle w:val="verset"/>
      </w:pPr>
      <w:r>
        <w:rPr>
          <w:vertAlign w:val="superscript"/>
        </w:rPr>
        <w:tab/>
      </w:r>
      <w:r w:rsidRPr="000A2D8A">
        <w:rPr>
          <w:vertAlign w:val="superscript"/>
        </w:rPr>
        <w:t>7</w:t>
      </w:r>
      <w:r>
        <w:t xml:space="preserve"> Le SEIGNEUR ton Dieu te fait entrer dans un bon pays, un pays de torrents, de sources, d’eaux souterraines jaillissant dans la plaine et la montagne, </w:t>
      </w:r>
      <w:r w:rsidRPr="000A2D8A">
        <w:rPr>
          <w:vertAlign w:val="superscript"/>
        </w:rPr>
        <w:t>8</w:t>
      </w:r>
      <w:r>
        <w:t xml:space="preserve"> un pays de blé et d’orge, de vignes, de figuiers et de grenadiers, un pays d’huile d’olive et de miel, </w:t>
      </w:r>
      <w:r w:rsidRPr="000A2D8A">
        <w:rPr>
          <w:vertAlign w:val="superscript"/>
        </w:rPr>
        <w:t>9</w:t>
      </w:r>
      <w:r>
        <w:t xml:space="preserve"> un pays où tu mangeras du pain sans être rationné, où rien ne te manquera, un pays dont les pierres contiennent du fer et dont les montagnes sont des mines de cuivre. </w:t>
      </w:r>
    </w:p>
    <w:p w14:paraId="319CDBFA" w14:textId="5ACB8400" w:rsidR="002B0710" w:rsidRDefault="000A2D8A" w:rsidP="000A2D8A">
      <w:pPr>
        <w:pStyle w:val="Reference"/>
      </w:pPr>
      <w:r>
        <w:t xml:space="preserve">Trad. </w:t>
      </w:r>
      <w:r w:rsidR="001A0CB4">
        <w:t>TOB (</w:t>
      </w:r>
      <w:r w:rsidR="001A0CB4" w:rsidRPr="001A0CB4">
        <w:rPr>
          <w:b/>
          <w:bCs/>
        </w:rPr>
        <w:t>1988</w:t>
      </w:r>
      <w:r w:rsidR="006813B1">
        <w:rPr>
          <w:b/>
          <w:bCs/>
        </w:rPr>
        <w:t>-2010</w:t>
      </w:r>
      <w:r w:rsidR="001A0CB4">
        <w:t>)</w:t>
      </w:r>
    </w:p>
    <w:p w14:paraId="450B6F62" w14:textId="77777777" w:rsidR="00A54DC8" w:rsidRDefault="00A54DC8" w:rsidP="0099177F">
      <w:pPr>
        <w:pStyle w:val="Espacer"/>
      </w:pPr>
    </w:p>
    <w:p w14:paraId="54153C8A" w14:textId="2A0F8307" w:rsidR="00A54DC8" w:rsidRDefault="00A54DC8" w:rsidP="00D824D9">
      <w:pPr>
        <w:pStyle w:val="Titre3"/>
        <w:ind w:left="624" w:hanging="454"/>
      </w:pPr>
      <w:bookmarkStart w:id="4" w:name="_Toc228288477"/>
      <w:proofErr w:type="spellStart"/>
      <w:r>
        <w:t>Deut</w:t>
      </w:r>
      <w:proofErr w:type="spellEnd"/>
      <w:r w:rsidR="0099177F">
        <w:t>.</w:t>
      </w:r>
      <w:r>
        <w:t xml:space="preserve"> 8, 12</w:t>
      </w:r>
      <w:r w:rsidR="00A07F4F">
        <w:t>-</w:t>
      </w:r>
      <w:r>
        <w:t>18</w:t>
      </w:r>
      <w:r w:rsidR="002F57C2">
        <w:t> :</w:t>
      </w:r>
      <w:r>
        <w:t xml:space="preserve"> Ne deviens pas orgueilleux et oublie</w:t>
      </w:r>
      <w:r w:rsidR="00A07F4F">
        <w:t>r</w:t>
      </w:r>
      <w:r>
        <w:t xml:space="preserve"> ton Dieu</w:t>
      </w:r>
      <w:bookmarkEnd w:id="4"/>
      <w:r>
        <w:t xml:space="preserve"> </w:t>
      </w:r>
    </w:p>
    <w:p w14:paraId="32E1D449" w14:textId="10D27521" w:rsidR="00A54DC8" w:rsidRDefault="00A54DC8" w:rsidP="00A07F4F">
      <w:pPr>
        <w:pStyle w:val="verset"/>
      </w:pPr>
      <w:r>
        <w:rPr>
          <w:b/>
          <w:bCs/>
        </w:rPr>
        <w:tab/>
      </w:r>
      <w:r w:rsidRPr="00A54DC8">
        <w:rPr>
          <w:b/>
          <w:bCs/>
        </w:rPr>
        <w:t>8.</w:t>
      </w:r>
      <w:r w:rsidRPr="00A54DC8">
        <w:rPr>
          <w:vertAlign w:val="superscript"/>
        </w:rPr>
        <w:t>12</w:t>
      </w:r>
      <w:r>
        <w:t xml:space="preserve"> Si tu manges à satiété, si tu te construis de belles maisons pour y habiter,  </w:t>
      </w:r>
      <w:r w:rsidRPr="00A54DC8">
        <w:rPr>
          <w:vertAlign w:val="superscript"/>
        </w:rPr>
        <w:t>13</w:t>
      </w:r>
      <w:r>
        <w:t xml:space="preserve"> si tu as beaucoup de gros et de petit bétail, beaucoup d’argent et d’or, beaucoup de biens de toute sorte, </w:t>
      </w:r>
      <w:r w:rsidRPr="00A54DC8">
        <w:rPr>
          <w:vertAlign w:val="superscript"/>
        </w:rPr>
        <w:t>14</w:t>
      </w:r>
      <w:r>
        <w:t> ne va pas devenir orgueilleux et oublier le SEIGNEUR ton Dieu. C’est lui qui t’a fait sortir du pays d’</w:t>
      </w:r>
      <w:proofErr w:type="spellStart"/>
      <w:r>
        <w:t>Egypte</w:t>
      </w:r>
      <w:proofErr w:type="spellEnd"/>
      <w:r>
        <w:t>, de la maison de servitude</w:t>
      </w:r>
      <w:r w:rsidR="002F57C2">
        <w:t> ;</w:t>
      </w:r>
      <w:r>
        <w:t xml:space="preserve"> </w:t>
      </w:r>
      <w:r w:rsidRPr="00A54DC8">
        <w:rPr>
          <w:vertAlign w:val="superscript"/>
        </w:rPr>
        <w:t>15</w:t>
      </w:r>
      <w:r>
        <w:t> c’est lui qui t’a fait marcher dans ce désert grand et terrible peuplé de serpents brûlants et de scorpions, terre de soif où l’on ne trouve pas d’eau</w:t>
      </w:r>
      <w:r w:rsidR="002F57C2">
        <w:t> ;</w:t>
      </w:r>
      <w:r>
        <w:t xml:space="preserve"> c’est lui qui pour toi a fait jaillir l’eau du rocher de granit</w:t>
      </w:r>
      <w:r w:rsidR="002F57C2">
        <w:t> ;</w:t>
      </w:r>
      <w:r>
        <w:t xml:space="preserve"> </w:t>
      </w:r>
      <w:r w:rsidRPr="00A54DC8">
        <w:rPr>
          <w:vertAlign w:val="superscript"/>
        </w:rPr>
        <w:t>16</w:t>
      </w:r>
      <w:r>
        <w:t xml:space="preserve"> c’est lui qui, dans le désert, t’a donné à manger la manne que tes pères ne connaissaient pas, afin de te mettre dans la pauvreté et de t’éprouver pour rendre heureux ton avenir. </w:t>
      </w:r>
    </w:p>
    <w:p w14:paraId="043ED742" w14:textId="7B4D7767" w:rsidR="00A54DC8" w:rsidRDefault="00A07F4F" w:rsidP="00A07F4F">
      <w:pPr>
        <w:pStyle w:val="verset"/>
      </w:pPr>
      <w:r>
        <w:rPr>
          <w:vertAlign w:val="superscript"/>
        </w:rPr>
        <w:tab/>
      </w:r>
      <w:r w:rsidR="00A54DC8" w:rsidRPr="00A54DC8">
        <w:rPr>
          <w:vertAlign w:val="superscript"/>
        </w:rPr>
        <w:t>17</w:t>
      </w:r>
      <w:r w:rsidR="00A54DC8">
        <w:t> Ne va pas te dire</w:t>
      </w:r>
      <w:r w:rsidR="002F57C2">
        <w:t> :</w:t>
      </w:r>
      <w:r w:rsidR="00A54DC8">
        <w:t xml:space="preserve"> </w:t>
      </w:r>
      <w:r w:rsidR="002F57C2">
        <w:t>« </w:t>
      </w:r>
      <w:r w:rsidR="00A54DC8">
        <w:t>C’est à la force du poignet que je suis arrivé à cette prospérité</w:t>
      </w:r>
      <w:r w:rsidR="002F57C2">
        <w:t> »</w:t>
      </w:r>
      <w:r w:rsidR="00A54DC8">
        <w:t xml:space="preserve">, </w:t>
      </w:r>
      <w:r w:rsidR="00A54DC8" w:rsidRPr="00A54DC8">
        <w:rPr>
          <w:vertAlign w:val="superscript"/>
        </w:rPr>
        <w:t>18</w:t>
      </w:r>
      <w:r w:rsidR="00A54DC8">
        <w:t> mais souviens-toi que c’est le SEIGNEUR ton Dieu qui t’aura donné la force d’arriver à la prospérité, pour confirmer son alliance jurée à tes pères, comme il le fait aujourd’hui.</w:t>
      </w:r>
    </w:p>
    <w:p w14:paraId="6E9D9981" w14:textId="37ED4EE2" w:rsidR="00A07F4F" w:rsidRDefault="00A07F4F" w:rsidP="00A07F4F">
      <w:pPr>
        <w:pStyle w:val="Reference"/>
      </w:pPr>
      <w:r>
        <w:t xml:space="preserve">Trad. </w:t>
      </w:r>
      <w:r w:rsidR="001A0CB4">
        <w:t>TOB (</w:t>
      </w:r>
      <w:r w:rsidR="001A0CB4" w:rsidRPr="001A0CB4">
        <w:rPr>
          <w:b/>
          <w:bCs/>
        </w:rPr>
        <w:t>1988</w:t>
      </w:r>
      <w:r w:rsidR="006813B1">
        <w:rPr>
          <w:b/>
          <w:bCs/>
        </w:rPr>
        <w:t>-2010</w:t>
      </w:r>
      <w:r w:rsidR="001A0CB4">
        <w:t>)</w:t>
      </w:r>
    </w:p>
    <w:p w14:paraId="57F57170" w14:textId="77777777" w:rsidR="00A07F4F" w:rsidRDefault="00A07F4F" w:rsidP="0099177F">
      <w:pPr>
        <w:pStyle w:val="Espacer"/>
      </w:pPr>
    </w:p>
    <w:p w14:paraId="28F7B9EB" w14:textId="10107389" w:rsidR="00A07F4F" w:rsidRDefault="00A07F4F" w:rsidP="00D824D9">
      <w:pPr>
        <w:pStyle w:val="Titre3"/>
        <w:ind w:left="624" w:hanging="454"/>
      </w:pPr>
      <w:bookmarkStart w:id="5" w:name="_Toc228288478"/>
      <w:r>
        <w:lastRenderedPageBreak/>
        <w:t>Esaie 32, 9-20</w:t>
      </w:r>
      <w:r w:rsidR="002F57C2">
        <w:t> :</w:t>
      </w:r>
      <w:r>
        <w:t xml:space="preserve"> L’Esprit sera répandu sur vous</w:t>
      </w:r>
      <w:bookmarkEnd w:id="5"/>
      <w:r>
        <w:t xml:space="preserve"> </w:t>
      </w:r>
    </w:p>
    <w:p w14:paraId="320F83D6" w14:textId="086D72C4" w:rsidR="00A07F4F" w:rsidRDefault="00A07F4F" w:rsidP="00A07F4F">
      <w:pPr>
        <w:pStyle w:val="verset"/>
      </w:pPr>
      <w:r>
        <w:rPr>
          <w:b/>
          <w:bCs/>
        </w:rPr>
        <w:tab/>
      </w:r>
      <w:r w:rsidRPr="00A07F4F">
        <w:rPr>
          <w:b/>
          <w:bCs/>
        </w:rPr>
        <w:t>32.</w:t>
      </w:r>
      <w:r w:rsidRPr="00A07F4F">
        <w:rPr>
          <w:vertAlign w:val="superscript"/>
        </w:rPr>
        <w:t>9</w:t>
      </w:r>
      <w:r>
        <w:t> Femmes indolentes, levez-vous, écoutez-moi</w:t>
      </w:r>
      <w:r w:rsidR="002F57C2">
        <w:t> !</w:t>
      </w:r>
      <w:r>
        <w:t xml:space="preserve"> Filles insouciantes, prêtez l’oreille à ce que je vais dire</w:t>
      </w:r>
      <w:r w:rsidR="002F57C2">
        <w:t> :</w:t>
      </w:r>
      <w:r>
        <w:t xml:space="preserve"> </w:t>
      </w:r>
      <w:r w:rsidRPr="00A07F4F">
        <w:rPr>
          <w:vertAlign w:val="superscript"/>
        </w:rPr>
        <w:t>10</w:t>
      </w:r>
      <w:r>
        <w:t xml:space="preserve"> Dans un an révolu, vous frémirez, vous les insouciantes, car la vendange sera terminée et il n’y aura plus de récolte. </w:t>
      </w:r>
    </w:p>
    <w:p w14:paraId="18416BE1" w14:textId="3583DFF2" w:rsidR="00A07F4F" w:rsidRDefault="00A07F4F" w:rsidP="00A07F4F">
      <w:pPr>
        <w:pStyle w:val="verset"/>
      </w:pPr>
      <w:r>
        <w:rPr>
          <w:vertAlign w:val="superscript"/>
        </w:rPr>
        <w:tab/>
      </w:r>
      <w:r w:rsidRPr="00A07F4F">
        <w:rPr>
          <w:vertAlign w:val="superscript"/>
        </w:rPr>
        <w:t>11</w:t>
      </w:r>
      <w:r>
        <w:t xml:space="preserve"> Tremblez, vous les indolentes, frémissez, vous les insouciantes, quittez vos vêtements, dépouillez-vous, mettez un pagne sur vos reins. </w:t>
      </w:r>
    </w:p>
    <w:p w14:paraId="32F54313" w14:textId="33BE8048" w:rsidR="00A07F4F" w:rsidRDefault="00A07F4F" w:rsidP="00A07F4F">
      <w:pPr>
        <w:pStyle w:val="verset"/>
      </w:pPr>
      <w:r>
        <w:rPr>
          <w:vertAlign w:val="superscript"/>
        </w:rPr>
        <w:tab/>
      </w:r>
      <w:r w:rsidRPr="00A07F4F">
        <w:rPr>
          <w:vertAlign w:val="superscript"/>
        </w:rPr>
        <w:t>12</w:t>
      </w:r>
      <w:r>
        <w:t xml:space="preserve"> On gémit en se frappant la poitrine sur les campagnes riantes et sur les vignes fécondes, </w:t>
      </w:r>
      <w:r w:rsidRPr="00A07F4F">
        <w:rPr>
          <w:vertAlign w:val="superscript"/>
        </w:rPr>
        <w:t>13</w:t>
      </w:r>
      <w:r>
        <w:t xml:space="preserve"> sur la terre de mon peuple où montent les buissons d’épines, sur toutes les maisons joyeuses de la cité en liesse. </w:t>
      </w:r>
      <w:r w:rsidRPr="00A07F4F">
        <w:rPr>
          <w:vertAlign w:val="superscript"/>
        </w:rPr>
        <w:t>14</w:t>
      </w:r>
      <w:r>
        <w:t> Le palais est abandonné, la ville tumultueuse est délaissée. L’</w:t>
      </w:r>
      <w:proofErr w:type="spellStart"/>
      <w:r>
        <w:t>Ofel</w:t>
      </w:r>
      <w:proofErr w:type="spellEnd"/>
      <w:r>
        <w:t xml:space="preserve"> avec la tour de guet serviront de cavernes pour toujours, pour la joie des onagres et la provende des troupeaux… </w:t>
      </w:r>
    </w:p>
    <w:p w14:paraId="2A2B69FF" w14:textId="51132037" w:rsidR="00A07F4F" w:rsidRDefault="00A07F4F" w:rsidP="00A07F4F">
      <w:pPr>
        <w:pStyle w:val="verset"/>
      </w:pPr>
      <w:r>
        <w:rPr>
          <w:vertAlign w:val="superscript"/>
        </w:rPr>
        <w:tab/>
      </w:r>
      <w:r w:rsidRPr="00A07F4F">
        <w:rPr>
          <w:vertAlign w:val="superscript"/>
        </w:rPr>
        <w:t>15</w:t>
      </w:r>
      <w:r>
        <w:t xml:space="preserve"> … jusqu’à ce que, d’en haut, l’esprit soit répandu sur nous. Alors le désert deviendra un verger, tandis que le verger aura la valeur d’une forêt. </w:t>
      </w:r>
      <w:r w:rsidRPr="00A07F4F">
        <w:rPr>
          <w:vertAlign w:val="superscript"/>
        </w:rPr>
        <w:t>16</w:t>
      </w:r>
      <w:r>
        <w:t xml:space="preserve"> Le droit habitera dans le désert et dans le verger s’établira la justice. </w:t>
      </w:r>
      <w:r w:rsidRPr="00A07F4F">
        <w:rPr>
          <w:vertAlign w:val="superscript"/>
        </w:rPr>
        <w:t>17</w:t>
      </w:r>
      <w:r>
        <w:t> Le fruit de la justice sera la paix</w:t>
      </w:r>
      <w:r w:rsidR="002F57C2">
        <w:t> :</w:t>
      </w:r>
      <w:r>
        <w:t xml:space="preserve"> la justice produira le calme et la sécurité pour toujours. </w:t>
      </w:r>
    </w:p>
    <w:p w14:paraId="10449F64" w14:textId="0DCC4CA7" w:rsidR="00A07F4F" w:rsidRDefault="00A07F4F" w:rsidP="00A07F4F">
      <w:pPr>
        <w:pStyle w:val="verset"/>
      </w:pPr>
      <w:r>
        <w:rPr>
          <w:vertAlign w:val="superscript"/>
        </w:rPr>
        <w:tab/>
      </w:r>
      <w:r w:rsidRPr="00A07F4F">
        <w:rPr>
          <w:vertAlign w:val="superscript"/>
        </w:rPr>
        <w:t>18</w:t>
      </w:r>
      <w:r>
        <w:t xml:space="preserve"> Mon peuple s’établira dans un domaine paisible, dans des demeures sûres, tranquilles lieux de repos </w:t>
      </w:r>
      <w:r w:rsidRPr="00A07F4F">
        <w:rPr>
          <w:vertAlign w:val="superscript"/>
        </w:rPr>
        <w:t>19</w:t>
      </w:r>
      <w:r>
        <w:t xml:space="preserve"> mais la forêt s’écroulera sous la grêle et la ville tombera très bas. </w:t>
      </w:r>
    </w:p>
    <w:p w14:paraId="1C2CEACA" w14:textId="3B005829" w:rsidR="00A07F4F" w:rsidRDefault="00A07F4F" w:rsidP="00A07F4F">
      <w:pPr>
        <w:pStyle w:val="verset"/>
      </w:pPr>
      <w:r>
        <w:rPr>
          <w:vertAlign w:val="superscript"/>
        </w:rPr>
        <w:tab/>
      </w:r>
      <w:r w:rsidRPr="00A07F4F">
        <w:rPr>
          <w:vertAlign w:val="superscript"/>
        </w:rPr>
        <w:t>20</w:t>
      </w:r>
      <w:r>
        <w:t> Heureux serez-vous</w:t>
      </w:r>
      <w:r w:rsidR="002F57C2">
        <w:t> :</w:t>
      </w:r>
      <w:r>
        <w:t xml:space="preserve"> vous sèmerez partout où il y a de l’eau, vous lâcherez sans entrave le bœuf et l’âne.</w:t>
      </w:r>
    </w:p>
    <w:p w14:paraId="42A80B6B" w14:textId="42BAA1A2" w:rsidR="00A07F4F" w:rsidRDefault="00A07F4F" w:rsidP="00A07F4F">
      <w:pPr>
        <w:pStyle w:val="Reference"/>
      </w:pPr>
      <w:r>
        <w:t xml:space="preserve">Trad. </w:t>
      </w:r>
      <w:r w:rsidR="001A0CB4">
        <w:t>TOB (</w:t>
      </w:r>
      <w:r w:rsidR="001A0CB4" w:rsidRPr="001A0CB4">
        <w:rPr>
          <w:b/>
          <w:bCs/>
        </w:rPr>
        <w:t>1988</w:t>
      </w:r>
      <w:r w:rsidR="001A0CB4">
        <w:t>)</w:t>
      </w:r>
    </w:p>
    <w:p w14:paraId="41278F04" w14:textId="77777777" w:rsidR="00A07F4F" w:rsidRDefault="00A07F4F" w:rsidP="0099177F">
      <w:pPr>
        <w:pStyle w:val="Espacer"/>
      </w:pPr>
    </w:p>
    <w:p w14:paraId="3A629D9D" w14:textId="7B48E6C6" w:rsidR="00A5246A" w:rsidRDefault="00A5246A" w:rsidP="00D824D9">
      <w:pPr>
        <w:pStyle w:val="Titre3"/>
        <w:ind w:left="624" w:hanging="454"/>
      </w:pPr>
      <w:bookmarkStart w:id="6" w:name="_Toc228288479"/>
      <w:r>
        <w:t>Exode 3, 7 – 17</w:t>
      </w:r>
      <w:r w:rsidR="002F57C2">
        <w:t> :</w:t>
      </w:r>
      <w:r>
        <w:t xml:space="preserve"> Je suis celui qui serai</w:t>
      </w:r>
      <w:bookmarkEnd w:id="6"/>
      <w:r>
        <w:t xml:space="preserve"> </w:t>
      </w:r>
    </w:p>
    <w:p w14:paraId="25C7CA60" w14:textId="607FD38C" w:rsidR="00A5246A" w:rsidRDefault="00070825" w:rsidP="00070825">
      <w:pPr>
        <w:pStyle w:val="verset"/>
        <w:tabs>
          <w:tab w:val="left" w:pos="680"/>
        </w:tabs>
        <w:spacing w:after="80"/>
      </w:pPr>
      <w:r>
        <w:rPr>
          <w:b/>
          <w:bCs/>
        </w:rPr>
        <w:tab/>
        <w:t>3.</w:t>
      </w:r>
      <w:r w:rsidR="00A5246A" w:rsidRPr="00070825">
        <w:rPr>
          <w:vertAlign w:val="superscript"/>
        </w:rPr>
        <w:t>7</w:t>
      </w:r>
      <w:r>
        <w:t> </w:t>
      </w:r>
      <w:r w:rsidR="00A5246A">
        <w:t>Le SEIGNEUR dit</w:t>
      </w:r>
      <w:r w:rsidR="002F57C2">
        <w:t> :</w:t>
      </w:r>
      <w:r w:rsidR="00A5246A">
        <w:t xml:space="preserve"> </w:t>
      </w:r>
      <w:r w:rsidR="002F57C2">
        <w:t>« </w:t>
      </w:r>
      <w:r w:rsidR="00A5246A">
        <w:t xml:space="preserve">J’ai vu la misère de mon peuple en </w:t>
      </w:r>
      <w:proofErr w:type="spellStart"/>
      <w:r w:rsidR="00A5246A">
        <w:t>Egypte</w:t>
      </w:r>
      <w:proofErr w:type="spellEnd"/>
      <w:r w:rsidR="00A5246A">
        <w:t xml:space="preserve"> et je l’ai entendu crier sous les coups de ses chefs de corvée. Oui, je connais ses souffrances. </w:t>
      </w:r>
      <w:r>
        <w:t xml:space="preserve"> </w:t>
      </w:r>
      <w:r w:rsidR="00A5246A" w:rsidRPr="00070825">
        <w:rPr>
          <w:vertAlign w:val="superscript"/>
        </w:rPr>
        <w:t>8</w:t>
      </w:r>
      <w:r>
        <w:t> </w:t>
      </w:r>
      <w:r w:rsidR="00A5246A">
        <w:t xml:space="preserve">Je suis descendu pour le délivrer de la main des </w:t>
      </w:r>
      <w:proofErr w:type="spellStart"/>
      <w:r w:rsidR="00A5246A">
        <w:t>Egyptiens</w:t>
      </w:r>
      <w:proofErr w:type="spellEnd"/>
      <w:r w:rsidR="00A5246A">
        <w:t xml:space="preserve"> et le faire monter de ce pays vers un bon et vaste pays, vers un pays ruisselant de lait et de miel, vers le lieu du Cananéen, du Hittite, de l’Amorite, du </w:t>
      </w:r>
      <w:proofErr w:type="spellStart"/>
      <w:r w:rsidR="00A5246A">
        <w:t>Perizzite</w:t>
      </w:r>
      <w:proofErr w:type="spellEnd"/>
      <w:r w:rsidR="00A5246A">
        <w:t xml:space="preserve">, du </w:t>
      </w:r>
      <w:proofErr w:type="spellStart"/>
      <w:r w:rsidR="00A5246A">
        <w:t>Hivvite</w:t>
      </w:r>
      <w:proofErr w:type="spellEnd"/>
      <w:r w:rsidR="00A5246A">
        <w:t xml:space="preserve"> et du </w:t>
      </w:r>
      <w:proofErr w:type="spellStart"/>
      <w:r w:rsidR="00A5246A">
        <w:t>Jébusite</w:t>
      </w:r>
      <w:proofErr w:type="spellEnd"/>
      <w:r w:rsidR="00A5246A">
        <w:t xml:space="preserve">. </w:t>
      </w:r>
    </w:p>
    <w:p w14:paraId="5E81A953" w14:textId="746D00DA" w:rsidR="00A5246A" w:rsidRDefault="00070825" w:rsidP="00070825">
      <w:pPr>
        <w:pStyle w:val="verset"/>
        <w:tabs>
          <w:tab w:val="left" w:pos="680"/>
        </w:tabs>
        <w:spacing w:after="80"/>
      </w:pPr>
      <w:r>
        <w:rPr>
          <w:vertAlign w:val="superscript"/>
        </w:rPr>
        <w:tab/>
      </w:r>
      <w:r w:rsidR="00A5246A" w:rsidRPr="00070825">
        <w:rPr>
          <w:vertAlign w:val="superscript"/>
        </w:rPr>
        <w:t>9</w:t>
      </w:r>
      <w:r>
        <w:t> </w:t>
      </w:r>
      <w:r w:rsidR="00A5246A">
        <w:t xml:space="preserve">Et maintenant, puisque le cri des fils d’Israël est venu jusqu’à moi, puisque j’ai vu le poids que les </w:t>
      </w:r>
      <w:proofErr w:type="spellStart"/>
      <w:r w:rsidR="00A5246A">
        <w:t>Egyptiens</w:t>
      </w:r>
      <w:proofErr w:type="spellEnd"/>
      <w:r w:rsidR="00A5246A">
        <w:t xml:space="preserve"> font peser sur eux, </w:t>
      </w:r>
      <w:r w:rsidR="00A5246A" w:rsidRPr="00070825">
        <w:rPr>
          <w:vertAlign w:val="superscript"/>
        </w:rPr>
        <w:t>10</w:t>
      </w:r>
      <w:r>
        <w:t> </w:t>
      </w:r>
      <w:r w:rsidR="00A5246A">
        <w:t>va, maintenant</w:t>
      </w:r>
      <w:r w:rsidR="002F57C2">
        <w:t> ;</w:t>
      </w:r>
      <w:r w:rsidR="00A5246A">
        <w:t xml:space="preserve"> je t’envoie vers le Pharaon, fais sortir d’</w:t>
      </w:r>
      <w:proofErr w:type="spellStart"/>
      <w:r w:rsidR="00A5246A">
        <w:t>Egypte</w:t>
      </w:r>
      <w:proofErr w:type="spellEnd"/>
      <w:r w:rsidR="00A5246A">
        <w:t xml:space="preserve"> mon peuple, les fils d’Israël.</w:t>
      </w:r>
      <w:r w:rsidR="002F57C2">
        <w:t> »</w:t>
      </w:r>
      <w:r w:rsidR="00A5246A">
        <w:t xml:space="preserve"> </w:t>
      </w:r>
    </w:p>
    <w:p w14:paraId="2F49BA15" w14:textId="25F4CB01" w:rsidR="00A5246A" w:rsidRDefault="00070825" w:rsidP="00A5246A">
      <w:pPr>
        <w:pStyle w:val="verset"/>
        <w:tabs>
          <w:tab w:val="left" w:pos="680"/>
        </w:tabs>
        <w:spacing w:after="80"/>
      </w:pPr>
      <w:r>
        <w:rPr>
          <w:vertAlign w:val="superscript"/>
        </w:rPr>
        <w:tab/>
      </w:r>
      <w:r w:rsidR="00A5246A" w:rsidRPr="00070825">
        <w:rPr>
          <w:vertAlign w:val="superscript"/>
        </w:rPr>
        <w:t>11</w:t>
      </w:r>
      <w:r>
        <w:t> </w:t>
      </w:r>
      <w:r w:rsidR="00A5246A">
        <w:t>Moïse dit à Dieu</w:t>
      </w:r>
      <w:r w:rsidR="002F57C2">
        <w:t> :</w:t>
      </w:r>
      <w:r w:rsidR="00A5246A">
        <w:t xml:space="preserve"> </w:t>
      </w:r>
      <w:r w:rsidR="002F57C2">
        <w:t>« </w:t>
      </w:r>
      <w:r w:rsidR="00A5246A">
        <w:t>Qui suis-je pour aller vers le Pharaon et faire sortir d’</w:t>
      </w:r>
      <w:proofErr w:type="spellStart"/>
      <w:r w:rsidR="00A5246A">
        <w:t>Egypte</w:t>
      </w:r>
      <w:proofErr w:type="spellEnd"/>
      <w:r w:rsidR="00A5246A">
        <w:t xml:space="preserve"> les fils d’Israël</w:t>
      </w:r>
      <w:r w:rsidR="002F57C2">
        <w:t> ? »</w:t>
      </w:r>
      <w:r w:rsidR="00A5246A">
        <w:t xml:space="preserve"> </w:t>
      </w:r>
    </w:p>
    <w:p w14:paraId="3A7484CE" w14:textId="58DD1FB1" w:rsidR="00A5246A" w:rsidRDefault="00070825" w:rsidP="006813B1">
      <w:pPr>
        <w:pStyle w:val="verset"/>
        <w:tabs>
          <w:tab w:val="left" w:pos="680"/>
        </w:tabs>
        <w:spacing w:after="80"/>
      </w:pPr>
      <w:r>
        <w:rPr>
          <w:vertAlign w:val="superscript"/>
        </w:rPr>
        <w:tab/>
      </w:r>
      <w:r w:rsidR="00A5246A" w:rsidRPr="00070825">
        <w:rPr>
          <w:vertAlign w:val="superscript"/>
        </w:rPr>
        <w:t>12</w:t>
      </w:r>
      <w:r>
        <w:t> </w:t>
      </w:r>
      <w:r w:rsidR="006813B1">
        <w:t xml:space="preserve">— </w:t>
      </w:r>
      <w:r w:rsidR="002F57C2">
        <w:t>« </w:t>
      </w:r>
      <w:r w:rsidR="00A5246A">
        <w:t>JE SUIS avec toi, dit-il. Et voici le signe que c’est moi qui t’ai envoyé</w:t>
      </w:r>
      <w:r w:rsidR="002F57C2">
        <w:t> :</w:t>
      </w:r>
      <w:r w:rsidR="00A5246A">
        <w:t xml:space="preserve"> quand tu auras fait sortir le peuple d’</w:t>
      </w:r>
      <w:proofErr w:type="spellStart"/>
      <w:r w:rsidR="00A5246A">
        <w:t>Egypte</w:t>
      </w:r>
      <w:proofErr w:type="spellEnd"/>
      <w:r w:rsidR="00A5246A">
        <w:t>, vous servirez Dieu sur cette montagne.</w:t>
      </w:r>
      <w:r w:rsidR="002F57C2">
        <w:t> »</w:t>
      </w:r>
      <w:r w:rsidR="00A5246A">
        <w:t xml:space="preserve"> </w:t>
      </w:r>
    </w:p>
    <w:p w14:paraId="2317B020" w14:textId="77AD4769" w:rsidR="00A5246A" w:rsidRDefault="00070825" w:rsidP="00A5246A">
      <w:pPr>
        <w:pStyle w:val="verset"/>
        <w:tabs>
          <w:tab w:val="left" w:pos="680"/>
        </w:tabs>
        <w:spacing w:after="80"/>
      </w:pPr>
      <w:r>
        <w:rPr>
          <w:vertAlign w:val="superscript"/>
        </w:rPr>
        <w:tab/>
      </w:r>
      <w:r w:rsidR="00A5246A" w:rsidRPr="00070825">
        <w:rPr>
          <w:vertAlign w:val="superscript"/>
        </w:rPr>
        <w:t>13</w:t>
      </w:r>
      <w:r>
        <w:t> </w:t>
      </w:r>
      <w:r w:rsidR="00A5246A">
        <w:t>Moïse dit à Dieu</w:t>
      </w:r>
      <w:r w:rsidR="002F57C2">
        <w:t> :</w:t>
      </w:r>
      <w:r w:rsidR="00A5246A">
        <w:t xml:space="preserve"> </w:t>
      </w:r>
      <w:r w:rsidR="002F57C2">
        <w:t>« </w:t>
      </w:r>
      <w:r w:rsidR="00A5246A">
        <w:t>Voici</w:t>
      </w:r>
      <w:r w:rsidR="002F57C2">
        <w:t> !</w:t>
      </w:r>
      <w:r w:rsidR="00A5246A">
        <w:t xml:space="preserve"> Je vais aller vers les fils d’Israël et je leur dirai</w:t>
      </w:r>
      <w:r w:rsidR="002F57C2">
        <w:t> :</w:t>
      </w:r>
      <w:r w:rsidR="00A5246A">
        <w:t xml:space="preserve"> Le Dieu de vos pères m’a envoyé vers vous. S’ils me disent</w:t>
      </w:r>
      <w:r w:rsidR="002F57C2">
        <w:t> :</w:t>
      </w:r>
      <w:r w:rsidR="00A5246A">
        <w:t xml:space="preserve"> </w:t>
      </w:r>
      <w:r>
        <w:t>“</w:t>
      </w:r>
      <w:r w:rsidR="00A5246A">
        <w:t>Quel est son nom</w:t>
      </w:r>
      <w:r w:rsidR="002F57C2">
        <w:t> ?</w:t>
      </w:r>
      <w:r>
        <w:t xml:space="preserve">”— </w:t>
      </w:r>
      <w:r w:rsidR="00A5246A">
        <w:t>que leur dirai-je</w:t>
      </w:r>
      <w:r w:rsidR="002F57C2">
        <w:t> ? »</w:t>
      </w:r>
      <w:r w:rsidR="00A5246A">
        <w:t xml:space="preserve"> </w:t>
      </w:r>
    </w:p>
    <w:p w14:paraId="55BE7BA6" w14:textId="11CA0F88" w:rsidR="00070825" w:rsidRDefault="00070825" w:rsidP="00070825">
      <w:pPr>
        <w:pStyle w:val="verset"/>
      </w:pPr>
      <w:r>
        <w:rPr>
          <w:vertAlign w:val="superscript"/>
        </w:rPr>
        <w:tab/>
      </w:r>
      <w:r w:rsidR="00A5246A" w:rsidRPr="00070825">
        <w:rPr>
          <w:vertAlign w:val="superscript"/>
        </w:rPr>
        <w:t>14</w:t>
      </w:r>
      <w:r>
        <w:t> </w:t>
      </w:r>
      <w:r w:rsidR="00A5246A">
        <w:t>Dieu dit à Moïse</w:t>
      </w:r>
      <w:r w:rsidR="002F57C2">
        <w:t> :</w:t>
      </w:r>
      <w:r w:rsidR="00A5246A">
        <w:t xml:space="preserve"> </w:t>
      </w:r>
      <w:r w:rsidR="002F57C2">
        <w:t>« </w:t>
      </w:r>
      <w:r w:rsidR="00A5246A">
        <w:t>JE SUIS QUI JE SERAI.</w:t>
      </w:r>
      <w:r w:rsidR="002F57C2">
        <w:t> »</w:t>
      </w:r>
      <w:r w:rsidR="00A5246A">
        <w:t xml:space="preserve"> Il dit</w:t>
      </w:r>
      <w:r w:rsidR="002F57C2">
        <w:t> :</w:t>
      </w:r>
      <w:r w:rsidR="00A5246A">
        <w:t xml:space="preserve"> </w:t>
      </w:r>
      <w:r w:rsidR="002F57C2">
        <w:t>« </w:t>
      </w:r>
      <w:r w:rsidR="00A5246A">
        <w:t>Tu parleras ainsi aux fils d’Israël</w:t>
      </w:r>
      <w:r w:rsidR="002F57C2">
        <w:t> :</w:t>
      </w:r>
      <w:r w:rsidR="00A5246A">
        <w:t xml:space="preserve"> JE SUIS m’a envoyé vers vous.</w:t>
      </w:r>
      <w:r w:rsidR="002F57C2">
        <w:t> »</w:t>
      </w:r>
      <w:r w:rsidR="00A5246A">
        <w:t xml:space="preserve"> </w:t>
      </w:r>
    </w:p>
    <w:p w14:paraId="52B2FFA6" w14:textId="4F91E7BA" w:rsidR="006813B1" w:rsidRDefault="00070825" w:rsidP="00070825">
      <w:pPr>
        <w:pStyle w:val="verset"/>
      </w:pPr>
      <w:r>
        <w:lastRenderedPageBreak/>
        <w:tab/>
      </w:r>
      <w:r w:rsidR="00A5246A" w:rsidRPr="00070825">
        <w:rPr>
          <w:vertAlign w:val="superscript"/>
        </w:rPr>
        <w:t>15</w:t>
      </w:r>
      <w:r>
        <w:t> </w:t>
      </w:r>
      <w:r w:rsidR="00A5246A">
        <w:t>Dieu dit encore à Moïse</w:t>
      </w:r>
      <w:r w:rsidR="002F57C2">
        <w:t> :</w:t>
      </w:r>
      <w:r w:rsidR="00A5246A">
        <w:t xml:space="preserve"> </w:t>
      </w:r>
      <w:r w:rsidR="002F57C2">
        <w:t>« </w:t>
      </w:r>
      <w:r w:rsidR="00A5246A">
        <w:t>Tu parleras ainsi aux fils d’Israël</w:t>
      </w:r>
      <w:r w:rsidR="002F57C2">
        <w:t> :</w:t>
      </w:r>
      <w:r w:rsidR="00A5246A">
        <w:t xml:space="preserve"> Le SEIGNEUR, Dieu de vos pères, Dieu d’Abraham, Dieu d’Isaac, Dieu de Jacob, m’a envoyé vers vous. C’est là mon nom à jamais, c’est ainsi qu’on m’invoquera d’âge en âge. </w:t>
      </w:r>
      <w:r>
        <w:t xml:space="preserve"> </w:t>
      </w:r>
    </w:p>
    <w:p w14:paraId="7B759F80" w14:textId="38507354" w:rsidR="00A07F4F" w:rsidRDefault="006813B1" w:rsidP="00070825">
      <w:pPr>
        <w:pStyle w:val="verset"/>
      </w:pPr>
      <w:r>
        <w:tab/>
      </w:r>
      <w:r w:rsidR="00A5246A" w:rsidRPr="00070825">
        <w:rPr>
          <w:vertAlign w:val="superscript"/>
        </w:rPr>
        <w:t>16</w:t>
      </w:r>
      <w:r w:rsidR="00070825">
        <w:t> </w:t>
      </w:r>
      <w:r w:rsidR="00A5246A">
        <w:t>Va, réunis les anciens d’Israël et dis-leur</w:t>
      </w:r>
      <w:r w:rsidR="002F57C2">
        <w:t> :</w:t>
      </w:r>
      <w:r w:rsidR="00A5246A">
        <w:t xml:space="preserve"> Le SEIGNEUR, Dieu de vos pères, Dieu d’Abraham, d’Isaac et de Jacob, m’est apparu en disant</w:t>
      </w:r>
      <w:r w:rsidR="002F57C2">
        <w:t> :</w:t>
      </w:r>
      <w:r w:rsidR="00A5246A">
        <w:t xml:space="preserve"> J’ai décidé d’intervenir en votre faveur, à cause de ce qu’on vous fait en </w:t>
      </w:r>
      <w:proofErr w:type="spellStart"/>
      <w:r w:rsidR="00A5246A">
        <w:t>Egypte</w:t>
      </w:r>
      <w:proofErr w:type="spellEnd"/>
      <w:r w:rsidR="00A5246A">
        <w:t xml:space="preserve"> </w:t>
      </w:r>
      <w:r w:rsidR="00A5246A" w:rsidRPr="00070825">
        <w:rPr>
          <w:vertAlign w:val="superscript"/>
        </w:rPr>
        <w:t>17</w:t>
      </w:r>
      <w:r w:rsidR="00070825">
        <w:t> </w:t>
      </w:r>
      <w:r w:rsidR="00A5246A">
        <w:t>et j’ai dit</w:t>
      </w:r>
      <w:r w:rsidR="002F57C2">
        <w:t> :</w:t>
      </w:r>
      <w:r w:rsidR="00A5246A">
        <w:t xml:space="preserve"> Je vous ferai monter de la misère d’</w:t>
      </w:r>
      <w:proofErr w:type="spellStart"/>
      <w:r w:rsidR="00A5246A">
        <w:t>Egypte</w:t>
      </w:r>
      <w:proofErr w:type="spellEnd"/>
      <w:r w:rsidR="00A5246A">
        <w:t xml:space="preserve"> vers le pays du Cananéen, du Hittite, de l’Amorite, du </w:t>
      </w:r>
      <w:proofErr w:type="spellStart"/>
      <w:r w:rsidR="00A5246A">
        <w:t>Perizzite</w:t>
      </w:r>
      <w:proofErr w:type="spellEnd"/>
      <w:r w:rsidR="00A5246A">
        <w:t xml:space="preserve">, du </w:t>
      </w:r>
      <w:proofErr w:type="spellStart"/>
      <w:r w:rsidR="00A5246A">
        <w:t>Hivvite</w:t>
      </w:r>
      <w:proofErr w:type="spellEnd"/>
      <w:r w:rsidR="00A5246A">
        <w:t xml:space="preserve"> et du </w:t>
      </w:r>
      <w:proofErr w:type="spellStart"/>
      <w:r w:rsidR="00A5246A">
        <w:t>Jébusite</w:t>
      </w:r>
      <w:proofErr w:type="spellEnd"/>
      <w:r w:rsidR="00A5246A">
        <w:t>, vers le pays ruisselant de lait et de miel.</w:t>
      </w:r>
      <w:r w:rsidR="00070825">
        <w:t xml:space="preserve"> …</w:t>
      </w:r>
      <w:r w:rsidR="002F57C2">
        <w:t> »</w:t>
      </w:r>
    </w:p>
    <w:p w14:paraId="17460825" w14:textId="7E218ECB" w:rsidR="006813B1" w:rsidRDefault="006813B1" w:rsidP="006813B1">
      <w:pPr>
        <w:pStyle w:val="Reference"/>
      </w:pPr>
      <w:r>
        <w:t>Trad. TOB (</w:t>
      </w:r>
      <w:r w:rsidRPr="001A0CB4">
        <w:rPr>
          <w:b/>
          <w:bCs/>
        </w:rPr>
        <w:t>1988</w:t>
      </w:r>
      <w:r>
        <w:rPr>
          <w:b/>
          <w:bCs/>
        </w:rPr>
        <w:t>-2010</w:t>
      </w:r>
      <w:r>
        <w:t>)</w:t>
      </w:r>
    </w:p>
    <w:p w14:paraId="65D8E2CD" w14:textId="77777777" w:rsidR="006813B1" w:rsidRDefault="006813B1" w:rsidP="0099177F">
      <w:pPr>
        <w:pStyle w:val="Espacer"/>
      </w:pPr>
    </w:p>
    <w:p w14:paraId="61AD72CB" w14:textId="5B337915" w:rsidR="005D1E87" w:rsidRDefault="005D1E87" w:rsidP="00D824D9">
      <w:pPr>
        <w:pStyle w:val="Titre3"/>
        <w:ind w:left="624" w:hanging="454"/>
      </w:pPr>
      <w:bookmarkStart w:id="7" w:name="_Toc228288480"/>
      <w:r>
        <w:t>Genèse 1, 1-13</w:t>
      </w:r>
      <w:r w:rsidR="002F57C2">
        <w:t> :</w:t>
      </w:r>
      <w:r>
        <w:t xml:space="preserve"> Les trois premiers jours de la création</w:t>
      </w:r>
      <w:bookmarkEnd w:id="7"/>
    </w:p>
    <w:p w14:paraId="417A3FEF" w14:textId="5CBB04A4" w:rsidR="005D1E87" w:rsidRDefault="001A0CB4" w:rsidP="001A0CB4">
      <w:pPr>
        <w:pStyle w:val="verset"/>
        <w:tabs>
          <w:tab w:val="left" w:pos="680"/>
        </w:tabs>
        <w:spacing w:after="80"/>
      </w:pPr>
      <w:r>
        <w:rPr>
          <w:b/>
          <w:bCs/>
        </w:rPr>
        <w:tab/>
      </w:r>
      <w:r w:rsidRPr="001A0CB4">
        <w:rPr>
          <w:b/>
          <w:bCs/>
        </w:rPr>
        <w:t>1.</w:t>
      </w:r>
      <w:r w:rsidR="005D1E87" w:rsidRPr="001A0CB4">
        <w:rPr>
          <w:vertAlign w:val="superscript"/>
        </w:rPr>
        <w:t>1</w:t>
      </w:r>
      <w:r w:rsidR="00B33D57">
        <w:t> </w:t>
      </w:r>
      <w:r w:rsidR="005D1E87">
        <w:t xml:space="preserve">Lorsque Dieu commença la création du ciel et de la terre, </w:t>
      </w:r>
      <w:r w:rsidR="005D1E87" w:rsidRPr="001A0CB4">
        <w:rPr>
          <w:vertAlign w:val="superscript"/>
        </w:rPr>
        <w:t>2</w:t>
      </w:r>
      <w:r w:rsidR="00B33D57">
        <w:t> </w:t>
      </w:r>
      <w:r w:rsidR="005D1E87">
        <w:t xml:space="preserve">la terre était déserte et vide, et la </w:t>
      </w:r>
      <w:proofErr w:type="spellStart"/>
      <w:r w:rsidR="005D1E87">
        <w:t>ténèbre</w:t>
      </w:r>
      <w:proofErr w:type="spellEnd"/>
      <w:r w:rsidR="005D1E87">
        <w:t xml:space="preserve"> à la surface de l’abîme</w:t>
      </w:r>
      <w:r w:rsidR="002F57C2">
        <w:t> ;</w:t>
      </w:r>
      <w:r w:rsidR="005D1E87">
        <w:t xml:space="preserve"> le souffle de Dieu planait à la surface des eaux, </w:t>
      </w:r>
      <w:r w:rsidR="005D1E87" w:rsidRPr="001A0CB4">
        <w:rPr>
          <w:vertAlign w:val="superscript"/>
        </w:rPr>
        <w:t>3</w:t>
      </w:r>
      <w:r w:rsidR="00B33D57">
        <w:t> </w:t>
      </w:r>
      <w:r w:rsidR="005D1E87">
        <w:t>et Dieu dit</w:t>
      </w:r>
      <w:r w:rsidR="002F57C2">
        <w:t> :</w:t>
      </w:r>
      <w:r w:rsidR="005D1E87">
        <w:t xml:space="preserve"> </w:t>
      </w:r>
      <w:r w:rsidR="002F57C2">
        <w:t>« </w:t>
      </w:r>
      <w:r w:rsidR="005D1E87">
        <w:t>Que la lumière soit</w:t>
      </w:r>
      <w:r w:rsidR="002F57C2">
        <w:t> ! »</w:t>
      </w:r>
      <w:r w:rsidR="005D1E87">
        <w:t xml:space="preserve"> Et la lumière fut. </w:t>
      </w:r>
      <w:r>
        <w:br/>
      </w:r>
      <w:r w:rsidR="005D1E87" w:rsidRPr="001A0CB4">
        <w:rPr>
          <w:vertAlign w:val="superscript"/>
        </w:rPr>
        <w:t>4</w:t>
      </w:r>
      <w:r w:rsidR="00B33D57">
        <w:t> </w:t>
      </w:r>
      <w:r w:rsidR="005D1E87">
        <w:t xml:space="preserve">Dieu vit que la lumière était bonne. Dieu sépara la lumière de la </w:t>
      </w:r>
      <w:proofErr w:type="spellStart"/>
      <w:r w:rsidR="005D1E87">
        <w:t>ténèbre</w:t>
      </w:r>
      <w:proofErr w:type="spellEnd"/>
      <w:r w:rsidR="005D1E87">
        <w:t xml:space="preserve">. </w:t>
      </w:r>
      <w:r>
        <w:br/>
      </w:r>
      <w:r w:rsidR="005D1E87" w:rsidRPr="001A0CB4">
        <w:rPr>
          <w:vertAlign w:val="superscript"/>
        </w:rPr>
        <w:t>5</w:t>
      </w:r>
      <w:r w:rsidR="00B33D57">
        <w:t> </w:t>
      </w:r>
      <w:r w:rsidR="005D1E87">
        <w:t xml:space="preserve">Dieu appela la lumière </w:t>
      </w:r>
      <w:r w:rsidR="002F57C2">
        <w:t>« </w:t>
      </w:r>
      <w:r w:rsidR="005D1E87">
        <w:t>jour</w:t>
      </w:r>
      <w:r w:rsidR="002F57C2">
        <w:t> »</w:t>
      </w:r>
      <w:r w:rsidR="005D1E87">
        <w:t xml:space="preserve"> et la </w:t>
      </w:r>
      <w:proofErr w:type="spellStart"/>
      <w:r w:rsidR="005D1E87">
        <w:t>ténèbre</w:t>
      </w:r>
      <w:proofErr w:type="spellEnd"/>
      <w:r>
        <w:t>,</w:t>
      </w:r>
      <w:r w:rsidR="005D1E87">
        <w:t xml:space="preserve"> il l’appela </w:t>
      </w:r>
      <w:r w:rsidR="002F57C2">
        <w:t>« </w:t>
      </w:r>
      <w:r w:rsidR="005D1E87">
        <w:t>nuit</w:t>
      </w:r>
      <w:r w:rsidR="002F57C2">
        <w:t> »</w:t>
      </w:r>
      <w:r w:rsidR="005D1E87">
        <w:t>. Il y eut un soir, il y eut un matin</w:t>
      </w:r>
      <w:r w:rsidR="002F57C2">
        <w:t> :</w:t>
      </w:r>
      <w:r w:rsidR="005D1E87">
        <w:t xml:space="preserve"> premier jour. </w:t>
      </w:r>
    </w:p>
    <w:p w14:paraId="08D186F9" w14:textId="2A7297F2" w:rsidR="005D1E87" w:rsidRDefault="001A0CB4" w:rsidP="001A0CB4">
      <w:pPr>
        <w:pStyle w:val="verset"/>
        <w:tabs>
          <w:tab w:val="left" w:pos="680"/>
        </w:tabs>
        <w:spacing w:after="80"/>
      </w:pPr>
      <w:r>
        <w:rPr>
          <w:vertAlign w:val="superscript"/>
        </w:rPr>
        <w:tab/>
      </w:r>
      <w:r w:rsidR="005D1E87" w:rsidRPr="001A0CB4">
        <w:rPr>
          <w:vertAlign w:val="superscript"/>
        </w:rPr>
        <w:t>6</w:t>
      </w:r>
      <w:r w:rsidR="00B33D57">
        <w:t> </w:t>
      </w:r>
      <w:r w:rsidR="005D1E87">
        <w:t>Dieu dit</w:t>
      </w:r>
      <w:r w:rsidR="002F57C2">
        <w:t> :</w:t>
      </w:r>
      <w:r w:rsidR="005D1E87">
        <w:t xml:space="preserve"> </w:t>
      </w:r>
      <w:r w:rsidR="002F57C2">
        <w:t>« </w:t>
      </w:r>
      <w:r w:rsidR="005D1E87">
        <w:t>Qu’il y ait un firmament au milieu des eaux et qu’il sépare les eaux d’avec les eaux</w:t>
      </w:r>
      <w:r w:rsidR="002F57C2">
        <w:t> ! »</w:t>
      </w:r>
      <w:r w:rsidR="005D1E87">
        <w:t xml:space="preserve"> </w:t>
      </w:r>
      <w:r>
        <w:t xml:space="preserve"> </w:t>
      </w:r>
      <w:r w:rsidR="005D1E87" w:rsidRPr="001A0CB4">
        <w:rPr>
          <w:vertAlign w:val="superscript"/>
        </w:rPr>
        <w:t>7</w:t>
      </w:r>
      <w:r w:rsidR="00B33D57">
        <w:t> </w:t>
      </w:r>
      <w:r w:rsidR="005D1E87">
        <w:t xml:space="preserve">Dieu fit le firmament et il sépara les eaux inférieures au firmament d’avec les eaux supérieures. Il en fut ainsi. </w:t>
      </w:r>
      <w:r w:rsidR="005D1E87" w:rsidRPr="001A0CB4">
        <w:rPr>
          <w:vertAlign w:val="superscript"/>
        </w:rPr>
        <w:t>8</w:t>
      </w:r>
      <w:r w:rsidR="00B33D57">
        <w:t> </w:t>
      </w:r>
      <w:r w:rsidR="005D1E87">
        <w:t xml:space="preserve">Dieu appela le firmament </w:t>
      </w:r>
      <w:r w:rsidR="002F57C2">
        <w:t>« </w:t>
      </w:r>
      <w:r w:rsidR="005D1E87">
        <w:t>ciel</w:t>
      </w:r>
      <w:r w:rsidR="002F57C2">
        <w:t> »</w:t>
      </w:r>
      <w:r w:rsidR="005D1E87">
        <w:t>. Il y eut un soir, il y eut un matin</w:t>
      </w:r>
      <w:r w:rsidR="002F57C2">
        <w:t> :</w:t>
      </w:r>
      <w:r w:rsidR="005D1E87">
        <w:t xml:space="preserve"> deuxième jour. </w:t>
      </w:r>
    </w:p>
    <w:p w14:paraId="7E85F7C5" w14:textId="30980BE3" w:rsidR="005D1E87" w:rsidRDefault="001A0CB4" w:rsidP="001A0CB4">
      <w:pPr>
        <w:pStyle w:val="verset"/>
        <w:tabs>
          <w:tab w:val="left" w:pos="680"/>
        </w:tabs>
        <w:spacing w:after="80"/>
      </w:pPr>
      <w:r>
        <w:rPr>
          <w:vertAlign w:val="superscript"/>
        </w:rPr>
        <w:tab/>
      </w:r>
      <w:r w:rsidR="005D1E87" w:rsidRPr="001A0CB4">
        <w:rPr>
          <w:vertAlign w:val="superscript"/>
        </w:rPr>
        <w:t>9</w:t>
      </w:r>
      <w:r w:rsidR="00B33D57">
        <w:t> </w:t>
      </w:r>
      <w:r w:rsidR="005D1E87">
        <w:t>Dieu dit</w:t>
      </w:r>
      <w:r w:rsidR="002F57C2">
        <w:t> :</w:t>
      </w:r>
      <w:r w:rsidR="005D1E87">
        <w:t xml:space="preserve"> </w:t>
      </w:r>
      <w:r w:rsidR="002F57C2">
        <w:t>« </w:t>
      </w:r>
      <w:r w:rsidR="005D1E87">
        <w:t>Que les eaux inférieures au ciel s’amassent en un seul lieu et que le continent paraisse</w:t>
      </w:r>
      <w:r w:rsidR="002F57C2">
        <w:t> ! »</w:t>
      </w:r>
      <w:r w:rsidR="005D1E87">
        <w:t xml:space="preserve"> Il en fut ainsi. </w:t>
      </w:r>
      <w:r w:rsidR="005D1E87" w:rsidRPr="001A0CB4">
        <w:rPr>
          <w:vertAlign w:val="superscript"/>
        </w:rPr>
        <w:t>10</w:t>
      </w:r>
      <w:r w:rsidR="00B33D57">
        <w:t> </w:t>
      </w:r>
      <w:r w:rsidR="005D1E87">
        <w:t xml:space="preserve">Dieu appela </w:t>
      </w:r>
      <w:r w:rsidR="002F57C2">
        <w:t>« </w:t>
      </w:r>
      <w:r w:rsidR="005D1E87">
        <w:t>terre</w:t>
      </w:r>
      <w:r w:rsidR="002F57C2">
        <w:t> »</w:t>
      </w:r>
      <w:r w:rsidR="005D1E87">
        <w:t xml:space="preserve"> le continent</w:t>
      </w:r>
      <w:r w:rsidR="002F57C2">
        <w:t> ;</w:t>
      </w:r>
      <w:r w:rsidR="005D1E87">
        <w:t xml:space="preserve"> il appela mer l’amas des eaux. Dieu vit que cela était bon. </w:t>
      </w:r>
    </w:p>
    <w:p w14:paraId="44C3A4A9" w14:textId="0AD53F0F" w:rsidR="00070825" w:rsidRDefault="001A0CB4" w:rsidP="001A0CB4">
      <w:pPr>
        <w:pStyle w:val="verset"/>
      </w:pPr>
      <w:r>
        <w:rPr>
          <w:vertAlign w:val="superscript"/>
        </w:rPr>
        <w:tab/>
      </w:r>
      <w:r w:rsidR="005D1E87" w:rsidRPr="001A0CB4">
        <w:rPr>
          <w:vertAlign w:val="superscript"/>
        </w:rPr>
        <w:t>11</w:t>
      </w:r>
      <w:r w:rsidR="00B33D57">
        <w:t> </w:t>
      </w:r>
      <w:r w:rsidR="005D1E87">
        <w:t>Dieu dit</w:t>
      </w:r>
      <w:r w:rsidR="002F57C2">
        <w:t> :</w:t>
      </w:r>
      <w:r w:rsidR="005D1E87">
        <w:t xml:space="preserve"> </w:t>
      </w:r>
      <w:r w:rsidR="002F57C2">
        <w:t>« </w:t>
      </w:r>
      <w:r w:rsidR="005D1E87">
        <w:t>Que la terre se couvre de verdure, d’herbe qui rend féconde sa semence, d’arbres fruitiers qui, selon leur espèce, portent sur terre des fruits ayant en eux-mêmes leur semence</w:t>
      </w:r>
      <w:r w:rsidR="002F57C2">
        <w:t> ! »</w:t>
      </w:r>
      <w:r w:rsidR="005D1E87">
        <w:t xml:space="preserve"> Il en fut ainsi. </w:t>
      </w:r>
      <w:r w:rsidR="005D1E87" w:rsidRPr="001A0CB4">
        <w:rPr>
          <w:vertAlign w:val="superscript"/>
        </w:rPr>
        <w:t>12</w:t>
      </w:r>
      <w:r w:rsidR="00B33D57">
        <w:t> </w:t>
      </w:r>
      <w:r w:rsidR="005D1E87">
        <w:t xml:space="preserve">La terre produisit de la verdure, de l’herbe qui rend féconde sa semence selon son espèce, des arbres qui portent des fruits ayant en eux-mêmes leur semence selon leur espèce. Dieu vit que cela était bon. </w:t>
      </w:r>
      <w:r>
        <w:br/>
      </w:r>
      <w:r w:rsidR="005D1E87" w:rsidRPr="001A0CB4">
        <w:rPr>
          <w:vertAlign w:val="superscript"/>
        </w:rPr>
        <w:t>13</w:t>
      </w:r>
      <w:r w:rsidR="00B33D57">
        <w:t> </w:t>
      </w:r>
      <w:r w:rsidR="005D1E87">
        <w:t>Il y eut un soir, il y eut un matin</w:t>
      </w:r>
      <w:r w:rsidR="002F57C2">
        <w:t> :</w:t>
      </w:r>
      <w:r w:rsidR="005D1E87">
        <w:t xml:space="preserve"> troisième jour.</w:t>
      </w:r>
    </w:p>
    <w:p w14:paraId="137EC82C" w14:textId="79A3844D" w:rsidR="005D1E87" w:rsidRDefault="005D1E87" w:rsidP="005D1E87">
      <w:pPr>
        <w:pStyle w:val="Reference"/>
      </w:pPr>
      <w:r>
        <w:t xml:space="preserve">Trad. </w:t>
      </w:r>
      <w:r w:rsidR="001A0CB4">
        <w:t>TOB (</w:t>
      </w:r>
      <w:r w:rsidR="001A0CB4" w:rsidRPr="001A0CB4">
        <w:rPr>
          <w:b/>
          <w:bCs/>
        </w:rPr>
        <w:t>1988</w:t>
      </w:r>
      <w:r w:rsidR="001A0CB4">
        <w:t>)</w:t>
      </w:r>
    </w:p>
    <w:p w14:paraId="4F448A69" w14:textId="77777777" w:rsidR="005D1E87" w:rsidRDefault="005D1E87" w:rsidP="0099177F">
      <w:pPr>
        <w:pStyle w:val="Espacer"/>
      </w:pPr>
    </w:p>
    <w:p w14:paraId="52CFC292" w14:textId="05C29C3E" w:rsidR="00B93500" w:rsidRDefault="00B93500" w:rsidP="00D824D9">
      <w:pPr>
        <w:pStyle w:val="Titre3"/>
        <w:ind w:left="624" w:hanging="454"/>
      </w:pPr>
      <w:bookmarkStart w:id="8" w:name="_Toc228288481"/>
      <w:r>
        <w:t>Jean 1, 1-11</w:t>
      </w:r>
      <w:r w:rsidR="002F57C2">
        <w:t> :</w:t>
      </w:r>
      <w:r>
        <w:t xml:space="preserve"> Le Verbe était la vraie lumière</w:t>
      </w:r>
      <w:bookmarkEnd w:id="8"/>
    </w:p>
    <w:p w14:paraId="435FB1CF" w14:textId="509B9E44" w:rsidR="00B93500" w:rsidRDefault="00B93500" w:rsidP="00B93500">
      <w:pPr>
        <w:pStyle w:val="verset"/>
        <w:tabs>
          <w:tab w:val="left" w:pos="680"/>
        </w:tabs>
        <w:spacing w:after="80"/>
      </w:pPr>
      <w:r>
        <w:rPr>
          <w:b/>
          <w:bCs/>
        </w:rPr>
        <w:tab/>
        <w:t>1.</w:t>
      </w:r>
      <w:r w:rsidRPr="00B93500">
        <w:rPr>
          <w:vertAlign w:val="superscript"/>
        </w:rPr>
        <w:t>1</w:t>
      </w:r>
      <w:r w:rsidRPr="00B93500">
        <w:rPr>
          <w:b/>
        </w:rPr>
        <w:t> </w:t>
      </w:r>
      <w:r>
        <w:t xml:space="preserve">Au commencement était le Verbe, et le Verbe était tourné vers Dieu, et le Verbe était Dieu. </w:t>
      </w:r>
      <w:r w:rsidRPr="00B93500">
        <w:rPr>
          <w:vertAlign w:val="superscript"/>
        </w:rPr>
        <w:t>2</w:t>
      </w:r>
      <w:r w:rsidRPr="00B93500">
        <w:rPr>
          <w:b/>
        </w:rPr>
        <w:t> </w:t>
      </w:r>
      <w:r>
        <w:t xml:space="preserve">Il était au commencement tourné vers Dieu. </w:t>
      </w:r>
    </w:p>
    <w:p w14:paraId="5CF166D8" w14:textId="24BC3C3B" w:rsidR="00B93500" w:rsidRDefault="00B93500" w:rsidP="00B93500">
      <w:pPr>
        <w:pStyle w:val="verset"/>
        <w:tabs>
          <w:tab w:val="left" w:pos="680"/>
        </w:tabs>
        <w:spacing w:after="80"/>
      </w:pPr>
      <w:r>
        <w:rPr>
          <w:vertAlign w:val="superscript"/>
        </w:rPr>
        <w:tab/>
      </w:r>
      <w:r w:rsidRPr="00B93500">
        <w:rPr>
          <w:vertAlign w:val="superscript"/>
        </w:rPr>
        <w:t>3</w:t>
      </w:r>
      <w:r w:rsidRPr="00B93500">
        <w:rPr>
          <w:b/>
        </w:rPr>
        <w:t> </w:t>
      </w:r>
      <w:r>
        <w:t xml:space="preserve">Tout fut par lui, et rien de ce qui fut, ne fut sans lui. </w:t>
      </w:r>
      <w:r w:rsidRPr="00B93500">
        <w:rPr>
          <w:vertAlign w:val="superscript"/>
        </w:rPr>
        <w:t>4</w:t>
      </w:r>
      <w:r w:rsidRPr="00B93500">
        <w:rPr>
          <w:b/>
        </w:rPr>
        <w:t> </w:t>
      </w:r>
      <w:r>
        <w:t xml:space="preserve">En lui était la vie et la vie était la lumière des hommes, </w:t>
      </w:r>
      <w:r w:rsidRPr="00B93500">
        <w:rPr>
          <w:vertAlign w:val="superscript"/>
        </w:rPr>
        <w:t>5</w:t>
      </w:r>
      <w:r w:rsidRPr="00B93500">
        <w:rPr>
          <w:b/>
        </w:rPr>
        <w:t> </w:t>
      </w:r>
      <w:r>
        <w:t xml:space="preserve">et la lumière brille dans les ténèbres, et les ténèbres ne l’ont point comprise. </w:t>
      </w:r>
    </w:p>
    <w:p w14:paraId="1F38FB7B" w14:textId="4AA5AB78" w:rsidR="00B93500" w:rsidRDefault="00B93500" w:rsidP="00B93500">
      <w:pPr>
        <w:pStyle w:val="verset"/>
        <w:tabs>
          <w:tab w:val="left" w:pos="680"/>
        </w:tabs>
        <w:spacing w:after="80"/>
      </w:pPr>
      <w:r>
        <w:rPr>
          <w:vertAlign w:val="superscript"/>
        </w:rPr>
        <w:tab/>
      </w:r>
      <w:r w:rsidRPr="00B93500">
        <w:rPr>
          <w:vertAlign w:val="superscript"/>
        </w:rPr>
        <w:t>6</w:t>
      </w:r>
      <w:r w:rsidRPr="00B93500">
        <w:rPr>
          <w:b/>
        </w:rPr>
        <w:t> </w:t>
      </w:r>
      <w:r>
        <w:t>Il y eut un homme, envoyé de Dieu</w:t>
      </w:r>
      <w:r w:rsidR="002F57C2">
        <w:t> :</w:t>
      </w:r>
      <w:r>
        <w:t xml:space="preserve"> son nom était Jean. </w:t>
      </w:r>
      <w:r w:rsidRPr="00B93500">
        <w:rPr>
          <w:vertAlign w:val="superscript"/>
        </w:rPr>
        <w:t>7</w:t>
      </w:r>
      <w:r w:rsidRPr="00B93500">
        <w:rPr>
          <w:b/>
        </w:rPr>
        <w:t> </w:t>
      </w:r>
      <w:r>
        <w:t xml:space="preserve">Il vint en témoin, pour rendre témoignage à la lumière, afin que tous croient par lui. </w:t>
      </w:r>
      <w:r w:rsidRPr="00B93500">
        <w:rPr>
          <w:vertAlign w:val="superscript"/>
        </w:rPr>
        <w:t>8</w:t>
      </w:r>
      <w:r w:rsidRPr="00B93500">
        <w:rPr>
          <w:b/>
        </w:rPr>
        <w:t> </w:t>
      </w:r>
      <w:r>
        <w:t xml:space="preserve">Il n’était pas la lumière, mais il devait rendre témoignage à la lumière. </w:t>
      </w:r>
    </w:p>
    <w:p w14:paraId="429E1EBB" w14:textId="7CCB1F70" w:rsidR="001A0CB4" w:rsidRDefault="00B93500" w:rsidP="00B93500">
      <w:pPr>
        <w:pStyle w:val="verset"/>
      </w:pPr>
      <w:r>
        <w:rPr>
          <w:vertAlign w:val="superscript"/>
        </w:rPr>
        <w:lastRenderedPageBreak/>
        <w:tab/>
      </w:r>
      <w:r w:rsidRPr="00B93500">
        <w:rPr>
          <w:vertAlign w:val="superscript"/>
        </w:rPr>
        <w:t>9</w:t>
      </w:r>
      <w:r w:rsidRPr="00B93500">
        <w:rPr>
          <w:b/>
        </w:rPr>
        <w:t> </w:t>
      </w:r>
      <w:r>
        <w:t xml:space="preserve">Le Verbe était la vraie lumière qui, en venant dans le monde, illumine tout homme. </w:t>
      </w:r>
      <w:r w:rsidRPr="00B93500">
        <w:rPr>
          <w:vertAlign w:val="superscript"/>
        </w:rPr>
        <w:t>10</w:t>
      </w:r>
      <w:r w:rsidRPr="00B93500">
        <w:rPr>
          <w:b/>
        </w:rPr>
        <w:t> </w:t>
      </w:r>
      <w:r>
        <w:t xml:space="preserve">Il était dans le monde, et le monde fut par lui, et le monde ne l’a pas reconnu. </w:t>
      </w:r>
      <w:r w:rsidRPr="00B93500">
        <w:rPr>
          <w:vertAlign w:val="superscript"/>
        </w:rPr>
        <w:t>11</w:t>
      </w:r>
      <w:r w:rsidRPr="00B93500">
        <w:rPr>
          <w:b/>
        </w:rPr>
        <w:t> </w:t>
      </w:r>
      <w:r>
        <w:t>Il est venu dans son propre bien, et les siens ne l’ont pas accueilli.</w:t>
      </w:r>
    </w:p>
    <w:p w14:paraId="1225DA6F" w14:textId="2F453503" w:rsidR="00B93500" w:rsidRDefault="00B93500" w:rsidP="00B93500">
      <w:pPr>
        <w:pStyle w:val="Reference"/>
      </w:pPr>
      <w:r>
        <w:t>Trad. TOB (</w:t>
      </w:r>
      <w:r w:rsidRPr="001A0CB4">
        <w:rPr>
          <w:b/>
          <w:bCs/>
        </w:rPr>
        <w:t>1988</w:t>
      </w:r>
      <w:r w:rsidR="006813B1">
        <w:rPr>
          <w:b/>
          <w:bCs/>
        </w:rPr>
        <w:t>-2010</w:t>
      </w:r>
      <w:r>
        <w:t>)</w:t>
      </w:r>
    </w:p>
    <w:p w14:paraId="3D426120" w14:textId="77777777" w:rsidR="00B93500" w:rsidRPr="00B93500" w:rsidRDefault="00B93500" w:rsidP="00DE2065">
      <w:pPr>
        <w:pStyle w:val="Espacer"/>
      </w:pPr>
    </w:p>
    <w:p w14:paraId="7CB336DA" w14:textId="07D6E84B" w:rsidR="00590865" w:rsidRDefault="00590865" w:rsidP="00D824D9">
      <w:pPr>
        <w:pStyle w:val="Titre3"/>
        <w:ind w:left="624" w:hanging="454"/>
      </w:pPr>
      <w:bookmarkStart w:id="9" w:name="_Toc228288482"/>
      <w:r>
        <w:t>Jean 4, 4-15</w:t>
      </w:r>
      <w:r w:rsidR="002F57C2">
        <w:t> :</w:t>
      </w:r>
      <w:r>
        <w:t xml:space="preserve"> La rencontre de Jésus avec la samaritaine</w:t>
      </w:r>
      <w:bookmarkEnd w:id="9"/>
      <w:r>
        <w:t xml:space="preserve"> </w:t>
      </w:r>
    </w:p>
    <w:p w14:paraId="79A7C0E1" w14:textId="4693BA2F" w:rsidR="00590865" w:rsidRDefault="00590865" w:rsidP="00590865">
      <w:pPr>
        <w:pStyle w:val="verset"/>
        <w:tabs>
          <w:tab w:val="left" w:pos="680"/>
        </w:tabs>
        <w:spacing w:after="80"/>
      </w:pPr>
      <w:r>
        <w:rPr>
          <w:b/>
          <w:bCs/>
        </w:rPr>
        <w:tab/>
      </w:r>
      <w:r w:rsidRPr="00590865">
        <w:rPr>
          <w:b/>
          <w:bCs/>
        </w:rPr>
        <w:t>4.</w:t>
      </w:r>
      <w:r w:rsidRPr="00590865">
        <w:rPr>
          <w:vertAlign w:val="superscript"/>
        </w:rPr>
        <w:t>4</w:t>
      </w:r>
      <w:r w:rsidRPr="00590865">
        <w:rPr>
          <w:b/>
        </w:rPr>
        <w:t> </w:t>
      </w:r>
      <w:r>
        <w:t xml:space="preserve">Or il lui fallait traverser la Samarie. </w:t>
      </w:r>
      <w:r w:rsidRPr="00590865">
        <w:rPr>
          <w:vertAlign w:val="superscript"/>
        </w:rPr>
        <w:t>5</w:t>
      </w:r>
      <w:r w:rsidRPr="00590865">
        <w:rPr>
          <w:b/>
        </w:rPr>
        <w:t> </w:t>
      </w:r>
      <w:r>
        <w:t xml:space="preserve">C’est ainsi qu’il parvint dans une ville de Samarie appelée </w:t>
      </w:r>
      <w:proofErr w:type="spellStart"/>
      <w:r>
        <w:t>Sychar</w:t>
      </w:r>
      <w:proofErr w:type="spellEnd"/>
      <w:r>
        <w:t xml:space="preserve">, non loin de la terre donnée par Jacob à son fils Joseph, </w:t>
      </w:r>
      <w:r w:rsidRPr="00590865">
        <w:rPr>
          <w:vertAlign w:val="superscript"/>
        </w:rPr>
        <w:t>6</w:t>
      </w:r>
      <w:r w:rsidRPr="00590865">
        <w:rPr>
          <w:b/>
        </w:rPr>
        <w:t> </w:t>
      </w:r>
      <w:r>
        <w:t xml:space="preserve">là même où se trouve le puits de Jacob. Fatigué du chemin, Jésus était assis tout simplement au bord du puits. C’était environ la sixième heure. </w:t>
      </w:r>
    </w:p>
    <w:p w14:paraId="098F55DE" w14:textId="02E39BB9" w:rsidR="00590865" w:rsidRDefault="00590865" w:rsidP="00590865">
      <w:pPr>
        <w:pStyle w:val="verset"/>
        <w:tabs>
          <w:tab w:val="left" w:pos="680"/>
        </w:tabs>
        <w:spacing w:after="80"/>
      </w:pPr>
      <w:r>
        <w:rPr>
          <w:vertAlign w:val="superscript"/>
        </w:rPr>
        <w:tab/>
      </w:r>
      <w:r w:rsidRPr="00590865">
        <w:rPr>
          <w:vertAlign w:val="superscript"/>
        </w:rPr>
        <w:t>7</w:t>
      </w:r>
      <w:r w:rsidRPr="00590865">
        <w:rPr>
          <w:b/>
        </w:rPr>
        <w:t> </w:t>
      </w:r>
      <w:r>
        <w:t>Arrive une femme de Samarie pour puiser de l’eau. Jésus lui dit</w:t>
      </w:r>
      <w:r w:rsidR="002F57C2">
        <w:t> :</w:t>
      </w:r>
      <w:r>
        <w:t xml:space="preserve"> </w:t>
      </w:r>
      <w:r w:rsidR="002F57C2">
        <w:t>« </w:t>
      </w:r>
      <w:r>
        <w:t>Donne-moi à boire.</w:t>
      </w:r>
      <w:r w:rsidR="002F57C2">
        <w:t> »</w:t>
      </w:r>
      <w:r>
        <w:t xml:space="preserve"> </w:t>
      </w:r>
      <w:r w:rsidRPr="00590865">
        <w:rPr>
          <w:vertAlign w:val="superscript"/>
        </w:rPr>
        <w:t>8</w:t>
      </w:r>
      <w:r>
        <w:t xml:space="preserve"> Ses disciples, en effet, étaient allés à la ville pour acheter de quoi manger. </w:t>
      </w:r>
      <w:r w:rsidRPr="00590865">
        <w:rPr>
          <w:vertAlign w:val="superscript"/>
        </w:rPr>
        <w:t>9</w:t>
      </w:r>
      <w:r w:rsidRPr="00590865">
        <w:rPr>
          <w:b/>
        </w:rPr>
        <w:t> </w:t>
      </w:r>
      <w:r>
        <w:t>Mais cette femme, cette Samaritaine, lui dit</w:t>
      </w:r>
      <w:r w:rsidR="002F57C2">
        <w:t> :</w:t>
      </w:r>
      <w:r>
        <w:t xml:space="preserve"> </w:t>
      </w:r>
      <w:r w:rsidR="002F57C2">
        <w:t>« </w:t>
      </w:r>
      <w:r>
        <w:t>Comment</w:t>
      </w:r>
      <w:r w:rsidR="002F57C2">
        <w:t> ?</w:t>
      </w:r>
      <w:r>
        <w:t xml:space="preserve"> Toi, un Juif, tu me demandes à boire à moi, une femme samaritaine</w:t>
      </w:r>
      <w:r w:rsidR="002F57C2">
        <w:t> ! »</w:t>
      </w:r>
      <w:r>
        <w:t xml:space="preserve"> Les Juifs, en effet, ne veulent rien avoir de commun avec les Samaritains. </w:t>
      </w:r>
    </w:p>
    <w:p w14:paraId="5ADDE0B1" w14:textId="69CBB3B9" w:rsidR="00590865" w:rsidRDefault="00590865" w:rsidP="00590865">
      <w:pPr>
        <w:pStyle w:val="verset"/>
        <w:tabs>
          <w:tab w:val="left" w:pos="680"/>
        </w:tabs>
        <w:spacing w:after="80"/>
      </w:pPr>
      <w:r>
        <w:rPr>
          <w:vertAlign w:val="superscript"/>
        </w:rPr>
        <w:tab/>
      </w:r>
      <w:r w:rsidRPr="00590865">
        <w:rPr>
          <w:vertAlign w:val="superscript"/>
        </w:rPr>
        <w:t>10</w:t>
      </w:r>
      <w:r w:rsidRPr="00590865">
        <w:rPr>
          <w:b/>
        </w:rPr>
        <w:t> </w:t>
      </w:r>
      <w:r>
        <w:t>Jésus lui répondit</w:t>
      </w:r>
      <w:r w:rsidR="002F57C2">
        <w:t> :</w:t>
      </w:r>
      <w:r>
        <w:t xml:space="preserve"> </w:t>
      </w:r>
      <w:r w:rsidR="002F57C2">
        <w:t>« </w:t>
      </w:r>
      <w:r>
        <w:t>Si tu connaissais le don de Dieu et qui est celui qui te dit</w:t>
      </w:r>
      <w:r w:rsidR="002F57C2">
        <w:t> :</w:t>
      </w:r>
      <w:r>
        <w:t xml:space="preserve"> Donne-moi à boire, c’est toi qui aurais demandé et il t’aurait donné de l’eau vive.</w:t>
      </w:r>
      <w:r w:rsidR="002F57C2">
        <w:t> »</w:t>
      </w:r>
      <w:r>
        <w:t xml:space="preserve"> </w:t>
      </w:r>
    </w:p>
    <w:p w14:paraId="17F86DF5" w14:textId="04045E60" w:rsidR="00590865" w:rsidRDefault="00590865" w:rsidP="00590865">
      <w:pPr>
        <w:pStyle w:val="verset"/>
        <w:tabs>
          <w:tab w:val="left" w:pos="680"/>
        </w:tabs>
        <w:spacing w:after="80"/>
      </w:pPr>
      <w:r>
        <w:rPr>
          <w:vertAlign w:val="superscript"/>
        </w:rPr>
        <w:tab/>
      </w:r>
      <w:r w:rsidRPr="00590865">
        <w:rPr>
          <w:vertAlign w:val="superscript"/>
        </w:rPr>
        <w:t>11</w:t>
      </w:r>
      <w:r w:rsidRPr="00590865">
        <w:rPr>
          <w:b/>
        </w:rPr>
        <w:t> </w:t>
      </w:r>
      <w:r>
        <w:t>La femme lui dit</w:t>
      </w:r>
      <w:r w:rsidR="002F57C2">
        <w:t> :</w:t>
      </w:r>
      <w:r>
        <w:t xml:space="preserve"> </w:t>
      </w:r>
      <w:r w:rsidR="002F57C2">
        <w:t>« </w:t>
      </w:r>
      <w:r>
        <w:t>Seigneur, tu n’as pas même un seau et le puits est profond</w:t>
      </w:r>
      <w:r w:rsidR="002F57C2">
        <w:t> ;</w:t>
      </w:r>
      <w:r>
        <w:t xml:space="preserve"> d’où la tiens-tu donc, cette eau vive</w:t>
      </w:r>
      <w:r w:rsidR="002F57C2">
        <w:t> ?</w:t>
      </w:r>
      <w:r>
        <w:t xml:space="preserve"> </w:t>
      </w:r>
      <w:r w:rsidRPr="00590865">
        <w:rPr>
          <w:vertAlign w:val="superscript"/>
        </w:rPr>
        <w:t>12</w:t>
      </w:r>
      <w:r w:rsidRPr="00590865">
        <w:rPr>
          <w:b/>
        </w:rPr>
        <w:t> </w:t>
      </w:r>
      <w:r>
        <w:t>Serais-tu plus grand, toi, que notre père Jacob qui nous a donné le puits et qui, lui-même, y a bu ainsi que ses fils et ses bêtes</w:t>
      </w:r>
      <w:r w:rsidR="002F57C2">
        <w:t> ? »</w:t>
      </w:r>
      <w:r>
        <w:t xml:space="preserve"> </w:t>
      </w:r>
    </w:p>
    <w:p w14:paraId="63436A17" w14:textId="7A87EBB2" w:rsidR="00590865" w:rsidRDefault="00590865" w:rsidP="00590865">
      <w:pPr>
        <w:pStyle w:val="verset"/>
        <w:tabs>
          <w:tab w:val="left" w:pos="680"/>
        </w:tabs>
        <w:spacing w:after="80"/>
      </w:pPr>
      <w:r>
        <w:rPr>
          <w:vertAlign w:val="superscript"/>
        </w:rPr>
        <w:tab/>
      </w:r>
      <w:r w:rsidRPr="00590865">
        <w:rPr>
          <w:vertAlign w:val="superscript"/>
        </w:rPr>
        <w:t>13</w:t>
      </w:r>
      <w:r w:rsidRPr="00590865">
        <w:rPr>
          <w:b/>
        </w:rPr>
        <w:t> </w:t>
      </w:r>
      <w:r>
        <w:t>Jésus lui répondit</w:t>
      </w:r>
      <w:r w:rsidR="002F57C2">
        <w:t> :</w:t>
      </w:r>
      <w:r>
        <w:t xml:space="preserve"> </w:t>
      </w:r>
      <w:r w:rsidR="002F57C2">
        <w:t>« </w:t>
      </w:r>
      <w:r>
        <w:t>Quiconque boit de cette eau-ci aura encore soif</w:t>
      </w:r>
      <w:r w:rsidR="002F57C2">
        <w:t> ;</w:t>
      </w:r>
      <w:r>
        <w:t xml:space="preserve"> </w:t>
      </w:r>
      <w:r w:rsidRPr="00590865">
        <w:rPr>
          <w:vertAlign w:val="superscript"/>
        </w:rPr>
        <w:t>14</w:t>
      </w:r>
      <w:r w:rsidRPr="00590865">
        <w:rPr>
          <w:b/>
        </w:rPr>
        <w:t> </w:t>
      </w:r>
      <w:r>
        <w:t>mais celui qui boira de l’eau que je lui donnerai n’aura plus jamais soif</w:t>
      </w:r>
      <w:r w:rsidR="002F57C2">
        <w:t> ;</w:t>
      </w:r>
      <w:r>
        <w:t xml:space="preserve"> au contraire, l’eau que je lui donnerai deviendra en lui une source jaillissant en vie éternelle.</w:t>
      </w:r>
      <w:r w:rsidR="002F57C2">
        <w:t> »</w:t>
      </w:r>
      <w:r>
        <w:t xml:space="preserve"> </w:t>
      </w:r>
    </w:p>
    <w:p w14:paraId="7259E3A5" w14:textId="3AC9BE43" w:rsidR="00B93500" w:rsidRDefault="00590865" w:rsidP="00590865">
      <w:pPr>
        <w:pStyle w:val="verset"/>
      </w:pPr>
      <w:r>
        <w:rPr>
          <w:vertAlign w:val="superscript"/>
        </w:rPr>
        <w:tab/>
      </w:r>
      <w:r w:rsidRPr="00590865">
        <w:rPr>
          <w:vertAlign w:val="superscript"/>
        </w:rPr>
        <w:t>15</w:t>
      </w:r>
      <w:r w:rsidRPr="00590865">
        <w:rPr>
          <w:b/>
        </w:rPr>
        <w:t> </w:t>
      </w:r>
      <w:r>
        <w:t>La femme lui dit</w:t>
      </w:r>
      <w:r w:rsidR="002F57C2">
        <w:t> :</w:t>
      </w:r>
      <w:r>
        <w:t xml:space="preserve"> </w:t>
      </w:r>
      <w:r w:rsidR="002F57C2">
        <w:t>« </w:t>
      </w:r>
      <w:r>
        <w:t>Seigneur, donne-moi cette eau pour que je n’aie plus soif et que je n’aie plus à venir puiser ici.</w:t>
      </w:r>
      <w:r w:rsidR="002F57C2">
        <w:t> »</w:t>
      </w:r>
    </w:p>
    <w:p w14:paraId="29E57FC4" w14:textId="024DDF10" w:rsidR="00590865" w:rsidRDefault="00590865" w:rsidP="00590865">
      <w:pPr>
        <w:pStyle w:val="Reference"/>
      </w:pPr>
      <w:r>
        <w:t>Trad. TOB (</w:t>
      </w:r>
      <w:r w:rsidRPr="001A0CB4">
        <w:rPr>
          <w:b/>
          <w:bCs/>
        </w:rPr>
        <w:t>1988</w:t>
      </w:r>
      <w:r w:rsidR="006813B1">
        <w:rPr>
          <w:b/>
          <w:bCs/>
        </w:rPr>
        <w:t>-2010</w:t>
      </w:r>
      <w:r>
        <w:t>)</w:t>
      </w:r>
    </w:p>
    <w:p w14:paraId="391FA07A" w14:textId="77777777" w:rsidR="00590865" w:rsidRDefault="00590865" w:rsidP="00DE2065">
      <w:pPr>
        <w:pStyle w:val="Espacer"/>
      </w:pPr>
    </w:p>
    <w:p w14:paraId="4C060637" w14:textId="0C7E250F" w:rsidR="00161607" w:rsidRDefault="00161607" w:rsidP="00D824D9">
      <w:pPr>
        <w:pStyle w:val="Titre3"/>
        <w:ind w:left="624" w:hanging="454"/>
      </w:pPr>
      <w:bookmarkStart w:id="10" w:name="_Toc228288483"/>
      <w:r>
        <w:t>Jérémie 5, 21-31</w:t>
      </w:r>
      <w:r w:rsidR="002F57C2">
        <w:t> :</w:t>
      </w:r>
      <w:r>
        <w:t xml:space="preserve"> Ayons du respect pour le SEIGNEUR notre Dieu</w:t>
      </w:r>
      <w:bookmarkEnd w:id="10"/>
    </w:p>
    <w:p w14:paraId="471DAABF" w14:textId="3EA49917" w:rsidR="00D22B97" w:rsidRDefault="00161607" w:rsidP="00D22B97">
      <w:pPr>
        <w:pStyle w:val="verset"/>
      </w:pPr>
      <w:r>
        <w:rPr>
          <w:b/>
          <w:bCs/>
        </w:rPr>
        <w:tab/>
        <w:t>5.</w:t>
      </w:r>
      <w:r w:rsidRPr="00161607">
        <w:rPr>
          <w:vertAlign w:val="superscript"/>
        </w:rPr>
        <w:t>21</w:t>
      </w:r>
      <w:r w:rsidRPr="00161607">
        <w:rPr>
          <w:b/>
        </w:rPr>
        <w:t> </w:t>
      </w:r>
      <w:proofErr w:type="spellStart"/>
      <w:r>
        <w:t>Ecoutez</w:t>
      </w:r>
      <w:proofErr w:type="spellEnd"/>
      <w:r>
        <w:t xml:space="preserve"> donc ceci, peuple borné et sans cervelle</w:t>
      </w:r>
      <w:r w:rsidR="002F57C2">
        <w:t> :</w:t>
      </w:r>
      <w:r>
        <w:t xml:space="preserve"> </w:t>
      </w:r>
      <w:r w:rsidR="00D22B97">
        <w:br/>
      </w:r>
      <w:r w:rsidR="006813B1">
        <w:t>—</w:t>
      </w:r>
      <w:r>
        <w:t xml:space="preserve"> Ils ont des yeux et ne voient point, des oreilles et n’entendent pas. </w:t>
      </w:r>
      <w:r w:rsidR="00D22B97">
        <w:br/>
      </w:r>
      <w:r w:rsidRPr="00161607">
        <w:rPr>
          <w:vertAlign w:val="superscript"/>
        </w:rPr>
        <w:t>22</w:t>
      </w:r>
      <w:r w:rsidRPr="00161607">
        <w:rPr>
          <w:b/>
        </w:rPr>
        <w:t> </w:t>
      </w:r>
      <w:r>
        <w:t>N’aurez-vous pas de respect pour moi</w:t>
      </w:r>
      <w:r w:rsidR="002F57C2">
        <w:t> ?</w:t>
      </w:r>
      <w:r>
        <w:t xml:space="preserve"> </w:t>
      </w:r>
      <w:r w:rsidR="00D22B97">
        <w:br/>
      </w:r>
      <w:r w:rsidR="006813B1">
        <w:t>—</w:t>
      </w:r>
      <w:r>
        <w:t xml:space="preserve"> oracle du SEIGNEUR. </w:t>
      </w:r>
    </w:p>
    <w:p w14:paraId="1012A7F3" w14:textId="349250C1" w:rsidR="00161607" w:rsidRDefault="00D22B97" w:rsidP="00D22B97">
      <w:pPr>
        <w:pStyle w:val="verset"/>
        <w:tabs>
          <w:tab w:val="left" w:pos="680"/>
        </w:tabs>
        <w:spacing w:after="80"/>
      </w:pPr>
      <w:r>
        <w:rPr>
          <w:b/>
          <w:bCs/>
        </w:rPr>
        <w:tab/>
      </w:r>
      <w:r w:rsidR="00161607">
        <w:t>Ne tremblerez-vous pas devant moi qui ai mis le sable comme limite à la mer, frontière définitive qu’elle ne passera pas</w:t>
      </w:r>
      <w:r w:rsidR="002F57C2">
        <w:t> ?</w:t>
      </w:r>
      <w:r w:rsidR="00161607">
        <w:t xml:space="preserve"> Elle bouillonne mais reste impuissante, ses vagues peuvent mugir, elles ne la passeront pas. </w:t>
      </w:r>
      <w:r w:rsidR="00161607" w:rsidRPr="00161607">
        <w:rPr>
          <w:vertAlign w:val="superscript"/>
        </w:rPr>
        <w:t>23</w:t>
      </w:r>
      <w:r w:rsidR="00161607" w:rsidRPr="00161607">
        <w:rPr>
          <w:b/>
        </w:rPr>
        <w:t> </w:t>
      </w:r>
      <w:r w:rsidR="00161607">
        <w:t>Mais ce peuple a un fond indocile et rebelle</w:t>
      </w:r>
      <w:r w:rsidR="002F57C2">
        <w:t> :</w:t>
      </w:r>
      <w:r w:rsidR="00161607">
        <w:t xml:space="preserve"> ils s’écartent et s’en vont. </w:t>
      </w:r>
      <w:r w:rsidR="00161607" w:rsidRPr="00161607">
        <w:rPr>
          <w:vertAlign w:val="superscript"/>
        </w:rPr>
        <w:t>24</w:t>
      </w:r>
      <w:r w:rsidR="00161607" w:rsidRPr="00161607">
        <w:rPr>
          <w:b/>
        </w:rPr>
        <w:t> </w:t>
      </w:r>
      <w:r w:rsidR="00161607">
        <w:t>Ils ne disent pas en eux-mêmes</w:t>
      </w:r>
      <w:r w:rsidR="002F57C2">
        <w:t> :</w:t>
      </w:r>
      <w:r w:rsidR="00161607">
        <w:t xml:space="preserve"> </w:t>
      </w:r>
      <w:r w:rsidR="002F57C2">
        <w:t>« </w:t>
      </w:r>
      <w:r w:rsidR="00161607">
        <w:t>Ayons du respect pour le SEIGNEUR notre Dieu, lui qui nous donne la pluie au bon moment, celle d’automne et celle de printemps, et qui nous garde les semaines fixées pour la moisson.</w:t>
      </w:r>
      <w:r w:rsidR="002F57C2">
        <w:t> »</w:t>
      </w:r>
      <w:r w:rsidR="00161607">
        <w:t xml:space="preserve"> </w:t>
      </w:r>
    </w:p>
    <w:p w14:paraId="6C2318B7" w14:textId="59175355" w:rsidR="00161607" w:rsidRDefault="00D22B97" w:rsidP="00D22B97">
      <w:pPr>
        <w:pStyle w:val="verset"/>
        <w:tabs>
          <w:tab w:val="left" w:pos="680"/>
        </w:tabs>
        <w:spacing w:after="80"/>
      </w:pPr>
      <w:r>
        <w:rPr>
          <w:vertAlign w:val="superscript"/>
        </w:rPr>
        <w:tab/>
      </w:r>
      <w:r w:rsidR="00161607" w:rsidRPr="00161607">
        <w:rPr>
          <w:vertAlign w:val="superscript"/>
        </w:rPr>
        <w:t>25</w:t>
      </w:r>
      <w:r w:rsidR="00161607" w:rsidRPr="00161607">
        <w:rPr>
          <w:b/>
        </w:rPr>
        <w:t> </w:t>
      </w:r>
      <w:r w:rsidR="00161607">
        <w:t xml:space="preserve">Ce sont vos crimes qui perturbent cet ordre, vos fautes qui font obstacle à ces bienfaits. </w:t>
      </w:r>
      <w:r w:rsidR="00161607" w:rsidRPr="00161607">
        <w:rPr>
          <w:vertAlign w:val="superscript"/>
        </w:rPr>
        <w:t>26</w:t>
      </w:r>
      <w:r w:rsidR="00161607" w:rsidRPr="00161607">
        <w:rPr>
          <w:b/>
        </w:rPr>
        <w:t> </w:t>
      </w:r>
      <w:r w:rsidR="00161607">
        <w:t xml:space="preserve">Car dans mon peuple, se trouvent des coupables aux aguets comme l’oiseleur accroupi, ils dressent des pièges et ils attrapent… des hommes. </w:t>
      </w:r>
      <w:r w:rsidR="00161607" w:rsidRPr="00161607">
        <w:rPr>
          <w:vertAlign w:val="superscript"/>
        </w:rPr>
        <w:t>27</w:t>
      </w:r>
      <w:r w:rsidR="00161607" w:rsidRPr="00161607">
        <w:rPr>
          <w:b/>
        </w:rPr>
        <w:t> </w:t>
      </w:r>
      <w:r w:rsidR="00161607">
        <w:t>Tel un panier plein d’oiseaux, leurs maisons sont pleines de rapines</w:t>
      </w:r>
      <w:r w:rsidR="002F57C2">
        <w:t> :</w:t>
      </w:r>
      <w:r w:rsidR="00161607">
        <w:t xml:space="preserve"> c’est ainsi qu’ils </w:t>
      </w:r>
      <w:r w:rsidR="00161607">
        <w:lastRenderedPageBreak/>
        <w:t xml:space="preserve">deviennent grands et riches, </w:t>
      </w:r>
      <w:r w:rsidR="00161607" w:rsidRPr="00161607">
        <w:rPr>
          <w:vertAlign w:val="superscript"/>
        </w:rPr>
        <w:t>28</w:t>
      </w:r>
      <w:r w:rsidR="00161607" w:rsidRPr="00161607">
        <w:rPr>
          <w:b/>
        </w:rPr>
        <w:t> </w:t>
      </w:r>
      <w:r w:rsidR="00161607">
        <w:t>gras et reluisants. Ils battent le record du mal, ils ne respectent plus le droit, le droit de l’orphelin</w:t>
      </w:r>
      <w:r w:rsidR="002F57C2">
        <w:t> ;</w:t>
      </w:r>
      <w:r w:rsidR="00161607">
        <w:t xml:space="preserve"> et ils réussissent. Ils ne prennent pas en main la cause des pauvres. </w:t>
      </w:r>
    </w:p>
    <w:p w14:paraId="19780464" w14:textId="1ADB2854" w:rsidR="00161607" w:rsidRDefault="00D22B97" w:rsidP="00161607">
      <w:pPr>
        <w:pStyle w:val="verset"/>
        <w:tabs>
          <w:tab w:val="left" w:pos="680"/>
        </w:tabs>
        <w:spacing w:after="80"/>
      </w:pPr>
      <w:r>
        <w:rPr>
          <w:vertAlign w:val="superscript"/>
        </w:rPr>
        <w:tab/>
      </w:r>
      <w:r w:rsidR="00161607" w:rsidRPr="00161607">
        <w:rPr>
          <w:vertAlign w:val="superscript"/>
        </w:rPr>
        <w:t>29</w:t>
      </w:r>
      <w:r w:rsidR="00161607" w:rsidRPr="00161607">
        <w:rPr>
          <w:b/>
        </w:rPr>
        <w:t> </w:t>
      </w:r>
      <w:r w:rsidR="00161607">
        <w:t>Ne dois-je pas sévir contre eux</w:t>
      </w:r>
      <w:r w:rsidR="002F57C2">
        <w:t> ?</w:t>
      </w:r>
      <w:r w:rsidR="00161607">
        <w:t xml:space="preserve"> </w:t>
      </w:r>
      <w:r>
        <w:br/>
      </w:r>
      <w:r w:rsidR="006813B1">
        <w:t>—</w:t>
      </w:r>
      <w:r w:rsidR="00161607">
        <w:t xml:space="preserve"> oracle du SEIGNEUR. </w:t>
      </w:r>
      <w:r>
        <w:br/>
      </w:r>
      <w:r w:rsidR="00161607">
        <w:t>Ne dois-je pas me venger d’une nation de cette espèce</w:t>
      </w:r>
      <w:r w:rsidR="002F57C2">
        <w:t> ?</w:t>
      </w:r>
      <w:r w:rsidR="00161607">
        <w:t xml:space="preserve"> </w:t>
      </w:r>
    </w:p>
    <w:p w14:paraId="5159347B" w14:textId="7242675E" w:rsidR="00590865" w:rsidRPr="00161607" w:rsidRDefault="00D22B97" w:rsidP="00D22B97">
      <w:pPr>
        <w:pStyle w:val="verset"/>
      </w:pPr>
      <w:r>
        <w:rPr>
          <w:vertAlign w:val="superscript"/>
        </w:rPr>
        <w:tab/>
      </w:r>
      <w:r w:rsidR="00161607" w:rsidRPr="00161607">
        <w:rPr>
          <w:vertAlign w:val="superscript"/>
        </w:rPr>
        <w:t>30</w:t>
      </w:r>
      <w:r w:rsidR="00161607" w:rsidRPr="00161607">
        <w:rPr>
          <w:b/>
        </w:rPr>
        <w:t> </w:t>
      </w:r>
      <w:r w:rsidR="00161607">
        <w:t>Une chose désolante, monstrueuse, se passe dans le pays</w:t>
      </w:r>
      <w:r w:rsidR="002F57C2">
        <w:t> :</w:t>
      </w:r>
      <w:r w:rsidR="00161607">
        <w:t xml:space="preserve"> </w:t>
      </w:r>
      <w:r>
        <w:br/>
      </w:r>
      <w:r w:rsidR="00161607" w:rsidRPr="00161607">
        <w:rPr>
          <w:vertAlign w:val="superscript"/>
        </w:rPr>
        <w:t>31</w:t>
      </w:r>
      <w:r w:rsidR="00161607" w:rsidRPr="00161607">
        <w:rPr>
          <w:b/>
        </w:rPr>
        <w:t> </w:t>
      </w:r>
      <w:r w:rsidR="00161607">
        <w:t xml:space="preserve">les prophètes prophétisent au nom de la Fausseté, les prêtres empochent tout ce qu’ils peuvent et mon peuple en est satisfait. </w:t>
      </w:r>
      <w:r>
        <w:br/>
      </w:r>
      <w:r w:rsidR="00161607">
        <w:t>Mais que ferez-vous après cela</w:t>
      </w:r>
      <w:r w:rsidR="002F57C2">
        <w:t> ?</w:t>
      </w:r>
    </w:p>
    <w:p w14:paraId="2DFF4DA5" w14:textId="2274E1AB" w:rsidR="00D22B97" w:rsidRDefault="00D22B97" w:rsidP="00D22B97">
      <w:pPr>
        <w:pStyle w:val="Reference"/>
      </w:pPr>
      <w:r>
        <w:t>Trad. TOB (</w:t>
      </w:r>
      <w:r w:rsidRPr="001A0CB4">
        <w:rPr>
          <w:b/>
          <w:bCs/>
        </w:rPr>
        <w:t>1988</w:t>
      </w:r>
      <w:r w:rsidR="006813B1">
        <w:rPr>
          <w:b/>
          <w:bCs/>
        </w:rPr>
        <w:t>-2010</w:t>
      </w:r>
      <w:r>
        <w:t>)</w:t>
      </w:r>
    </w:p>
    <w:p w14:paraId="24CDCE50" w14:textId="77777777" w:rsidR="00590865" w:rsidRDefault="00590865" w:rsidP="00DE2065">
      <w:pPr>
        <w:pStyle w:val="Espacer"/>
      </w:pPr>
    </w:p>
    <w:p w14:paraId="0D5017BF" w14:textId="5C57F5E1" w:rsidR="00316A26" w:rsidRDefault="00316A26" w:rsidP="00D824D9">
      <w:pPr>
        <w:pStyle w:val="Titre3"/>
        <w:ind w:left="624" w:hanging="454"/>
      </w:pPr>
      <w:bookmarkStart w:id="11" w:name="_Toc228288484"/>
      <w:r>
        <w:t>Luc 12, 16-21</w:t>
      </w:r>
      <w:r w:rsidR="002F57C2">
        <w:t> :</w:t>
      </w:r>
      <w:r>
        <w:t xml:space="preserve"> </w:t>
      </w:r>
      <w:r w:rsidR="00DE2065">
        <w:t xml:space="preserve">Cette </w:t>
      </w:r>
      <w:r>
        <w:t>nuit même on te redemande ta vie</w:t>
      </w:r>
      <w:bookmarkEnd w:id="11"/>
    </w:p>
    <w:p w14:paraId="7B1D137F" w14:textId="3875A13B" w:rsidR="00316A26" w:rsidRDefault="00316A26" w:rsidP="00316A26">
      <w:pPr>
        <w:pStyle w:val="verset"/>
        <w:tabs>
          <w:tab w:val="left" w:pos="680"/>
        </w:tabs>
        <w:spacing w:after="80"/>
      </w:pPr>
      <w:r>
        <w:rPr>
          <w:b/>
          <w:bCs/>
        </w:rPr>
        <w:tab/>
      </w:r>
      <w:r w:rsidRPr="00316A26">
        <w:rPr>
          <w:b/>
          <w:bCs/>
        </w:rPr>
        <w:t>12.</w:t>
      </w:r>
      <w:r w:rsidRPr="00316A26">
        <w:rPr>
          <w:vertAlign w:val="superscript"/>
        </w:rPr>
        <w:t>16</w:t>
      </w:r>
      <w:r w:rsidRPr="00316A26">
        <w:rPr>
          <w:b/>
        </w:rPr>
        <w:t> </w:t>
      </w:r>
      <w:r>
        <w:t>Et il leur dit une parabole</w:t>
      </w:r>
      <w:r w:rsidR="002F57C2">
        <w:t> :</w:t>
      </w:r>
      <w:r>
        <w:t xml:space="preserve"> </w:t>
      </w:r>
      <w:r w:rsidR="002F57C2">
        <w:t>« </w:t>
      </w:r>
      <w:r>
        <w:t xml:space="preserve">Il y avait un homme riche dont la terre avait bien rapporté. </w:t>
      </w:r>
      <w:r w:rsidRPr="00316A26">
        <w:rPr>
          <w:vertAlign w:val="superscript"/>
        </w:rPr>
        <w:t>17</w:t>
      </w:r>
      <w:r w:rsidRPr="00316A26">
        <w:rPr>
          <w:b/>
        </w:rPr>
        <w:t> </w:t>
      </w:r>
      <w:r>
        <w:t>Et il se demandait</w:t>
      </w:r>
      <w:r w:rsidR="002F57C2">
        <w:t> :</w:t>
      </w:r>
      <w:r>
        <w:t xml:space="preserve"> Que vais-je faire</w:t>
      </w:r>
      <w:r w:rsidR="002F57C2">
        <w:t> ?</w:t>
      </w:r>
      <w:r>
        <w:t xml:space="preserve"> car je n’ai pas où rassembler ma récolte. </w:t>
      </w:r>
      <w:r w:rsidRPr="00316A26">
        <w:rPr>
          <w:vertAlign w:val="superscript"/>
        </w:rPr>
        <w:t>18</w:t>
      </w:r>
      <w:r w:rsidRPr="00316A26">
        <w:rPr>
          <w:b/>
        </w:rPr>
        <w:t> </w:t>
      </w:r>
      <w:r>
        <w:t>Puis il se dit</w:t>
      </w:r>
      <w:r w:rsidR="002F57C2">
        <w:t> :</w:t>
      </w:r>
      <w:r>
        <w:t xml:space="preserve"> Voici ce que je vais faire</w:t>
      </w:r>
      <w:r w:rsidR="002F57C2">
        <w:t> :</w:t>
      </w:r>
      <w:r>
        <w:t xml:space="preserve"> je vais démolir mes greniers, j’en bâtirai de plus grands et j’y rassemblerai tout mon blé et mes biens. </w:t>
      </w:r>
      <w:r>
        <w:br/>
      </w:r>
      <w:r w:rsidRPr="00316A26">
        <w:rPr>
          <w:vertAlign w:val="superscript"/>
        </w:rPr>
        <w:t>19</w:t>
      </w:r>
      <w:r w:rsidRPr="00316A26">
        <w:rPr>
          <w:b/>
        </w:rPr>
        <w:t> </w:t>
      </w:r>
      <w:r>
        <w:t>Et je me dirai à moi-même</w:t>
      </w:r>
      <w:r w:rsidR="002F57C2">
        <w:t> :</w:t>
      </w:r>
      <w:r>
        <w:t xml:space="preserve"> Te voilà avec quantité de biens en réserve pour de longues années</w:t>
      </w:r>
      <w:r w:rsidR="002F57C2">
        <w:t> ;</w:t>
      </w:r>
      <w:r>
        <w:t xml:space="preserve"> repose-toi, mange, bois, fais bombance. </w:t>
      </w:r>
    </w:p>
    <w:p w14:paraId="2581D69D" w14:textId="3F2C2849" w:rsidR="00316A26" w:rsidRDefault="00316A26" w:rsidP="00316A26">
      <w:pPr>
        <w:pStyle w:val="verset"/>
        <w:tabs>
          <w:tab w:val="left" w:pos="680"/>
        </w:tabs>
        <w:spacing w:after="80"/>
      </w:pPr>
      <w:r>
        <w:rPr>
          <w:vertAlign w:val="superscript"/>
        </w:rPr>
        <w:tab/>
      </w:r>
      <w:r w:rsidRPr="00316A26">
        <w:rPr>
          <w:vertAlign w:val="superscript"/>
        </w:rPr>
        <w:t>20</w:t>
      </w:r>
      <w:r w:rsidRPr="00316A26">
        <w:rPr>
          <w:b/>
        </w:rPr>
        <w:t> </w:t>
      </w:r>
      <w:r>
        <w:t>Mais Dieu lui dit</w:t>
      </w:r>
      <w:r w:rsidR="002F57C2">
        <w:t> :</w:t>
      </w:r>
      <w:r>
        <w:t xml:space="preserve"> Insensé, cette nuit même on te redemande ta vie, et ce que tu as préparé, qui donc l’aura</w:t>
      </w:r>
      <w:r w:rsidR="002F57C2">
        <w:t> ?</w:t>
      </w:r>
      <w:r>
        <w:t xml:space="preserve"> </w:t>
      </w:r>
    </w:p>
    <w:p w14:paraId="0AAC31D6" w14:textId="268A3A77" w:rsidR="00D22B97" w:rsidRDefault="00316A26" w:rsidP="00316A26">
      <w:pPr>
        <w:pStyle w:val="verset"/>
      </w:pPr>
      <w:r w:rsidRPr="00316A26">
        <w:rPr>
          <w:vertAlign w:val="superscript"/>
        </w:rPr>
        <w:t>21</w:t>
      </w:r>
      <w:r w:rsidRPr="00316A26">
        <w:rPr>
          <w:b/>
        </w:rPr>
        <w:t> </w:t>
      </w:r>
      <w:r>
        <w:t>Voilà ce qui arrive à celui qui amasse un trésor pour lui-même au lieu de s’enrichir auprès de Dieu.</w:t>
      </w:r>
      <w:r w:rsidR="002F57C2">
        <w:t> »</w:t>
      </w:r>
    </w:p>
    <w:p w14:paraId="5ACCE891" w14:textId="4E6AD841" w:rsidR="00316A26" w:rsidRDefault="00316A26" w:rsidP="00316A26">
      <w:pPr>
        <w:pStyle w:val="Reference"/>
      </w:pPr>
      <w:r>
        <w:t>Trad. TOB (</w:t>
      </w:r>
      <w:r w:rsidRPr="001A0CB4">
        <w:rPr>
          <w:b/>
          <w:bCs/>
        </w:rPr>
        <w:t>1988</w:t>
      </w:r>
      <w:r>
        <w:rPr>
          <w:b/>
          <w:bCs/>
        </w:rPr>
        <w:t xml:space="preserve"> - 2010</w:t>
      </w:r>
      <w:r>
        <w:t>)</w:t>
      </w:r>
    </w:p>
    <w:p w14:paraId="4FC7209B" w14:textId="77777777" w:rsidR="00316A26" w:rsidRDefault="00316A26" w:rsidP="00DE2065">
      <w:pPr>
        <w:pStyle w:val="Espacer"/>
      </w:pPr>
    </w:p>
    <w:p w14:paraId="5E2FCD34" w14:textId="406E955B" w:rsidR="007A1352" w:rsidRDefault="007A1352" w:rsidP="00D824D9">
      <w:pPr>
        <w:pStyle w:val="Titre3"/>
        <w:ind w:left="624" w:hanging="454"/>
      </w:pPr>
      <w:bookmarkStart w:id="12" w:name="_Toc228288485"/>
      <w:r>
        <w:t>Marc 10, 17-21</w:t>
      </w:r>
      <w:r w:rsidR="002F57C2">
        <w:t> :</w:t>
      </w:r>
      <w:r>
        <w:t xml:space="preserve"> Ce que tu as, vends-le, donne-le aux pauvres</w:t>
      </w:r>
      <w:bookmarkEnd w:id="12"/>
    </w:p>
    <w:p w14:paraId="7ABEE1EB" w14:textId="140AD4F2" w:rsidR="007A1352" w:rsidRDefault="007A1352" w:rsidP="007A1352">
      <w:pPr>
        <w:pStyle w:val="verset"/>
      </w:pPr>
      <w:r>
        <w:rPr>
          <w:b/>
          <w:bCs/>
        </w:rPr>
        <w:tab/>
        <w:t>10.</w:t>
      </w:r>
      <w:r w:rsidRPr="007A1352">
        <w:rPr>
          <w:vertAlign w:val="superscript"/>
        </w:rPr>
        <w:t>17</w:t>
      </w:r>
      <w:r>
        <w:t> Comme il se mettait en route, quelqu’un vint en courant et se jeta à genoux devant lui</w:t>
      </w:r>
      <w:r w:rsidR="002F57C2">
        <w:t> ;</w:t>
      </w:r>
      <w:r>
        <w:t xml:space="preserve"> il lui demandait</w:t>
      </w:r>
      <w:r w:rsidR="002F57C2">
        <w:t> :</w:t>
      </w:r>
      <w:r>
        <w:t xml:space="preserve"> </w:t>
      </w:r>
      <w:r w:rsidR="002F57C2">
        <w:t>« </w:t>
      </w:r>
      <w:r>
        <w:t>Bon Maître, que dois-je faire pour recevoir la vie éternelle en partage</w:t>
      </w:r>
      <w:r w:rsidR="002F57C2">
        <w:t> ? »</w:t>
      </w:r>
      <w:r>
        <w:t xml:space="preserve"> </w:t>
      </w:r>
    </w:p>
    <w:p w14:paraId="32DE80BC" w14:textId="2754BFD9" w:rsidR="007A1352" w:rsidRDefault="00A026F5" w:rsidP="00A026F5">
      <w:pPr>
        <w:pStyle w:val="verset"/>
        <w:tabs>
          <w:tab w:val="left" w:pos="680"/>
        </w:tabs>
        <w:spacing w:after="80"/>
      </w:pPr>
      <w:r>
        <w:rPr>
          <w:vertAlign w:val="superscript"/>
        </w:rPr>
        <w:tab/>
      </w:r>
      <w:r w:rsidR="007A1352" w:rsidRPr="007A1352">
        <w:rPr>
          <w:vertAlign w:val="superscript"/>
        </w:rPr>
        <w:t>18</w:t>
      </w:r>
      <w:r w:rsidR="007A1352">
        <w:t xml:space="preserve">  Jésus lui dit</w:t>
      </w:r>
      <w:r w:rsidR="002F57C2">
        <w:t> :</w:t>
      </w:r>
      <w:r w:rsidR="007A1352">
        <w:t xml:space="preserve"> </w:t>
      </w:r>
      <w:r w:rsidR="002F57C2">
        <w:t>« </w:t>
      </w:r>
      <w:r w:rsidR="007A1352">
        <w:t>Pourquoi m’appelles-tu bon</w:t>
      </w:r>
      <w:r w:rsidR="002F57C2">
        <w:t> ?</w:t>
      </w:r>
      <w:r w:rsidR="007A1352">
        <w:t xml:space="preserve"> Nul n’est bon que Dieu seul. </w:t>
      </w:r>
      <w:r w:rsidR="007A1352" w:rsidRPr="007A1352">
        <w:rPr>
          <w:vertAlign w:val="superscript"/>
        </w:rPr>
        <w:t>19</w:t>
      </w:r>
      <w:r w:rsidR="007A1352" w:rsidRPr="007A1352">
        <w:rPr>
          <w:b/>
        </w:rPr>
        <w:t> </w:t>
      </w:r>
      <w:r w:rsidR="007A1352">
        <w:t>Tu</w:t>
      </w:r>
      <w:r>
        <w:t> </w:t>
      </w:r>
      <w:r w:rsidR="007A1352">
        <w:t>connais les commandements</w:t>
      </w:r>
      <w:r w:rsidR="002F57C2">
        <w:t> :</w:t>
      </w:r>
      <w:r w:rsidR="007A1352">
        <w:t xml:space="preserve"> Tu ne commettras pas de meurtre, tu ne commettras pas d’adultère, tu ne voleras pas, tu ne porteras pas de faux témoignage, tu ne feras de tort à personne, honore ton père et ta mère.</w:t>
      </w:r>
      <w:r w:rsidR="002F57C2">
        <w:t> »</w:t>
      </w:r>
      <w:r w:rsidR="007A1352">
        <w:t xml:space="preserve"> </w:t>
      </w:r>
    </w:p>
    <w:p w14:paraId="1CFD89E3" w14:textId="26686018" w:rsidR="007A1352" w:rsidRDefault="00A026F5" w:rsidP="007A1352">
      <w:pPr>
        <w:pStyle w:val="verset"/>
        <w:tabs>
          <w:tab w:val="left" w:pos="680"/>
        </w:tabs>
        <w:spacing w:after="80"/>
      </w:pPr>
      <w:r>
        <w:rPr>
          <w:vertAlign w:val="superscript"/>
        </w:rPr>
        <w:tab/>
      </w:r>
      <w:r w:rsidR="007A1352" w:rsidRPr="007A1352">
        <w:rPr>
          <w:vertAlign w:val="superscript"/>
        </w:rPr>
        <w:t>20</w:t>
      </w:r>
      <w:r w:rsidR="007A1352" w:rsidRPr="007A1352">
        <w:rPr>
          <w:b/>
        </w:rPr>
        <w:t> </w:t>
      </w:r>
      <w:r w:rsidR="007A1352">
        <w:t>L’homme lui dit</w:t>
      </w:r>
      <w:r w:rsidR="002F57C2">
        <w:t> :</w:t>
      </w:r>
      <w:r w:rsidR="007A1352">
        <w:t xml:space="preserve"> </w:t>
      </w:r>
      <w:r w:rsidR="002F57C2">
        <w:t>« </w:t>
      </w:r>
      <w:r w:rsidR="007A1352">
        <w:t>Maître, tout cela, je l’ai observé dès ma jeunesse.</w:t>
      </w:r>
      <w:r w:rsidR="002F57C2">
        <w:t> »</w:t>
      </w:r>
      <w:r w:rsidR="007A1352">
        <w:t xml:space="preserve"> </w:t>
      </w:r>
    </w:p>
    <w:p w14:paraId="66D9A0A1" w14:textId="35E12062" w:rsidR="00316A26" w:rsidRDefault="00A026F5" w:rsidP="007A1352">
      <w:pPr>
        <w:pStyle w:val="verset"/>
      </w:pPr>
      <w:r>
        <w:rPr>
          <w:vertAlign w:val="superscript"/>
        </w:rPr>
        <w:tab/>
      </w:r>
      <w:r w:rsidR="007A1352" w:rsidRPr="007A1352">
        <w:rPr>
          <w:vertAlign w:val="superscript"/>
        </w:rPr>
        <w:t>21</w:t>
      </w:r>
      <w:r w:rsidR="007A1352" w:rsidRPr="007A1352">
        <w:rPr>
          <w:b/>
        </w:rPr>
        <w:t> </w:t>
      </w:r>
      <w:r w:rsidR="007A1352">
        <w:t>Jésus le regarda et se prit à l’aimer</w:t>
      </w:r>
      <w:r w:rsidR="002F57C2">
        <w:t> ;</w:t>
      </w:r>
      <w:r w:rsidR="007A1352">
        <w:t xml:space="preserve"> </w:t>
      </w:r>
      <w:r w:rsidR="006813B1">
        <w:br/>
      </w:r>
      <w:r w:rsidR="007A1352">
        <w:t>il lui dit</w:t>
      </w:r>
      <w:r w:rsidR="002F57C2">
        <w:t> :</w:t>
      </w:r>
      <w:r w:rsidR="007A1352">
        <w:t xml:space="preserve"> </w:t>
      </w:r>
      <w:r w:rsidR="002F57C2">
        <w:t>« </w:t>
      </w:r>
      <w:r w:rsidR="007A1352">
        <w:t>Une seule chose te manque</w:t>
      </w:r>
      <w:r w:rsidR="002F57C2">
        <w:t> ;</w:t>
      </w:r>
      <w:r w:rsidR="007A1352">
        <w:t xml:space="preserve"> va, ce que tu as, vends-le, donne-le aux</w:t>
      </w:r>
      <w:r w:rsidR="00F9629B">
        <w:t> </w:t>
      </w:r>
      <w:r w:rsidR="007A1352">
        <w:t>pauvres et tu auras un trésor dans le ciel</w:t>
      </w:r>
      <w:r w:rsidR="002F57C2">
        <w:t> ;</w:t>
      </w:r>
      <w:r w:rsidR="007A1352">
        <w:t xml:space="preserve"> puis viens, suis-moi.</w:t>
      </w:r>
      <w:r w:rsidR="002F57C2">
        <w:t> »</w:t>
      </w:r>
    </w:p>
    <w:p w14:paraId="69FFB09A" w14:textId="77777777" w:rsidR="00A026F5" w:rsidRDefault="00A026F5" w:rsidP="00A026F5">
      <w:pPr>
        <w:pStyle w:val="Reference"/>
      </w:pPr>
      <w:r>
        <w:t>Trad. TOB (</w:t>
      </w:r>
      <w:r w:rsidRPr="001A0CB4">
        <w:rPr>
          <w:b/>
          <w:bCs/>
        </w:rPr>
        <w:t>1988</w:t>
      </w:r>
      <w:r>
        <w:rPr>
          <w:b/>
          <w:bCs/>
        </w:rPr>
        <w:t xml:space="preserve"> - 2010</w:t>
      </w:r>
      <w:r>
        <w:t>)</w:t>
      </w:r>
    </w:p>
    <w:p w14:paraId="44ADABA1" w14:textId="77777777" w:rsidR="00316A26" w:rsidRDefault="00316A26" w:rsidP="00DE2065">
      <w:pPr>
        <w:pStyle w:val="Espacer"/>
      </w:pPr>
    </w:p>
    <w:p w14:paraId="3758DCBB" w14:textId="226CB374" w:rsidR="007B7185" w:rsidRDefault="007B7185" w:rsidP="00D824D9">
      <w:pPr>
        <w:pStyle w:val="Titre3"/>
        <w:ind w:left="624" w:hanging="454"/>
      </w:pPr>
      <w:bookmarkStart w:id="13" w:name="_Toc228288486"/>
      <w:r>
        <w:lastRenderedPageBreak/>
        <w:t>Mat</w:t>
      </w:r>
      <w:r w:rsidR="00DE2065">
        <w:t>.</w:t>
      </w:r>
      <w:r>
        <w:t xml:space="preserve"> 14, 13-21</w:t>
      </w:r>
      <w:r w:rsidR="002F57C2">
        <w:t> :</w:t>
      </w:r>
      <w:r>
        <w:t xml:space="preserve"> Jésus rassasie la foule qui le suivait</w:t>
      </w:r>
      <w:bookmarkEnd w:id="13"/>
    </w:p>
    <w:p w14:paraId="3A34E04C" w14:textId="6D4732C3" w:rsidR="007B7185" w:rsidRDefault="007B7185" w:rsidP="007B7185">
      <w:pPr>
        <w:pStyle w:val="verset"/>
        <w:tabs>
          <w:tab w:val="left" w:pos="680"/>
        </w:tabs>
        <w:spacing w:after="80"/>
      </w:pPr>
      <w:r>
        <w:rPr>
          <w:b/>
          <w:bCs/>
        </w:rPr>
        <w:tab/>
        <w:t>14.</w:t>
      </w:r>
      <w:r w:rsidRPr="007B7185">
        <w:rPr>
          <w:vertAlign w:val="superscript"/>
        </w:rPr>
        <w:t>13</w:t>
      </w:r>
      <w:r w:rsidRPr="007B7185">
        <w:rPr>
          <w:b/>
        </w:rPr>
        <w:t> </w:t>
      </w:r>
      <w:r>
        <w:t xml:space="preserve">A cette nouvelle, Jésus se retira de là en barque vers un lieu désert, à l’écart. L’ayant appris, les foules le suivirent à pied de leurs diverses villes. </w:t>
      </w:r>
      <w:r w:rsidRPr="007B7185">
        <w:rPr>
          <w:vertAlign w:val="superscript"/>
        </w:rPr>
        <w:t>14</w:t>
      </w:r>
      <w:r w:rsidRPr="007B7185">
        <w:rPr>
          <w:b/>
        </w:rPr>
        <w:t> </w:t>
      </w:r>
      <w:r>
        <w:t>En débarquant, il vit une grande foule</w:t>
      </w:r>
      <w:r w:rsidR="002F57C2">
        <w:t> ;</w:t>
      </w:r>
      <w:r>
        <w:t xml:space="preserve"> il fut pris de pitié pour eux et guérit leurs infirmes. </w:t>
      </w:r>
    </w:p>
    <w:p w14:paraId="198D8F84" w14:textId="6C3B6CB4" w:rsidR="007B7185" w:rsidRDefault="007B7185" w:rsidP="007B7185">
      <w:pPr>
        <w:pStyle w:val="verset"/>
        <w:tabs>
          <w:tab w:val="left" w:pos="680"/>
        </w:tabs>
        <w:spacing w:after="80"/>
      </w:pPr>
      <w:r>
        <w:rPr>
          <w:vertAlign w:val="superscript"/>
        </w:rPr>
        <w:tab/>
      </w:r>
      <w:r w:rsidRPr="007B7185">
        <w:rPr>
          <w:vertAlign w:val="superscript"/>
        </w:rPr>
        <w:t>15</w:t>
      </w:r>
      <w:r w:rsidRPr="007B7185">
        <w:rPr>
          <w:b/>
        </w:rPr>
        <w:t> </w:t>
      </w:r>
      <w:r>
        <w:t>Le soir venu, les disciples s’approchèrent de lui et lui dirent</w:t>
      </w:r>
      <w:r w:rsidR="002F57C2">
        <w:t> :</w:t>
      </w:r>
      <w:r>
        <w:t xml:space="preserve"> </w:t>
      </w:r>
      <w:r w:rsidR="002F57C2">
        <w:t>« </w:t>
      </w:r>
      <w:r>
        <w:t>L’endroit est désert et déjà l’heure est tardive</w:t>
      </w:r>
      <w:r w:rsidR="002F57C2">
        <w:t> ;</w:t>
      </w:r>
      <w:r>
        <w:t xml:space="preserve"> renvoie donc les foules, qu’elles aillent dans les villages s’acheter des vivres.</w:t>
      </w:r>
      <w:r w:rsidR="002F57C2">
        <w:t> »</w:t>
      </w:r>
      <w:r>
        <w:t xml:space="preserve"> </w:t>
      </w:r>
    </w:p>
    <w:p w14:paraId="446E674C" w14:textId="40479B90" w:rsidR="007B7185" w:rsidRDefault="007B7185" w:rsidP="007B7185">
      <w:pPr>
        <w:pStyle w:val="verset"/>
      </w:pPr>
      <w:r>
        <w:rPr>
          <w:vertAlign w:val="superscript"/>
        </w:rPr>
        <w:tab/>
      </w:r>
      <w:r w:rsidRPr="007B7185">
        <w:rPr>
          <w:vertAlign w:val="superscript"/>
        </w:rPr>
        <w:t>16</w:t>
      </w:r>
      <w:r w:rsidRPr="007B7185">
        <w:rPr>
          <w:b/>
        </w:rPr>
        <w:t> </w:t>
      </w:r>
      <w:r>
        <w:t>Mais Jésus leur dit</w:t>
      </w:r>
      <w:r w:rsidR="002F57C2">
        <w:t> :</w:t>
      </w:r>
      <w:r>
        <w:t xml:space="preserve"> </w:t>
      </w:r>
      <w:r w:rsidR="002F57C2">
        <w:t>« </w:t>
      </w:r>
      <w:r>
        <w:t>Elles n’ont pas besoin d’y aller</w:t>
      </w:r>
      <w:r w:rsidR="002F57C2">
        <w:t> :</w:t>
      </w:r>
      <w:r>
        <w:t xml:space="preserve"> donnez-leur vous-mêmes à manger.</w:t>
      </w:r>
      <w:r w:rsidR="002F57C2">
        <w:t> »</w:t>
      </w:r>
      <w:r>
        <w:t xml:space="preserve"> </w:t>
      </w:r>
      <w:r w:rsidRPr="007B7185">
        <w:rPr>
          <w:vertAlign w:val="superscript"/>
        </w:rPr>
        <w:t>17</w:t>
      </w:r>
      <w:r w:rsidRPr="007B7185">
        <w:rPr>
          <w:b/>
        </w:rPr>
        <w:t> </w:t>
      </w:r>
      <w:r>
        <w:t>Alors ils lui disent</w:t>
      </w:r>
      <w:r w:rsidR="002F57C2">
        <w:t> :</w:t>
      </w:r>
      <w:r>
        <w:t xml:space="preserve"> </w:t>
      </w:r>
      <w:r w:rsidR="002F57C2">
        <w:t>« </w:t>
      </w:r>
      <w:r>
        <w:t>Nous n’avons ici que cinq pains et deux poissons.</w:t>
      </w:r>
      <w:r w:rsidR="002F57C2">
        <w:t> »</w:t>
      </w:r>
      <w:r>
        <w:t xml:space="preserve"> </w:t>
      </w:r>
    </w:p>
    <w:p w14:paraId="564EA3F3" w14:textId="0B03D033" w:rsidR="007B7185" w:rsidRDefault="007B7185" w:rsidP="007B7185">
      <w:pPr>
        <w:pStyle w:val="verset"/>
        <w:tabs>
          <w:tab w:val="left" w:pos="680"/>
        </w:tabs>
        <w:spacing w:after="80"/>
      </w:pPr>
      <w:r>
        <w:rPr>
          <w:vertAlign w:val="superscript"/>
        </w:rPr>
        <w:tab/>
      </w:r>
      <w:r w:rsidRPr="007B7185">
        <w:rPr>
          <w:vertAlign w:val="superscript"/>
        </w:rPr>
        <w:t xml:space="preserve">18  </w:t>
      </w:r>
      <w:r w:rsidR="002F57C2">
        <w:t>« </w:t>
      </w:r>
      <w:r>
        <w:t>Apportez-les-moi ici</w:t>
      </w:r>
      <w:r w:rsidR="002F57C2">
        <w:t> »</w:t>
      </w:r>
      <w:r>
        <w:t xml:space="preserve">, dit-il. </w:t>
      </w:r>
      <w:r>
        <w:br/>
      </w:r>
      <w:r w:rsidRPr="007B7185">
        <w:rPr>
          <w:vertAlign w:val="superscript"/>
        </w:rPr>
        <w:t>19</w:t>
      </w:r>
      <w:r w:rsidRPr="007B7185">
        <w:rPr>
          <w:b/>
        </w:rPr>
        <w:t> </w:t>
      </w:r>
      <w:r>
        <w:t>Et, ayant donné l’ordre aux foules de s’installer sur l’herbe, il prit les cinq pains et les deux poissons et, levant son regard vers le ciel, il prononça la bénédiction</w:t>
      </w:r>
      <w:r w:rsidR="002F57C2">
        <w:t> ;</w:t>
      </w:r>
      <w:r>
        <w:t xml:space="preserve"> puis, rompant les pains, il les donna aux disciples, et les disciples aux foules. </w:t>
      </w:r>
      <w:r w:rsidRPr="007B7185">
        <w:rPr>
          <w:vertAlign w:val="superscript"/>
        </w:rPr>
        <w:t>20</w:t>
      </w:r>
      <w:r w:rsidRPr="007B7185">
        <w:rPr>
          <w:b/>
        </w:rPr>
        <w:t> </w:t>
      </w:r>
      <w:r>
        <w:t>Ils mangèrent tous et furent rassasiés</w:t>
      </w:r>
      <w:r w:rsidR="002F57C2">
        <w:t> ;</w:t>
      </w:r>
      <w:r>
        <w:t xml:space="preserve"> et l’on emporta ce qui restait des morceaux</w:t>
      </w:r>
      <w:r w:rsidR="002F57C2">
        <w:t> :</w:t>
      </w:r>
      <w:r>
        <w:t xml:space="preserve"> douze paniers pleins</w:t>
      </w:r>
      <w:r w:rsidR="002F57C2">
        <w:t> !</w:t>
      </w:r>
      <w:r>
        <w:t xml:space="preserve"> </w:t>
      </w:r>
    </w:p>
    <w:p w14:paraId="20ABD96B" w14:textId="48A88801" w:rsidR="00A026F5" w:rsidRDefault="007B7185" w:rsidP="007B7185">
      <w:pPr>
        <w:pStyle w:val="verset"/>
      </w:pPr>
      <w:r>
        <w:rPr>
          <w:vertAlign w:val="superscript"/>
        </w:rPr>
        <w:tab/>
      </w:r>
      <w:r w:rsidRPr="007B7185">
        <w:rPr>
          <w:vertAlign w:val="superscript"/>
        </w:rPr>
        <w:t>21</w:t>
      </w:r>
      <w:r w:rsidRPr="007B7185">
        <w:rPr>
          <w:b/>
        </w:rPr>
        <w:t> </w:t>
      </w:r>
      <w:r>
        <w:t>Or ceux qui avaient mangé étaient environ cinq mille hommes, sans compter les femmes et les enfants.</w:t>
      </w:r>
    </w:p>
    <w:p w14:paraId="0A78000F" w14:textId="77777777" w:rsidR="007B7185" w:rsidRDefault="007B7185" w:rsidP="007B7185">
      <w:pPr>
        <w:pStyle w:val="Reference"/>
      </w:pPr>
      <w:r>
        <w:t>Trad. TOB (</w:t>
      </w:r>
      <w:r w:rsidRPr="001A0CB4">
        <w:rPr>
          <w:b/>
          <w:bCs/>
        </w:rPr>
        <w:t>1988</w:t>
      </w:r>
      <w:r>
        <w:rPr>
          <w:b/>
          <w:bCs/>
        </w:rPr>
        <w:t xml:space="preserve"> - 2010</w:t>
      </w:r>
      <w:r>
        <w:t>)</w:t>
      </w:r>
    </w:p>
    <w:p w14:paraId="4D4C0747" w14:textId="77777777" w:rsidR="007B7185" w:rsidRDefault="007B7185" w:rsidP="00DE2065">
      <w:pPr>
        <w:pStyle w:val="Espacer"/>
      </w:pPr>
    </w:p>
    <w:p w14:paraId="295C8D32" w14:textId="44DCFAF6" w:rsidR="000E5008" w:rsidRDefault="000E5008" w:rsidP="00D824D9">
      <w:pPr>
        <w:pStyle w:val="Titre3"/>
        <w:ind w:left="624" w:hanging="454"/>
      </w:pPr>
      <w:bookmarkStart w:id="14" w:name="_Toc228288487"/>
      <w:r>
        <w:t>Mat</w:t>
      </w:r>
      <w:r w:rsidR="00DE2065">
        <w:t>.</w:t>
      </w:r>
      <w:r>
        <w:t xml:space="preserve"> 4, 1-11</w:t>
      </w:r>
      <w:r w:rsidR="002F57C2">
        <w:t> :</w:t>
      </w:r>
      <w:r>
        <w:t xml:space="preserve"> Jésus tenté au désert</w:t>
      </w:r>
      <w:bookmarkEnd w:id="14"/>
      <w:r>
        <w:t xml:space="preserve"> </w:t>
      </w:r>
    </w:p>
    <w:p w14:paraId="51190F54" w14:textId="327CA9ED" w:rsidR="000E5008" w:rsidRDefault="000E5008" w:rsidP="000E5008">
      <w:pPr>
        <w:pStyle w:val="verset"/>
      </w:pPr>
      <w:r>
        <w:rPr>
          <w:b/>
          <w:bCs/>
        </w:rPr>
        <w:tab/>
        <w:t>4.</w:t>
      </w:r>
      <w:r w:rsidRPr="000E5008">
        <w:rPr>
          <w:vertAlign w:val="superscript"/>
        </w:rPr>
        <w:t>1</w:t>
      </w:r>
      <w:r w:rsidRPr="000E5008">
        <w:rPr>
          <w:b/>
        </w:rPr>
        <w:t> </w:t>
      </w:r>
      <w:r>
        <w:t xml:space="preserve">Alors Jésus fut conduit par l’Esprit au désert, pour être tenté par le diable. </w:t>
      </w:r>
    </w:p>
    <w:p w14:paraId="15E360D0" w14:textId="53E36259" w:rsidR="000E5008" w:rsidRDefault="000E5008" w:rsidP="000E5008">
      <w:pPr>
        <w:pStyle w:val="verset"/>
        <w:tabs>
          <w:tab w:val="left" w:pos="680"/>
        </w:tabs>
        <w:spacing w:after="80"/>
      </w:pPr>
      <w:r>
        <w:rPr>
          <w:vertAlign w:val="superscript"/>
        </w:rPr>
        <w:tab/>
      </w:r>
      <w:r w:rsidRPr="000E5008">
        <w:rPr>
          <w:vertAlign w:val="superscript"/>
        </w:rPr>
        <w:t>2</w:t>
      </w:r>
      <w:r w:rsidRPr="000E5008">
        <w:rPr>
          <w:b/>
        </w:rPr>
        <w:t> </w:t>
      </w:r>
      <w:r>
        <w:t xml:space="preserve">Après avoir jeûné quarante jours et quarante nuits, il finit par avoir faim. </w:t>
      </w:r>
      <w:r>
        <w:br/>
      </w:r>
      <w:r w:rsidRPr="000E5008">
        <w:rPr>
          <w:vertAlign w:val="superscript"/>
        </w:rPr>
        <w:t>3</w:t>
      </w:r>
      <w:r w:rsidRPr="000E5008">
        <w:rPr>
          <w:b/>
        </w:rPr>
        <w:t> </w:t>
      </w:r>
      <w:r>
        <w:t>Le tentateur s’approcha et lui dit</w:t>
      </w:r>
      <w:r w:rsidR="002F57C2">
        <w:t> :</w:t>
      </w:r>
      <w:r>
        <w:t xml:space="preserve"> </w:t>
      </w:r>
      <w:r w:rsidR="002F57C2">
        <w:t>« </w:t>
      </w:r>
      <w:r>
        <w:t>Si tu es le Fils de Dieu, ordonne que ces pierres deviennent des pains.</w:t>
      </w:r>
      <w:r w:rsidR="002F57C2">
        <w:t> »</w:t>
      </w:r>
      <w:r>
        <w:t xml:space="preserve"> </w:t>
      </w:r>
      <w:r w:rsidRPr="000E5008">
        <w:rPr>
          <w:vertAlign w:val="superscript"/>
        </w:rPr>
        <w:t>4</w:t>
      </w:r>
      <w:r>
        <w:t> Mais il répliqua</w:t>
      </w:r>
      <w:r w:rsidR="002F57C2">
        <w:t> :</w:t>
      </w:r>
      <w:r>
        <w:t xml:space="preserve"> </w:t>
      </w:r>
      <w:r w:rsidR="002F57C2">
        <w:t>« </w:t>
      </w:r>
      <w:r>
        <w:t>Il est écrit</w:t>
      </w:r>
      <w:r w:rsidR="002F57C2">
        <w:t> :</w:t>
      </w:r>
      <w:r>
        <w:t xml:space="preserve"> Ce n’est pas seulement de pain que l’homme vivra, mais de toute parole sortant de la bouche de Dieu.</w:t>
      </w:r>
      <w:r w:rsidR="002F57C2">
        <w:t> »</w:t>
      </w:r>
      <w:r>
        <w:t xml:space="preserve"> </w:t>
      </w:r>
    </w:p>
    <w:p w14:paraId="31FB67D8" w14:textId="78DB88CC" w:rsidR="000E5008" w:rsidRDefault="000E5008" w:rsidP="000E5008">
      <w:pPr>
        <w:pStyle w:val="verset"/>
        <w:tabs>
          <w:tab w:val="left" w:pos="680"/>
        </w:tabs>
        <w:spacing w:after="80"/>
      </w:pPr>
      <w:r>
        <w:rPr>
          <w:vertAlign w:val="superscript"/>
        </w:rPr>
        <w:tab/>
      </w:r>
      <w:r w:rsidRPr="000E5008">
        <w:rPr>
          <w:vertAlign w:val="superscript"/>
        </w:rPr>
        <w:t>5</w:t>
      </w:r>
      <w:r w:rsidRPr="000E5008">
        <w:rPr>
          <w:b/>
        </w:rPr>
        <w:t> </w:t>
      </w:r>
      <w:r>
        <w:t xml:space="preserve">Alors le diable l’emmène dans la Ville Sainte, le place sur le faîte du temple </w:t>
      </w:r>
      <w:r w:rsidRPr="000E5008">
        <w:rPr>
          <w:vertAlign w:val="superscript"/>
        </w:rPr>
        <w:t>6</w:t>
      </w:r>
      <w:r w:rsidRPr="000E5008">
        <w:rPr>
          <w:b/>
        </w:rPr>
        <w:t> </w:t>
      </w:r>
      <w:r>
        <w:t>et lui dit</w:t>
      </w:r>
      <w:r w:rsidR="002F57C2">
        <w:t> :</w:t>
      </w:r>
      <w:r>
        <w:t xml:space="preserve"> </w:t>
      </w:r>
      <w:r w:rsidR="002F57C2">
        <w:t>« </w:t>
      </w:r>
      <w:r>
        <w:t>Si tu es le Fils de Dieu, jette-toi en bas, car il est écrit</w:t>
      </w:r>
      <w:r w:rsidR="002F57C2">
        <w:t> :</w:t>
      </w:r>
      <w:r>
        <w:t xml:space="preserve"> Il donnera pour toi des ordres à ses anges et ils te porteront sur leurs mains pour t’éviter de heurter du pied quelque pierre.</w:t>
      </w:r>
      <w:r w:rsidR="002F57C2">
        <w:t> »</w:t>
      </w:r>
      <w:r>
        <w:t xml:space="preserve"> </w:t>
      </w:r>
      <w:r w:rsidRPr="000E5008">
        <w:rPr>
          <w:vertAlign w:val="superscript"/>
        </w:rPr>
        <w:t>7</w:t>
      </w:r>
      <w:r w:rsidRPr="000E5008">
        <w:rPr>
          <w:b/>
        </w:rPr>
        <w:t> </w:t>
      </w:r>
      <w:r>
        <w:t>Jésus lui dit</w:t>
      </w:r>
      <w:r w:rsidR="002F57C2">
        <w:t> :</w:t>
      </w:r>
      <w:r>
        <w:t xml:space="preserve"> </w:t>
      </w:r>
      <w:r w:rsidR="002F57C2">
        <w:t>« </w:t>
      </w:r>
      <w:r>
        <w:t>Il est aussi écrit</w:t>
      </w:r>
      <w:r w:rsidR="002F57C2">
        <w:t> :</w:t>
      </w:r>
      <w:r>
        <w:t xml:space="preserve"> Tu ne mettras pas à l’épreuve le Seigneur ton Dieu.</w:t>
      </w:r>
      <w:r w:rsidR="002F57C2">
        <w:t> »</w:t>
      </w:r>
      <w:r>
        <w:t xml:space="preserve"> </w:t>
      </w:r>
    </w:p>
    <w:p w14:paraId="3EA1CE68" w14:textId="49509DE0" w:rsidR="000E5008" w:rsidRDefault="000E5008" w:rsidP="000E5008">
      <w:pPr>
        <w:pStyle w:val="verset"/>
        <w:tabs>
          <w:tab w:val="left" w:pos="680"/>
        </w:tabs>
        <w:spacing w:after="80"/>
      </w:pPr>
      <w:r>
        <w:rPr>
          <w:vertAlign w:val="superscript"/>
        </w:rPr>
        <w:tab/>
      </w:r>
      <w:r w:rsidRPr="000E5008">
        <w:rPr>
          <w:vertAlign w:val="superscript"/>
        </w:rPr>
        <w:t>8</w:t>
      </w:r>
      <w:r w:rsidRPr="000E5008">
        <w:rPr>
          <w:b/>
        </w:rPr>
        <w:t> </w:t>
      </w:r>
      <w:r>
        <w:t>Le diable l’emmène encore sur une très haute montagne</w:t>
      </w:r>
      <w:r w:rsidR="002F57C2">
        <w:t> ;</w:t>
      </w:r>
      <w:r>
        <w:t xml:space="preserve"> il lui montre tous les royaumes du monde avec leur gloire </w:t>
      </w:r>
      <w:r w:rsidRPr="000E5008">
        <w:rPr>
          <w:vertAlign w:val="superscript"/>
        </w:rPr>
        <w:t>9</w:t>
      </w:r>
      <w:r w:rsidRPr="000E5008">
        <w:rPr>
          <w:b/>
        </w:rPr>
        <w:t> </w:t>
      </w:r>
      <w:r>
        <w:t>et lui dit</w:t>
      </w:r>
      <w:r w:rsidR="002F57C2">
        <w:t> :</w:t>
      </w:r>
      <w:r>
        <w:t xml:space="preserve"> </w:t>
      </w:r>
      <w:r w:rsidR="002F57C2">
        <w:t>« </w:t>
      </w:r>
      <w:r>
        <w:t>Tout cela je te le donnerai, si tu te prosternes et m’adores.</w:t>
      </w:r>
      <w:r w:rsidR="002F57C2">
        <w:t> »</w:t>
      </w:r>
      <w:r>
        <w:t xml:space="preserve"> </w:t>
      </w:r>
      <w:r w:rsidRPr="000E5008">
        <w:rPr>
          <w:vertAlign w:val="superscript"/>
        </w:rPr>
        <w:t>10</w:t>
      </w:r>
      <w:r w:rsidRPr="000E5008">
        <w:rPr>
          <w:b/>
        </w:rPr>
        <w:t> </w:t>
      </w:r>
      <w:r>
        <w:t>Alors Jésus lui dit</w:t>
      </w:r>
      <w:r w:rsidR="002F57C2">
        <w:t> :</w:t>
      </w:r>
      <w:r>
        <w:t xml:space="preserve"> </w:t>
      </w:r>
      <w:r w:rsidR="002F57C2">
        <w:t>« </w:t>
      </w:r>
      <w:r>
        <w:t>Retire-toi, Satan</w:t>
      </w:r>
      <w:r w:rsidR="002F57C2">
        <w:t> !</w:t>
      </w:r>
      <w:r>
        <w:t xml:space="preserve"> Car il est écrit</w:t>
      </w:r>
      <w:r w:rsidR="002F57C2">
        <w:t> :</w:t>
      </w:r>
      <w:r>
        <w:t xml:space="preserve"> Le Seigneur ton Dieu tu adoreras et c’est à lui seul que tu rendras un culte.</w:t>
      </w:r>
      <w:r w:rsidR="002F57C2">
        <w:t> »</w:t>
      </w:r>
      <w:r>
        <w:t xml:space="preserve"> </w:t>
      </w:r>
    </w:p>
    <w:p w14:paraId="7B7F505B" w14:textId="0A54AF97" w:rsidR="007B7185" w:rsidRDefault="000E5008" w:rsidP="000E5008">
      <w:pPr>
        <w:pStyle w:val="verset"/>
      </w:pPr>
      <w:r>
        <w:rPr>
          <w:vertAlign w:val="superscript"/>
        </w:rPr>
        <w:tab/>
      </w:r>
      <w:r w:rsidRPr="000E5008">
        <w:rPr>
          <w:vertAlign w:val="superscript"/>
        </w:rPr>
        <w:t>11</w:t>
      </w:r>
      <w:r>
        <w:t> Alors le diable le laisse, et voici que des anges s’approchèrent, et ils le servaient.</w:t>
      </w:r>
    </w:p>
    <w:p w14:paraId="6863A85D" w14:textId="77777777" w:rsidR="000E5008" w:rsidRDefault="000E5008" w:rsidP="000E5008">
      <w:pPr>
        <w:pStyle w:val="Reference"/>
      </w:pPr>
      <w:r>
        <w:t>Trad. TOB (</w:t>
      </w:r>
      <w:r w:rsidRPr="001A0CB4">
        <w:rPr>
          <w:b/>
          <w:bCs/>
        </w:rPr>
        <w:t>1988</w:t>
      </w:r>
      <w:r>
        <w:rPr>
          <w:b/>
          <w:bCs/>
        </w:rPr>
        <w:t xml:space="preserve"> - 2010</w:t>
      </w:r>
      <w:r>
        <w:t>)</w:t>
      </w:r>
    </w:p>
    <w:p w14:paraId="68F4CF97" w14:textId="77777777" w:rsidR="000E5008" w:rsidRDefault="000E5008" w:rsidP="00DE2065">
      <w:pPr>
        <w:pStyle w:val="Espacer"/>
      </w:pPr>
    </w:p>
    <w:p w14:paraId="555227BE" w14:textId="49705FFB" w:rsidR="000E5008" w:rsidRDefault="00574C3F" w:rsidP="00574C3F">
      <w:pPr>
        <w:pStyle w:val="Titre1"/>
      </w:pPr>
      <w:bookmarkStart w:id="15" w:name="_Toc228288488"/>
      <w:r w:rsidRPr="00574C3F">
        <w:lastRenderedPageBreak/>
        <w:t>Psaumes</w:t>
      </w:r>
      <w:bookmarkEnd w:id="15"/>
    </w:p>
    <w:p w14:paraId="1ACA9EAF" w14:textId="40D681F3" w:rsidR="00574C3F" w:rsidRDefault="00574C3F" w:rsidP="00A310F9">
      <w:pPr>
        <w:pStyle w:val="Titre2"/>
      </w:pPr>
      <w:bookmarkStart w:id="16" w:name="_Toc228288489"/>
      <w:r w:rsidRPr="00574C3F">
        <w:t>Supplication</w:t>
      </w:r>
      <w:bookmarkEnd w:id="16"/>
    </w:p>
    <w:p w14:paraId="37E2BD81" w14:textId="105042BB" w:rsidR="00574C3F" w:rsidRDefault="00574C3F" w:rsidP="00D824D9">
      <w:pPr>
        <w:pStyle w:val="Titre3"/>
        <w:numPr>
          <w:ilvl w:val="0"/>
          <w:numId w:val="6"/>
        </w:numPr>
        <w:tabs>
          <w:tab w:val="clear" w:pos="10206"/>
        </w:tabs>
        <w:ind w:left="624" w:hanging="454"/>
      </w:pPr>
      <w:bookmarkStart w:id="17" w:name="_Toc228288490"/>
      <w:r>
        <w:t>Psaume 140 (</w:t>
      </w:r>
      <w:r w:rsidRPr="00A310F9">
        <w:rPr>
          <w:smallCaps/>
        </w:rPr>
        <w:t xml:space="preserve">lxx </w:t>
      </w:r>
      <w:r>
        <w:t>139)</w:t>
      </w:r>
      <w:r w:rsidR="002F57C2">
        <w:t> :</w:t>
      </w:r>
      <w:r>
        <w:t xml:space="preserve"> Prête l’oreille à ma voix suppliante</w:t>
      </w:r>
      <w:bookmarkEnd w:id="17"/>
      <w:r>
        <w:t xml:space="preserve"> </w:t>
      </w:r>
    </w:p>
    <w:p w14:paraId="74B21EB8" w14:textId="3C680B2E" w:rsidR="00574C3F" w:rsidRDefault="00574C3F" w:rsidP="00574C3F">
      <w:pPr>
        <w:pStyle w:val="verset"/>
        <w:tabs>
          <w:tab w:val="left" w:pos="680"/>
        </w:tabs>
        <w:spacing w:after="80"/>
      </w:pPr>
      <w:r>
        <w:rPr>
          <w:vertAlign w:val="superscript"/>
        </w:rPr>
        <w:tab/>
      </w:r>
      <w:r w:rsidRPr="00574C3F">
        <w:rPr>
          <w:vertAlign w:val="superscript"/>
        </w:rPr>
        <w:t>1</w:t>
      </w:r>
      <w:r w:rsidRPr="00574C3F">
        <w:rPr>
          <w:b/>
        </w:rPr>
        <w:t> </w:t>
      </w:r>
      <w:r>
        <w:t xml:space="preserve">SEIGNEUR, délivre-moi de l’homme mauvais, préserve-moi de l’homme violent, </w:t>
      </w:r>
      <w:r>
        <w:br/>
      </w:r>
      <w:r w:rsidRPr="00574C3F">
        <w:rPr>
          <w:vertAlign w:val="superscript"/>
        </w:rPr>
        <w:t>2</w:t>
      </w:r>
      <w:r w:rsidRPr="00574C3F">
        <w:rPr>
          <w:b/>
        </w:rPr>
        <w:t> </w:t>
      </w:r>
      <w:r>
        <w:t xml:space="preserve">de ceux qui ont prémédité le mal, qui provoquent des guerres chaque jour. </w:t>
      </w:r>
      <w:r>
        <w:br/>
      </w:r>
      <w:r w:rsidRPr="00574C3F">
        <w:rPr>
          <w:vertAlign w:val="superscript"/>
        </w:rPr>
        <w:t>3</w:t>
      </w:r>
      <w:r w:rsidRPr="00574C3F">
        <w:rPr>
          <w:b/>
        </w:rPr>
        <w:t> </w:t>
      </w:r>
      <w:r>
        <w:t xml:space="preserve">Ils ont dardé leur langue comme le serpent, ils ont du venin d’aspic entre les lèvres. </w:t>
      </w:r>
    </w:p>
    <w:p w14:paraId="00F6C61B" w14:textId="028F6EAE" w:rsidR="00574C3F" w:rsidRPr="00574C3F" w:rsidRDefault="00574C3F" w:rsidP="00574C3F">
      <w:pPr>
        <w:pStyle w:val="verset"/>
        <w:tabs>
          <w:tab w:val="left" w:pos="680"/>
        </w:tabs>
        <w:spacing w:after="80"/>
        <w:rPr>
          <w:i/>
          <w:iCs/>
        </w:rPr>
      </w:pPr>
      <w:r>
        <w:rPr>
          <w:vertAlign w:val="superscript"/>
        </w:rPr>
        <w:tab/>
      </w:r>
      <w:r w:rsidRPr="00574C3F">
        <w:rPr>
          <w:vertAlign w:val="superscript"/>
        </w:rPr>
        <w:t>4</w:t>
      </w:r>
      <w:r w:rsidRPr="00574C3F">
        <w:rPr>
          <w:b/>
        </w:rPr>
        <w:t> </w:t>
      </w:r>
      <w:r>
        <w:t xml:space="preserve">SEIGNEUR, garde-moi des mains de l’impie, préserve-moi de l’homme violent, </w:t>
      </w:r>
      <w:r>
        <w:br/>
        <w:t xml:space="preserve">de ceux qui ont médité ma chute. </w:t>
      </w:r>
      <w:r>
        <w:br/>
      </w:r>
      <w:r w:rsidRPr="00574C3F">
        <w:rPr>
          <w:vertAlign w:val="superscript"/>
        </w:rPr>
        <w:t>5</w:t>
      </w:r>
      <w:r w:rsidRPr="00574C3F">
        <w:rPr>
          <w:b/>
        </w:rPr>
        <w:t> </w:t>
      </w:r>
      <w:r>
        <w:t xml:space="preserve">Des orgueilleux ont dissimulé des pièges devant moi, ils ont tendu des cordes, </w:t>
      </w:r>
      <w:r>
        <w:br/>
        <w:t xml:space="preserve">un filet au bord du chemin, ils m’ont posé des traquenards. </w:t>
      </w:r>
      <w:r>
        <w:tab/>
      </w:r>
      <w:r w:rsidRPr="00574C3F">
        <w:rPr>
          <w:i/>
          <w:iCs/>
        </w:rPr>
        <w:t xml:space="preserve">Pause. </w:t>
      </w:r>
    </w:p>
    <w:p w14:paraId="1631F552" w14:textId="15BA9726" w:rsidR="00574C3F" w:rsidRDefault="00574C3F" w:rsidP="00574C3F">
      <w:pPr>
        <w:pStyle w:val="verset"/>
        <w:tabs>
          <w:tab w:val="left" w:pos="680"/>
        </w:tabs>
        <w:spacing w:after="80"/>
      </w:pPr>
      <w:r>
        <w:rPr>
          <w:vertAlign w:val="superscript"/>
        </w:rPr>
        <w:tab/>
      </w:r>
      <w:r w:rsidRPr="00574C3F">
        <w:rPr>
          <w:vertAlign w:val="superscript"/>
        </w:rPr>
        <w:t>6</w:t>
      </w:r>
      <w:r w:rsidRPr="00574C3F">
        <w:rPr>
          <w:b/>
        </w:rPr>
        <w:t> </w:t>
      </w:r>
      <w:r>
        <w:t>J’ai dit au SEIGNEUR</w:t>
      </w:r>
      <w:r w:rsidR="002F57C2">
        <w:t> :</w:t>
      </w:r>
      <w:r>
        <w:t xml:space="preserve"> </w:t>
      </w:r>
      <w:r w:rsidR="002F57C2">
        <w:t>« </w:t>
      </w:r>
      <w:r>
        <w:t>Tu es mon Dieu</w:t>
      </w:r>
      <w:r w:rsidR="002F57C2">
        <w:t> ! »</w:t>
      </w:r>
      <w:r>
        <w:t xml:space="preserve"> </w:t>
      </w:r>
      <w:r>
        <w:br/>
        <w:t xml:space="preserve">SEIGNEUR, prête l’oreille à ma voix suppliante. </w:t>
      </w:r>
      <w:r>
        <w:br/>
      </w:r>
      <w:r w:rsidRPr="00574C3F">
        <w:rPr>
          <w:vertAlign w:val="superscript"/>
        </w:rPr>
        <w:t>7</w:t>
      </w:r>
      <w:r w:rsidRPr="00574C3F">
        <w:rPr>
          <w:b/>
        </w:rPr>
        <w:t> </w:t>
      </w:r>
      <w:r>
        <w:t xml:space="preserve">DIEU Seigneur, la force qui me sauve, tu as protégé ma tête le jour du combat. </w:t>
      </w:r>
    </w:p>
    <w:p w14:paraId="159CFDC8" w14:textId="6C1C1F6D" w:rsidR="00574C3F" w:rsidRPr="00574C3F" w:rsidRDefault="00574C3F" w:rsidP="00574C3F">
      <w:pPr>
        <w:pStyle w:val="verset"/>
        <w:tabs>
          <w:tab w:val="left" w:pos="680"/>
        </w:tabs>
        <w:spacing w:after="80"/>
        <w:rPr>
          <w:i/>
          <w:iCs/>
        </w:rPr>
      </w:pPr>
      <w:r>
        <w:rPr>
          <w:vertAlign w:val="superscript"/>
        </w:rPr>
        <w:tab/>
      </w:r>
      <w:r w:rsidRPr="00574C3F">
        <w:rPr>
          <w:vertAlign w:val="superscript"/>
        </w:rPr>
        <w:t>8</w:t>
      </w:r>
      <w:r w:rsidRPr="00574C3F">
        <w:rPr>
          <w:b/>
        </w:rPr>
        <w:t> </w:t>
      </w:r>
      <w:r>
        <w:t xml:space="preserve">SEIGNEUR, ne cède pas aux désirs de l’impie, </w:t>
      </w:r>
      <w:r>
        <w:br/>
        <w:t xml:space="preserve">ne laisse pas réussir leurs intrigues, car ils se redresseraient. </w:t>
      </w:r>
      <w:r>
        <w:tab/>
      </w:r>
      <w:r w:rsidRPr="00574C3F">
        <w:rPr>
          <w:i/>
          <w:iCs/>
        </w:rPr>
        <w:t xml:space="preserve">Pause. </w:t>
      </w:r>
    </w:p>
    <w:p w14:paraId="71C2B3F9" w14:textId="6210D8F3" w:rsidR="00574C3F" w:rsidRDefault="00574C3F" w:rsidP="00574C3F">
      <w:pPr>
        <w:pStyle w:val="verset"/>
        <w:tabs>
          <w:tab w:val="left" w:pos="680"/>
        </w:tabs>
        <w:spacing w:after="80"/>
      </w:pPr>
      <w:r>
        <w:rPr>
          <w:vertAlign w:val="superscript"/>
        </w:rPr>
        <w:tab/>
      </w:r>
      <w:r w:rsidRPr="00574C3F">
        <w:rPr>
          <w:vertAlign w:val="superscript"/>
        </w:rPr>
        <w:t>9</w:t>
      </w:r>
      <w:r w:rsidRPr="00574C3F">
        <w:rPr>
          <w:b/>
        </w:rPr>
        <w:t> </w:t>
      </w:r>
      <w:r>
        <w:t>Que le crime de leurs lèvres recouvre mes assiégeants jusqu’à la tête</w:t>
      </w:r>
      <w:r w:rsidR="002F57C2">
        <w:t> !</w:t>
      </w:r>
      <w:r>
        <w:t xml:space="preserve"> </w:t>
      </w:r>
      <w:r>
        <w:br/>
      </w:r>
      <w:r w:rsidRPr="00574C3F">
        <w:rPr>
          <w:vertAlign w:val="superscript"/>
        </w:rPr>
        <w:t>10</w:t>
      </w:r>
      <w:r w:rsidRPr="00574C3F">
        <w:rPr>
          <w:b/>
        </w:rPr>
        <w:t> </w:t>
      </w:r>
      <w:r>
        <w:t xml:space="preserve">Que des braises se déversent sur eux, qu’il les précipite dans le feu, </w:t>
      </w:r>
      <w:r>
        <w:br/>
        <w:t>dans des gouffres d’où ils ne se relèveront pas</w:t>
      </w:r>
      <w:r w:rsidR="002F57C2">
        <w:t> !</w:t>
      </w:r>
      <w:r>
        <w:t xml:space="preserve"> </w:t>
      </w:r>
    </w:p>
    <w:p w14:paraId="532431A3" w14:textId="6000C031" w:rsidR="00574C3F" w:rsidRDefault="00574C3F" w:rsidP="00574C3F">
      <w:pPr>
        <w:pStyle w:val="verset"/>
      </w:pPr>
      <w:r>
        <w:rPr>
          <w:vertAlign w:val="superscript"/>
        </w:rPr>
        <w:tab/>
      </w:r>
      <w:r w:rsidRPr="00574C3F">
        <w:rPr>
          <w:vertAlign w:val="superscript"/>
        </w:rPr>
        <w:t>11</w:t>
      </w:r>
      <w:r w:rsidRPr="00574C3F">
        <w:rPr>
          <w:b/>
        </w:rPr>
        <w:t> </w:t>
      </w:r>
      <w:r>
        <w:t>Les mauvaises langues ne resteront pas dans le pays</w:t>
      </w:r>
      <w:r w:rsidR="002F57C2">
        <w:t> ;</w:t>
      </w:r>
      <w:r>
        <w:t xml:space="preserve"> </w:t>
      </w:r>
      <w:r>
        <w:br/>
        <w:t xml:space="preserve">l’homme violent et méchant, on le pourchassera sans répit. </w:t>
      </w:r>
      <w:r>
        <w:br/>
      </w:r>
      <w:r w:rsidRPr="00574C3F">
        <w:rPr>
          <w:vertAlign w:val="superscript"/>
        </w:rPr>
        <w:t>12</w:t>
      </w:r>
      <w:r w:rsidRPr="00574C3F">
        <w:rPr>
          <w:b/>
        </w:rPr>
        <w:t> </w:t>
      </w:r>
      <w:r>
        <w:t xml:space="preserve">Je sais que le SEIGNEUR fera justice au malheureux, qu’il fera droit aux pauvres. </w:t>
      </w:r>
      <w:r>
        <w:br/>
      </w:r>
      <w:r w:rsidRPr="00574C3F">
        <w:rPr>
          <w:vertAlign w:val="superscript"/>
        </w:rPr>
        <w:t>13</w:t>
      </w:r>
      <w:r w:rsidRPr="00574C3F">
        <w:rPr>
          <w:b/>
        </w:rPr>
        <w:t> </w:t>
      </w:r>
      <w:r>
        <w:t>Oui, les justes célébreront ton nom et les hommes droits habiteront en ta présence.</w:t>
      </w:r>
    </w:p>
    <w:p w14:paraId="7226D7ED" w14:textId="77777777" w:rsidR="00F06B91" w:rsidRDefault="00F06B91" w:rsidP="00F06B91">
      <w:pPr>
        <w:pStyle w:val="Reference"/>
      </w:pPr>
      <w:r>
        <w:t>Trad. TOB (</w:t>
      </w:r>
      <w:r w:rsidRPr="001A0CB4">
        <w:rPr>
          <w:b/>
          <w:bCs/>
        </w:rPr>
        <w:t>1988</w:t>
      </w:r>
      <w:r>
        <w:rPr>
          <w:b/>
          <w:bCs/>
        </w:rPr>
        <w:t xml:space="preserve"> - 2010</w:t>
      </w:r>
      <w:r>
        <w:t>)</w:t>
      </w:r>
    </w:p>
    <w:p w14:paraId="0D7F0B60" w14:textId="77777777" w:rsidR="00574C3F" w:rsidRDefault="00574C3F" w:rsidP="00DE2065">
      <w:pPr>
        <w:pStyle w:val="Espacer"/>
      </w:pPr>
    </w:p>
    <w:p w14:paraId="4F4C97E4" w14:textId="0F22E143" w:rsidR="005C7872" w:rsidRDefault="005C7872" w:rsidP="00B468CC">
      <w:pPr>
        <w:pStyle w:val="Titre3"/>
        <w:numPr>
          <w:ilvl w:val="0"/>
          <w:numId w:val="6"/>
        </w:numPr>
        <w:ind w:left="624" w:hanging="454"/>
      </w:pPr>
      <w:bookmarkStart w:id="18" w:name="_Toc228288491"/>
      <w:r>
        <w:t>Psaume 17 (</w:t>
      </w:r>
      <w:r w:rsidRPr="005C7872">
        <w:rPr>
          <w:smallCaps/>
        </w:rPr>
        <w:t>lxx</w:t>
      </w:r>
      <w:r>
        <w:t xml:space="preserve"> 16)</w:t>
      </w:r>
      <w:r w:rsidR="002F57C2">
        <w:t> :</w:t>
      </w:r>
      <w:r>
        <w:t xml:space="preserve"> Seigneur, sois attentif à ma plainte</w:t>
      </w:r>
      <w:bookmarkEnd w:id="18"/>
      <w:r>
        <w:t xml:space="preserve"> </w:t>
      </w:r>
    </w:p>
    <w:p w14:paraId="2B2D4926" w14:textId="1B5FE473" w:rsidR="005C7872" w:rsidRDefault="005C7872" w:rsidP="005C7872">
      <w:pPr>
        <w:pStyle w:val="verset"/>
        <w:tabs>
          <w:tab w:val="left" w:pos="680"/>
        </w:tabs>
        <w:spacing w:after="80"/>
      </w:pPr>
      <w:r>
        <w:rPr>
          <w:vertAlign w:val="superscript"/>
        </w:rPr>
        <w:tab/>
      </w:r>
      <w:r w:rsidRPr="005C7872">
        <w:rPr>
          <w:vertAlign w:val="superscript"/>
        </w:rPr>
        <w:t>1</w:t>
      </w:r>
      <w:r w:rsidRPr="005C7872">
        <w:rPr>
          <w:b/>
        </w:rPr>
        <w:t> </w:t>
      </w:r>
      <w:r w:rsidR="001A51FB" w:rsidRPr="001A51FB">
        <w:rPr>
          <w:bCs/>
        </w:rPr>
        <w:t>Justice</w:t>
      </w:r>
      <w:r w:rsidR="001A51FB">
        <w:rPr>
          <w:bCs/>
        </w:rPr>
        <w:t xml:space="preserve">, </w:t>
      </w:r>
      <w:r>
        <w:t>SEIGNEUR</w:t>
      </w:r>
      <w:r w:rsidR="002F57C2">
        <w:t> !</w:t>
      </w:r>
      <w:r>
        <w:t xml:space="preserve"> </w:t>
      </w:r>
      <w:proofErr w:type="spellStart"/>
      <w:r>
        <w:t>Ecoute</w:t>
      </w:r>
      <w:proofErr w:type="spellEnd"/>
      <w:r>
        <w:t xml:space="preserve">, </w:t>
      </w:r>
      <w:r w:rsidR="001A51FB">
        <w:br/>
      </w:r>
      <w:r>
        <w:t>sois attentif à ma plainte</w:t>
      </w:r>
      <w:r w:rsidR="002F57C2">
        <w:t> ;</w:t>
      </w:r>
      <w:r>
        <w:t xml:space="preserve"> </w:t>
      </w:r>
      <w:r>
        <w:br/>
        <w:t xml:space="preserve">prête l’oreille à ma prière qui ne vient pas de lèvres trompeuses. </w:t>
      </w:r>
      <w:r w:rsidRPr="005C7872">
        <w:rPr>
          <w:b/>
        </w:rPr>
        <w:br/>
      </w:r>
      <w:r w:rsidRPr="005C7872">
        <w:rPr>
          <w:vertAlign w:val="superscript"/>
        </w:rPr>
        <w:t>2</w:t>
      </w:r>
      <w:r w:rsidRPr="005C7872">
        <w:rPr>
          <w:b/>
        </w:rPr>
        <w:t> </w:t>
      </w:r>
      <w:r>
        <w:t>Que mon jugement ressorte de ta face, que tes yeux voient où est le droit</w:t>
      </w:r>
      <w:r w:rsidR="002F57C2">
        <w:t> !</w:t>
      </w:r>
      <w:r>
        <w:t xml:space="preserve"> </w:t>
      </w:r>
      <w:r w:rsidRPr="005C7872">
        <w:rPr>
          <w:b/>
        </w:rPr>
        <w:br/>
      </w:r>
      <w:r w:rsidRPr="005C7872">
        <w:rPr>
          <w:vertAlign w:val="superscript"/>
        </w:rPr>
        <w:t>3</w:t>
      </w:r>
      <w:r w:rsidRPr="005C7872">
        <w:rPr>
          <w:b/>
        </w:rPr>
        <w:t> </w:t>
      </w:r>
      <w:r>
        <w:t>Tu as examiné mon cœur</w:t>
      </w:r>
      <w:r w:rsidR="002F57C2">
        <w:t> ;</w:t>
      </w:r>
      <w:r>
        <w:t xml:space="preserve"> la nuit, tu as enquêté</w:t>
      </w:r>
      <w:r w:rsidR="002F57C2">
        <w:t> ;</w:t>
      </w:r>
      <w:r>
        <w:t xml:space="preserve"> tu m’as soumis à l’épreuve, </w:t>
      </w:r>
      <w:r>
        <w:br/>
        <w:t xml:space="preserve">tu n’as rien trouvé. Ce que j’ai pensé n’a pas franchi ma bouche. </w:t>
      </w:r>
      <w:r w:rsidRPr="005C7872">
        <w:rPr>
          <w:b/>
        </w:rPr>
        <w:br/>
      </w:r>
      <w:r w:rsidRPr="005C7872">
        <w:rPr>
          <w:vertAlign w:val="superscript"/>
        </w:rPr>
        <w:t>4</w:t>
      </w:r>
      <w:r w:rsidRPr="005C7872">
        <w:rPr>
          <w:b/>
        </w:rPr>
        <w:t> </w:t>
      </w:r>
      <w:r>
        <w:t xml:space="preserve">Pour payer l’homme selon la parole de tes lèvres, </w:t>
      </w:r>
      <w:r>
        <w:br/>
        <w:t xml:space="preserve">j’ai moi-même surveillé la conduite de l’insolent. </w:t>
      </w:r>
      <w:r w:rsidRPr="005C7872">
        <w:rPr>
          <w:b/>
        </w:rPr>
        <w:br/>
      </w:r>
      <w:r w:rsidRPr="005C7872">
        <w:rPr>
          <w:vertAlign w:val="superscript"/>
        </w:rPr>
        <w:t>5</w:t>
      </w:r>
      <w:r w:rsidRPr="005C7872">
        <w:rPr>
          <w:b/>
        </w:rPr>
        <w:t> </w:t>
      </w:r>
      <w:r>
        <w:t xml:space="preserve">J’ai marché sur tes traces, mes pieds n’ont pas chancelé. </w:t>
      </w:r>
    </w:p>
    <w:p w14:paraId="2D4E090C" w14:textId="4B480F35" w:rsidR="005C7872" w:rsidRDefault="005C7872" w:rsidP="005C7872">
      <w:pPr>
        <w:pStyle w:val="verset"/>
        <w:tabs>
          <w:tab w:val="left" w:pos="680"/>
        </w:tabs>
        <w:spacing w:after="80"/>
      </w:pPr>
      <w:r>
        <w:rPr>
          <w:vertAlign w:val="superscript"/>
        </w:rPr>
        <w:tab/>
      </w:r>
      <w:r w:rsidRPr="005C7872">
        <w:rPr>
          <w:vertAlign w:val="superscript"/>
        </w:rPr>
        <w:t>6</w:t>
      </w:r>
      <w:r w:rsidRPr="005C7872">
        <w:rPr>
          <w:b/>
        </w:rPr>
        <w:t> </w:t>
      </w:r>
      <w:r>
        <w:t xml:space="preserve">Je t’appelle car tu me répondras, mon Dieu. </w:t>
      </w:r>
      <w:r>
        <w:br/>
        <w:t>Tends l’oreille vers moi, écoute ma parole</w:t>
      </w:r>
      <w:r w:rsidR="002F57C2">
        <w:t> !</w:t>
      </w:r>
      <w:r>
        <w:t xml:space="preserve"> </w:t>
      </w:r>
      <w:r w:rsidRPr="005C7872">
        <w:rPr>
          <w:b/>
        </w:rPr>
        <w:br/>
      </w:r>
      <w:r w:rsidRPr="005C7872">
        <w:rPr>
          <w:vertAlign w:val="superscript"/>
        </w:rPr>
        <w:t>7</w:t>
      </w:r>
      <w:r w:rsidRPr="005C7872">
        <w:rPr>
          <w:b/>
        </w:rPr>
        <w:t> </w:t>
      </w:r>
      <w:r>
        <w:t xml:space="preserve">Fais éclater ta fidélité, </w:t>
      </w:r>
      <w:r>
        <w:br/>
        <w:t xml:space="preserve">sauveur des réfugiés qui, par ta droite, échappent aux agresseurs. </w:t>
      </w:r>
      <w:r w:rsidRPr="005C7872">
        <w:rPr>
          <w:b/>
        </w:rPr>
        <w:br/>
      </w:r>
      <w:r w:rsidRPr="005C7872">
        <w:rPr>
          <w:vertAlign w:val="superscript"/>
        </w:rPr>
        <w:t>8</w:t>
      </w:r>
      <w:r w:rsidRPr="005C7872">
        <w:rPr>
          <w:b/>
        </w:rPr>
        <w:t> </w:t>
      </w:r>
      <w:r>
        <w:t xml:space="preserve">Garde-moi comme la prunelle de l’œil, cache-moi à l’ombre de tes ailes, </w:t>
      </w:r>
      <w:r>
        <w:br/>
      </w:r>
      <w:r w:rsidRPr="005C7872">
        <w:rPr>
          <w:vertAlign w:val="superscript"/>
        </w:rPr>
        <w:t>9</w:t>
      </w:r>
      <w:r>
        <w:t xml:space="preserve"> loin des méchants qui m’ont pillé et des ennemis mortels qui me cernent. </w:t>
      </w:r>
    </w:p>
    <w:p w14:paraId="5615F3E2" w14:textId="442F46F3" w:rsidR="005C7872" w:rsidRDefault="005C7872" w:rsidP="005C7872">
      <w:pPr>
        <w:pStyle w:val="verset"/>
        <w:tabs>
          <w:tab w:val="left" w:pos="680"/>
        </w:tabs>
        <w:spacing w:after="80"/>
      </w:pPr>
      <w:r>
        <w:rPr>
          <w:vertAlign w:val="superscript"/>
        </w:rPr>
        <w:tab/>
      </w:r>
      <w:r w:rsidRPr="005C7872">
        <w:rPr>
          <w:vertAlign w:val="superscript"/>
        </w:rPr>
        <w:t>10</w:t>
      </w:r>
      <w:r w:rsidRPr="005C7872">
        <w:rPr>
          <w:b/>
        </w:rPr>
        <w:t> </w:t>
      </w:r>
      <w:r>
        <w:t xml:space="preserve">Ils sont bouffis de graisse, leur bouche parle avec arrogance. </w:t>
      </w:r>
      <w:r w:rsidRPr="005C7872">
        <w:rPr>
          <w:b/>
        </w:rPr>
        <w:br/>
      </w:r>
      <w:r w:rsidRPr="005C7872">
        <w:rPr>
          <w:vertAlign w:val="superscript"/>
        </w:rPr>
        <w:t>11</w:t>
      </w:r>
      <w:r w:rsidRPr="005C7872">
        <w:rPr>
          <w:b/>
        </w:rPr>
        <w:t> </w:t>
      </w:r>
      <w:r>
        <w:t>Les voici sur nos talons</w:t>
      </w:r>
      <w:r w:rsidR="002F57C2">
        <w:t> ;</w:t>
      </w:r>
      <w:r>
        <w:t xml:space="preserve"> maintenant ils m’entourent, </w:t>
      </w:r>
      <w:r>
        <w:br/>
      </w:r>
      <w:r>
        <w:lastRenderedPageBreak/>
        <w:t xml:space="preserve">l’œil sur moi pour me terrasser. </w:t>
      </w:r>
      <w:r w:rsidRPr="005C7872">
        <w:rPr>
          <w:b/>
        </w:rPr>
        <w:br/>
      </w:r>
      <w:r w:rsidRPr="005C7872">
        <w:rPr>
          <w:vertAlign w:val="superscript"/>
        </w:rPr>
        <w:t>12</w:t>
      </w:r>
      <w:r w:rsidRPr="005C7872">
        <w:rPr>
          <w:b/>
        </w:rPr>
        <w:t> </w:t>
      </w:r>
      <w:r>
        <w:t xml:space="preserve">Ils sont pareils au lion impatient de déchirer, </w:t>
      </w:r>
      <w:r>
        <w:br/>
        <w:t xml:space="preserve">au fauve placé en embuscade. </w:t>
      </w:r>
    </w:p>
    <w:p w14:paraId="025DE78C" w14:textId="0D241C27" w:rsidR="005C7872" w:rsidRDefault="005C7872" w:rsidP="005C7872">
      <w:pPr>
        <w:pStyle w:val="verset"/>
        <w:tabs>
          <w:tab w:val="left" w:pos="680"/>
        </w:tabs>
        <w:spacing w:after="80"/>
      </w:pPr>
      <w:r>
        <w:rPr>
          <w:vertAlign w:val="superscript"/>
        </w:rPr>
        <w:tab/>
      </w:r>
      <w:r w:rsidRPr="005C7872">
        <w:rPr>
          <w:vertAlign w:val="superscript"/>
        </w:rPr>
        <w:t>13</w:t>
      </w:r>
      <w:r w:rsidRPr="005C7872">
        <w:rPr>
          <w:b/>
        </w:rPr>
        <w:t> </w:t>
      </w:r>
      <w:r>
        <w:t>Lève-toi SEIGNEUR</w:t>
      </w:r>
      <w:r w:rsidR="002F57C2">
        <w:t> !</w:t>
      </w:r>
      <w:r>
        <w:t xml:space="preserve"> Affronte-le, fais-le plier</w:t>
      </w:r>
      <w:r w:rsidR="002F57C2">
        <w:t> !</w:t>
      </w:r>
      <w:r>
        <w:t xml:space="preserve"> </w:t>
      </w:r>
      <w:r>
        <w:br/>
        <w:t>Par ton épée, libère-moi du méchant</w:t>
      </w:r>
      <w:r w:rsidR="002F57C2">
        <w:t> !</w:t>
      </w:r>
      <w:r>
        <w:t xml:space="preserve"> </w:t>
      </w:r>
      <w:r w:rsidRPr="005C7872">
        <w:rPr>
          <w:b/>
        </w:rPr>
        <w:br/>
      </w:r>
      <w:r w:rsidRPr="005C7872">
        <w:rPr>
          <w:vertAlign w:val="superscript"/>
        </w:rPr>
        <w:t>14</w:t>
      </w:r>
      <w:r w:rsidRPr="005C7872">
        <w:rPr>
          <w:b/>
        </w:rPr>
        <w:t> </w:t>
      </w:r>
      <w:r>
        <w:t xml:space="preserve">Que ta main, SEIGNEUR, les chasse de l’humanité, </w:t>
      </w:r>
      <w:r>
        <w:br/>
        <w:t xml:space="preserve">hors de l’humanité et du monde. </w:t>
      </w:r>
      <w:r>
        <w:br/>
        <w:t>Voilà leur part pendant cette vie</w:t>
      </w:r>
      <w:r w:rsidR="002F57C2">
        <w:t> !</w:t>
      </w:r>
      <w:r>
        <w:t xml:space="preserve"> Gave-les de ce que tu tiens en réserve</w:t>
      </w:r>
      <w:r w:rsidR="002F57C2">
        <w:t> !</w:t>
      </w:r>
      <w:r>
        <w:t xml:space="preserve"> </w:t>
      </w:r>
      <w:r>
        <w:br/>
        <w:t xml:space="preserve">Que leurs fils en soient rassasiés et qu’ils en laissent pour leurs nourrissons. </w:t>
      </w:r>
    </w:p>
    <w:p w14:paraId="74C5FB19" w14:textId="73DB5196" w:rsidR="00574C3F" w:rsidRDefault="005C7872" w:rsidP="005C7872">
      <w:pPr>
        <w:pStyle w:val="verset"/>
      </w:pPr>
      <w:r>
        <w:rPr>
          <w:vertAlign w:val="superscript"/>
        </w:rPr>
        <w:tab/>
      </w:r>
      <w:r w:rsidRPr="005C7872">
        <w:rPr>
          <w:vertAlign w:val="superscript"/>
        </w:rPr>
        <w:t>15</w:t>
      </w:r>
      <w:r w:rsidRPr="005C7872">
        <w:rPr>
          <w:b/>
        </w:rPr>
        <w:t> </w:t>
      </w:r>
      <w:r>
        <w:t>Moi, et c’est justice, je verrai ta face</w:t>
      </w:r>
      <w:r w:rsidR="002F57C2">
        <w:t> ;</w:t>
      </w:r>
      <w:r>
        <w:t xml:space="preserve"> au réveil, je me rassasierai de ton image.</w:t>
      </w:r>
    </w:p>
    <w:p w14:paraId="2D16BD37" w14:textId="77777777" w:rsidR="001A51FB" w:rsidRDefault="001A51FB" w:rsidP="001A51FB">
      <w:pPr>
        <w:pStyle w:val="Reference"/>
      </w:pPr>
      <w:r>
        <w:t>Trad. TOB (</w:t>
      </w:r>
      <w:r w:rsidRPr="001A0CB4">
        <w:rPr>
          <w:b/>
          <w:bCs/>
        </w:rPr>
        <w:t>1988</w:t>
      </w:r>
      <w:r>
        <w:rPr>
          <w:b/>
          <w:bCs/>
        </w:rPr>
        <w:t xml:space="preserve"> - 2010</w:t>
      </w:r>
      <w:r>
        <w:t>)</w:t>
      </w:r>
    </w:p>
    <w:p w14:paraId="60F273B0" w14:textId="77777777" w:rsidR="00F06B91" w:rsidRDefault="00F06B91" w:rsidP="00DE2065">
      <w:pPr>
        <w:pStyle w:val="Espacer"/>
      </w:pPr>
    </w:p>
    <w:p w14:paraId="41EEA026" w14:textId="09045CC0" w:rsidR="001A51FB" w:rsidRDefault="001552FF" w:rsidP="00A310F9">
      <w:pPr>
        <w:pStyle w:val="Titre2"/>
      </w:pPr>
      <w:bookmarkStart w:id="19" w:name="_Toc228288492"/>
      <w:r w:rsidRPr="001552FF">
        <w:t>Supplication et Confiance</w:t>
      </w:r>
      <w:bookmarkEnd w:id="19"/>
    </w:p>
    <w:p w14:paraId="0A4BF284" w14:textId="5566A54D" w:rsidR="001552FF" w:rsidRDefault="001552FF" w:rsidP="00D51FB2">
      <w:pPr>
        <w:pStyle w:val="Titre3"/>
        <w:numPr>
          <w:ilvl w:val="0"/>
          <w:numId w:val="29"/>
        </w:numPr>
        <w:ind w:left="624" w:hanging="454"/>
      </w:pPr>
      <w:bookmarkStart w:id="20" w:name="_Toc228288493"/>
      <w:r>
        <w:t>Psaume 109 (</w:t>
      </w:r>
      <w:r w:rsidRPr="00DE2065">
        <w:rPr>
          <w:smallCaps/>
        </w:rPr>
        <w:t>lxx</w:t>
      </w:r>
      <w:r>
        <w:t xml:space="preserve"> 108)</w:t>
      </w:r>
      <w:r w:rsidR="002F57C2">
        <w:t> :</w:t>
      </w:r>
      <w:r>
        <w:t xml:space="preserve"> Sauve moi, selon ta fidélité</w:t>
      </w:r>
      <w:bookmarkEnd w:id="20"/>
      <w:r>
        <w:t xml:space="preserve"> </w:t>
      </w:r>
    </w:p>
    <w:p w14:paraId="17A37FC9" w14:textId="0CC7622C" w:rsidR="001552FF" w:rsidRPr="00E92089" w:rsidRDefault="001552FF" w:rsidP="00E92089">
      <w:pPr>
        <w:pStyle w:val="verset"/>
      </w:pPr>
      <w:r w:rsidRPr="00E92089">
        <w:tab/>
      </w:r>
      <w:r w:rsidRPr="00E92089">
        <w:rPr>
          <w:vertAlign w:val="superscript"/>
        </w:rPr>
        <w:t>1</w:t>
      </w:r>
      <w:r w:rsidRPr="00E92089">
        <w:t xml:space="preserve"> Dieu que je loue, ne reste pas muet, </w:t>
      </w:r>
      <w:r w:rsidRPr="00E92089">
        <w:br/>
      </w:r>
      <w:r w:rsidRPr="00E92089">
        <w:rPr>
          <w:vertAlign w:val="superscript"/>
        </w:rPr>
        <w:t>2</w:t>
      </w:r>
      <w:r w:rsidRPr="00E92089">
        <w:t xml:space="preserve"> car ils ont ouvert contre moi une bouche méchante et trompeuse, </w:t>
      </w:r>
      <w:r w:rsidR="00E92089" w:rsidRPr="00E92089">
        <w:br/>
      </w:r>
      <w:r w:rsidRPr="00E92089">
        <w:t>Ils m’ont parlé avec une langue menteuse</w:t>
      </w:r>
      <w:r w:rsidR="002F57C2">
        <w:t> ;</w:t>
      </w:r>
      <w:r w:rsidRPr="00E92089">
        <w:t xml:space="preserve"> </w:t>
      </w:r>
      <w:r w:rsidRPr="00E92089">
        <w:br/>
      </w:r>
      <w:r w:rsidRPr="00E92089">
        <w:rPr>
          <w:vertAlign w:val="superscript"/>
        </w:rPr>
        <w:t>3</w:t>
      </w:r>
      <w:r w:rsidRPr="00E92089">
        <w:t xml:space="preserve"> des paroles de haine m’ont cerné, et ils m’ont combattu sans motif. </w:t>
      </w:r>
    </w:p>
    <w:p w14:paraId="5A55052A" w14:textId="290BC753" w:rsidR="001552FF" w:rsidRPr="00E92089" w:rsidRDefault="001552FF" w:rsidP="00E92089">
      <w:pPr>
        <w:pStyle w:val="verset"/>
      </w:pPr>
      <w:r w:rsidRPr="00E92089">
        <w:tab/>
      </w:r>
      <w:r w:rsidRPr="00E92089">
        <w:rPr>
          <w:vertAlign w:val="superscript"/>
        </w:rPr>
        <w:t>4</w:t>
      </w:r>
      <w:r w:rsidRPr="00E92089">
        <w:t> Pour prix de mon amitié ils m’ont accusé</w:t>
      </w:r>
      <w:r w:rsidR="002F57C2">
        <w:t> ;</w:t>
      </w:r>
      <w:r w:rsidRPr="00E92089">
        <w:t xml:space="preserve"> et moi, je suis en prière. </w:t>
      </w:r>
      <w:r w:rsidRPr="00E92089">
        <w:br/>
      </w:r>
      <w:r w:rsidRPr="00E92089">
        <w:rPr>
          <w:vertAlign w:val="superscript"/>
        </w:rPr>
        <w:t>5</w:t>
      </w:r>
      <w:r w:rsidRPr="00E92089">
        <w:t xml:space="preserve"> Ils m’ont rendu le mal pour le bien et la haine pour l’amitié. </w:t>
      </w:r>
    </w:p>
    <w:p w14:paraId="59C48C59" w14:textId="346C3508" w:rsidR="001552FF" w:rsidRPr="00E92089" w:rsidRDefault="001552FF" w:rsidP="00E92089">
      <w:pPr>
        <w:pStyle w:val="verset"/>
      </w:pPr>
      <w:r w:rsidRPr="00E92089">
        <w:tab/>
      </w:r>
      <w:r w:rsidRPr="00E92089">
        <w:rPr>
          <w:vertAlign w:val="superscript"/>
        </w:rPr>
        <w:t>6</w:t>
      </w:r>
      <w:r w:rsidRPr="00E92089">
        <w:t xml:space="preserve"> Désigne contre lui un accusateur, un méchant, qui se tienne à sa droite. </w:t>
      </w:r>
      <w:r w:rsidR="003604D0" w:rsidRPr="003604D0">
        <w:rPr>
          <w:b/>
        </w:rPr>
        <w:br/>
      </w:r>
      <w:r w:rsidR="003604D0" w:rsidRPr="003604D0">
        <w:rPr>
          <w:b/>
        </w:rPr>
        <w:tab/>
      </w:r>
      <w:r w:rsidRPr="00E92089">
        <w:rPr>
          <w:vertAlign w:val="superscript"/>
        </w:rPr>
        <w:t>7</w:t>
      </w:r>
      <w:r w:rsidRPr="00E92089">
        <w:t xml:space="preserve"> De son procès, qu’il sorte coupable, que sa prière devienne un péché, </w:t>
      </w:r>
      <w:r w:rsidR="003604D0" w:rsidRPr="003604D0">
        <w:rPr>
          <w:b/>
        </w:rPr>
        <w:br/>
      </w:r>
      <w:r w:rsidR="003604D0" w:rsidRPr="003604D0">
        <w:rPr>
          <w:b/>
        </w:rPr>
        <w:tab/>
      </w:r>
      <w:r w:rsidRPr="00E92089">
        <w:rPr>
          <w:vertAlign w:val="superscript"/>
        </w:rPr>
        <w:t>8 </w:t>
      </w:r>
      <w:r w:rsidRPr="00E92089">
        <w:t xml:space="preserve">que ses jours soient réduits, qu’un autre prenne sa charge, </w:t>
      </w:r>
      <w:r w:rsidR="003604D0" w:rsidRPr="003604D0">
        <w:rPr>
          <w:b/>
        </w:rPr>
        <w:br/>
      </w:r>
      <w:r w:rsidR="003604D0" w:rsidRPr="003604D0">
        <w:rPr>
          <w:b/>
        </w:rPr>
        <w:tab/>
      </w:r>
      <w:r w:rsidRPr="00E92089">
        <w:rPr>
          <w:vertAlign w:val="superscript"/>
        </w:rPr>
        <w:t>9 </w:t>
      </w:r>
      <w:r w:rsidRPr="00E92089">
        <w:t xml:space="preserve">que ses fils soient orphelins, que sa femme soit veuve, </w:t>
      </w:r>
      <w:r w:rsidR="003604D0" w:rsidRPr="003604D0">
        <w:rPr>
          <w:b/>
        </w:rPr>
        <w:br/>
      </w:r>
      <w:r w:rsidR="003604D0" w:rsidRPr="003604D0">
        <w:rPr>
          <w:b/>
        </w:rPr>
        <w:tab/>
      </w:r>
      <w:r w:rsidRPr="00E92089">
        <w:rPr>
          <w:vertAlign w:val="superscript"/>
        </w:rPr>
        <w:t>10</w:t>
      </w:r>
      <w:r w:rsidRPr="00E92089">
        <w:t xml:space="preserve"> que ses fils soient vagabonds et suppliants, qu’ils mendient hors de leurs ruines, </w:t>
      </w:r>
      <w:r w:rsidR="003604D0" w:rsidRPr="003604D0">
        <w:rPr>
          <w:b/>
        </w:rPr>
        <w:br/>
      </w:r>
      <w:r w:rsidR="003604D0" w:rsidRPr="003604D0">
        <w:rPr>
          <w:b/>
        </w:rPr>
        <w:tab/>
      </w:r>
      <w:r w:rsidRPr="00E92089">
        <w:rPr>
          <w:vertAlign w:val="superscript"/>
        </w:rPr>
        <w:t>11</w:t>
      </w:r>
      <w:r w:rsidRPr="00E92089">
        <w:t xml:space="preserve"> qu’un usurier saisisse tous ses biens, que des étrangers raflent ses gains, </w:t>
      </w:r>
      <w:r w:rsidR="003604D0" w:rsidRPr="003604D0">
        <w:rPr>
          <w:b/>
        </w:rPr>
        <w:br/>
      </w:r>
      <w:r w:rsidR="003604D0" w:rsidRPr="003604D0">
        <w:rPr>
          <w:b/>
        </w:rPr>
        <w:tab/>
      </w:r>
      <w:r w:rsidRPr="00E92089">
        <w:rPr>
          <w:vertAlign w:val="superscript"/>
        </w:rPr>
        <w:t>12</w:t>
      </w:r>
      <w:r w:rsidRPr="00E92089">
        <w:t xml:space="preserve"> que personne ne lui reste loyal, que personne n’ait pitié de ses orphelins, </w:t>
      </w:r>
      <w:r w:rsidR="003604D0" w:rsidRPr="003604D0">
        <w:rPr>
          <w:b/>
        </w:rPr>
        <w:br/>
      </w:r>
      <w:r w:rsidR="003604D0" w:rsidRPr="003604D0">
        <w:rPr>
          <w:b/>
        </w:rPr>
        <w:tab/>
      </w:r>
      <w:r w:rsidRPr="00E92089">
        <w:rPr>
          <w:vertAlign w:val="superscript"/>
        </w:rPr>
        <w:t>13</w:t>
      </w:r>
      <w:r w:rsidRPr="00E92089">
        <w:t xml:space="preserve"> que ses descendants soient supprimés, qu’en une génération leur nom soit effacé, </w:t>
      </w:r>
      <w:r w:rsidR="003604D0" w:rsidRPr="003604D0">
        <w:rPr>
          <w:b/>
        </w:rPr>
        <w:br/>
      </w:r>
      <w:r w:rsidR="003604D0" w:rsidRPr="003604D0">
        <w:rPr>
          <w:b/>
        </w:rPr>
        <w:tab/>
      </w:r>
      <w:r w:rsidRPr="00E92089">
        <w:rPr>
          <w:vertAlign w:val="superscript"/>
        </w:rPr>
        <w:t>14</w:t>
      </w:r>
      <w:r w:rsidRPr="00E92089">
        <w:t xml:space="preserve"> qu’on rappelle au SEIGNEUR le péché de ses pères, </w:t>
      </w:r>
      <w:r w:rsidR="003604D0" w:rsidRPr="003604D0">
        <w:rPr>
          <w:b/>
        </w:rPr>
        <w:br/>
      </w:r>
      <w:r w:rsidR="003604D0">
        <w:tab/>
      </w:r>
      <w:r w:rsidR="00E92089" w:rsidRPr="00E92089">
        <w:tab/>
      </w:r>
      <w:r w:rsidRPr="00E92089">
        <w:t>que la faute de sa mère ne soit pas effacée</w:t>
      </w:r>
      <w:r w:rsidR="002F57C2">
        <w:t> !</w:t>
      </w:r>
      <w:r w:rsidRPr="00E92089">
        <w:t xml:space="preserve"> </w:t>
      </w:r>
      <w:r w:rsidR="003604D0" w:rsidRPr="003604D0">
        <w:rPr>
          <w:b/>
        </w:rPr>
        <w:br/>
      </w:r>
      <w:r w:rsidR="003604D0" w:rsidRPr="003604D0">
        <w:rPr>
          <w:b/>
        </w:rPr>
        <w:tab/>
      </w:r>
      <w:r w:rsidRPr="00E92089">
        <w:rPr>
          <w:vertAlign w:val="superscript"/>
        </w:rPr>
        <w:t>15</w:t>
      </w:r>
      <w:r w:rsidRPr="00E92089">
        <w:t xml:space="preserve"> Que tout cela reste présent au SEIGNEUR </w:t>
      </w:r>
      <w:r w:rsidR="003604D0" w:rsidRPr="003604D0">
        <w:rPr>
          <w:b/>
        </w:rPr>
        <w:br/>
      </w:r>
      <w:r w:rsidR="003604D0" w:rsidRPr="003604D0">
        <w:rPr>
          <w:b/>
        </w:rPr>
        <w:tab/>
      </w:r>
      <w:r w:rsidR="00E92089" w:rsidRPr="00E92089">
        <w:tab/>
      </w:r>
      <w:r w:rsidRPr="00E92089">
        <w:t>et qu’il supprime de la terre leur souvenir</w:t>
      </w:r>
      <w:r w:rsidR="002F57C2">
        <w:t> !</w:t>
      </w:r>
      <w:r w:rsidRPr="00E92089">
        <w:t xml:space="preserve"> </w:t>
      </w:r>
    </w:p>
    <w:p w14:paraId="445D24AA" w14:textId="1B257571" w:rsidR="001552FF" w:rsidRPr="00E92089" w:rsidRDefault="001552FF" w:rsidP="00E92089">
      <w:pPr>
        <w:pStyle w:val="verset"/>
      </w:pPr>
      <w:r w:rsidRPr="00E92089">
        <w:tab/>
      </w:r>
      <w:r w:rsidRPr="00E92089">
        <w:rPr>
          <w:vertAlign w:val="superscript"/>
        </w:rPr>
        <w:t>16</w:t>
      </w:r>
      <w:r w:rsidRPr="00E92089">
        <w:t xml:space="preserve"> Attendu qu’il ne s’est pas soucié d’agir avec loyauté, </w:t>
      </w:r>
      <w:r w:rsidR="00E92089" w:rsidRPr="00E92089">
        <w:br/>
      </w:r>
      <w:r w:rsidR="003604D0" w:rsidRPr="003604D0">
        <w:rPr>
          <w:b/>
        </w:rPr>
        <w:tab/>
      </w:r>
      <w:r w:rsidRPr="00E92089">
        <w:t xml:space="preserve">qu’il a persécuté à mort un pauvre, un malheureux, frappé au cœur, </w:t>
      </w:r>
      <w:r w:rsidR="00E92089" w:rsidRPr="00E92089">
        <w:br/>
      </w:r>
      <w:r w:rsidR="003604D0" w:rsidRPr="003604D0">
        <w:rPr>
          <w:b/>
        </w:rPr>
        <w:tab/>
      </w:r>
      <w:r w:rsidRPr="00E92089">
        <w:rPr>
          <w:vertAlign w:val="superscript"/>
        </w:rPr>
        <w:t>17 </w:t>
      </w:r>
      <w:r w:rsidRPr="00E92089">
        <w:t xml:space="preserve">qu’il aimait la malédiction, et qu’elle est venue à lui, </w:t>
      </w:r>
      <w:r w:rsidR="00E92089" w:rsidRPr="00E92089">
        <w:br/>
      </w:r>
      <w:r w:rsidR="003604D0" w:rsidRPr="003604D0">
        <w:rPr>
          <w:b/>
        </w:rPr>
        <w:tab/>
      </w:r>
      <w:r w:rsidRPr="00E92089">
        <w:t xml:space="preserve">qu’il ne voulait pas la bénédiction, et qu’elle s’est éloignée de lui, </w:t>
      </w:r>
      <w:r w:rsidR="00E92089" w:rsidRPr="00E92089">
        <w:br/>
      </w:r>
      <w:r w:rsidR="003604D0" w:rsidRPr="003604D0">
        <w:rPr>
          <w:b/>
        </w:rPr>
        <w:tab/>
      </w:r>
      <w:r w:rsidRPr="006F54AA">
        <w:rPr>
          <w:vertAlign w:val="superscript"/>
        </w:rPr>
        <w:t>18</w:t>
      </w:r>
      <w:r w:rsidRPr="00E92089">
        <w:t xml:space="preserve"> qu’il a revêtu la malédiction comme un manteau, </w:t>
      </w:r>
      <w:r w:rsidR="00E92089" w:rsidRPr="00E92089">
        <w:br/>
      </w:r>
      <w:r w:rsidR="003604D0" w:rsidRPr="003604D0">
        <w:rPr>
          <w:b/>
        </w:rPr>
        <w:tab/>
      </w:r>
      <w:r w:rsidRPr="00E92089">
        <w:t xml:space="preserve">et qu’elle a pénétré en lui comme de l’eau </w:t>
      </w:r>
      <w:r w:rsidR="00E92089" w:rsidRPr="00E92089">
        <w:br/>
      </w:r>
      <w:r w:rsidR="003604D0" w:rsidRPr="003604D0">
        <w:rPr>
          <w:b/>
        </w:rPr>
        <w:tab/>
      </w:r>
      <w:r w:rsidRPr="00E92089">
        <w:t>et dans ses membres comme une huile</w:t>
      </w:r>
      <w:r w:rsidR="002F57C2">
        <w:t> :</w:t>
      </w:r>
      <w:r w:rsidRPr="00E92089">
        <w:t xml:space="preserve"> </w:t>
      </w:r>
      <w:r w:rsidR="00E92089" w:rsidRPr="00E92089">
        <w:br/>
      </w:r>
      <w:r w:rsidRPr="006F54AA">
        <w:rPr>
          <w:vertAlign w:val="superscript"/>
        </w:rPr>
        <w:t>19</w:t>
      </w:r>
      <w:r w:rsidRPr="00E92089">
        <w:t> Qu’elle soit donc le vêtement dont il se couvre, la ceinture qu’il portera toujours</w:t>
      </w:r>
      <w:r w:rsidR="002F57C2">
        <w:t> !</w:t>
      </w:r>
      <w:r w:rsidRPr="00E92089">
        <w:t xml:space="preserve"> </w:t>
      </w:r>
    </w:p>
    <w:p w14:paraId="72E98357" w14:textId="2044667D" w:rsidR="001552FF" w:rsidRPr="00E92089" w:rsidRDefault="00E92089" w:rsidP="00E92089">
      <w:pPr>
        <w:pStyle w:val="verset"/>
      </w:pPr>
      <w:r w:rsidRPr="00E92089">
        <w:tab/>
      </w:r>
      <w:r w:rsidR="001552FF" w:rsidRPr="006F54AA">
        <w:rPr>
          <w:vertAlign w:val="superscript"/>
        </w:rPr>
        <w:t>20</w:t>
      </w:r>
      <w:r w:rsidR="001552FF" w:rsidRPr="00E92089">
        <w:t xml:space="preserve"> Voilà comment le SEIGNEUR paiera mes accusateurs </w:t>
      </w:r>
      <w:r w:rsidRPr="00E92089">
        <w:br/>
      </w:r>
      <w:r w:rsidR="003604D0">
        <w:tab/>
      </w:r>
      <w:r w:rsidR="001552FF" w:rsidRPr="00E92089">
        <w:t>et ceux qui disent du mal de moi</w:t>
      </w:r>
      <w:r w:rsidR="002F57C2">
        <w:t> !</w:t>
      </w:r>
      <w:r w:rsidR="001552FF" w:rsidRPr="00E92089">
        <w:t xml:space="preserve"> </w:t>
      </w:r>
      <w:r w:rsidRPr="00E92089">
        <w:br/>
      </w:r>
      <w:r w:rsidR="001552FF" w:rsidRPr="006F54AA">
        <w:rPr>
          <w:vertAlign w:val="superscript"/>
        </w:rPr>
        <w:t>21</w:t>
      </w:r>
      <w:r w:rsidR="001552FF" w:rsidRPr="00E92089">
        <w:t xml:space="preserve"> Et toi, DIEU, Seigneur, agis en ma faveur pour l’honneur de ton nom. </w:t>
      </w:r>
      <w:r w:rsidRPr="00E92089">
        <w:br/>
      </w:r>
      <w:r w:rsidR="003604D0">
        <w:tab/>
      </w:r>
      <w:r w:rsidR="001552FF" w:rsidRPr="00E92089">
        <w:t xml:space="preserve">Ta loyauté est bienfaisante, délivre-moi. </w:t>
      </w:r>
    </w:p>
    <w:p w14:paraId="2C090254" w14:textId="4C2513F8" w:rsidR="001552FF" w:rsidRPr="00E92089" w:rsidRDefault="00E92089" w:rsidP="00E92089">
      <w:pPr>
        <w:pStyle w:val="verset"/>
      </w:pPr>
      <w:r w:rsidRPr="00E92089">
        <w:lastRenderedPageBreak/>
        <w:tab/>
      </w:r>
      <w:r w:rsidR="001552FF" w:rsidRPr="006F54AA">
        <w:rPr>
          <w:vertAlign w:val="superscript"/>
        </w:rPr>
        <w:t>22</w:t>
      </w:r>
      <w:r w:rsidR="001552FF" w:rsidRPr="00E92089">
        <w:t xml:space="preserve"> Pauvre et malheureux, je le suis, </w:t>
      </w:r>
      <w:r w:rsidRPr="00E92089">
        <w:br/>
      </w:r>
      <w:r w:rsidRPr="00E92089">
        <w:tab/>
      </w:r>
      <w:r w:rsidR="001552FF" w:rsidRPr="00E92089">
        <w:t xml:space="preserve">et au fond de moi, le cœur est blessé. </w:t>
      </w:r>
      <w:r w:rsidRPr="00E92089">
        <w:br/>
      </w:r>
      <w:r w:rsidR="001552FF" w:rsidRPr="006F54AA">
        <w:rPr>
          <w:vertAlign w:val="superscript"/>
        </w:rPr>
        <w:t>23</w:t>
      </w:r>
      <w:r w:rsidR="001552FF" w:rsidRPr="00E92089">
        <w:t xml:space="preserve"> J’ai dû m’en aller comme l’ombre qui s’évanouit, </w:t>
      </w:r>
      <w:r w:rsidR="003604D0">
        <w:br/>
      </w:r>
      <w:r w:rsidR="003604D0">
        <w:tab/>
      </w:r>
      <w:r w:rsidR="001552FF" w:rsidRPr="00E92089">
        <w:t xml:space="preserve">on me chasse comme les sauterelles. </w:t>
      </w:r>
    </w:p>
    <w:p w14:paraId="6F59EFB0" w14:textId="5A7EB0DB" w:rsidR="001552FF" w:rsidRPr="00E92089" w:rsidRDefault="00E92089" w:rsidP="00E92089">
      <w:pPr>
        <w:pStyle w:val="verset"/>
      </w:pPr>
      <w:r w:rsidRPr="00E92089">
        <w:tab/>
      </w:r>
      <w:r w:rsidR="001552FF" w:rsidRPr="006F54AA">
        <w:rPr>
          <w:vertAlign w:val="superscript"/>
        </w:rPr>
        <w:t>24</w:t>
      </w:r>
      <w:r w:rsidR="001552FF" w:rsidRPr="00E92089">
        <w:t> J’ai tant jeûné que mes jambes flageolent</w:t>
      </w:r>
      <w:r w:rsidR="002F57C2">
        <w:t> ;</w:t>
      </w:r>
      <w:r w:rsidR="001552FF" w:rsidRPr="00E92089">
        <w:t xml:space="preserve"> privé d’huile je suis décharné. </w:t>
      </w:r>
      <w:r w:rsidRPr="00E92089">
        <w:br/>
      </w:r>
      <w:r w:rsidR="001552FF" w:rsidRPr="006F54AA">
        <w:rPr>
          <w:vertAlign w:val="superscript"/>
        </w:rPr>
        <w:t>25</w:t>
      </w:r>
      <w:r w:rsidR="001552FF" w:rsidRPr="00E92089">
        <w:t> Pour eux je suis devenu abject</w:t>
      </w:r>
      <w:r w:rsidR="002F57C2">
        <w:t> ;</w:t>
      </w:r>
      <w:r w:rsidR="001552FF" w:rsidRPr="00E92089">
        <w:t xml:space="preserve"> en me voyant, ils hochent la tête. </w:t>
      </w:r>
    </w:p>
    <w:p w14:paraId="684D287F" w14:textId="42EDCD95" w:rsidR="001552FF" w:rsidRPr="00E92089" w:rsidRDefault="00E92089" w:rsidP="00E92089">
      <w:pPr>
        <w:pStyle w:val="verset"/>
      </w:pPr>
      <w:r w:rsidRPr="00E92089">
        <w:tab/>
      </w:r>
      <w:r w:rsidR="001552FF" w:rsidRPr="006F54AA">
        <w:rPr>
          <w:vertAlign w:val="superscript"/>
        </w:rPr>
        <w:t>26</w:t>
      </w:r>
      <w:r w:rsidR="001552FF" w:rsidRPr="00E92089">
        <w:t> A l’aide, SEIGNEUR mon Dieu</w:t>
      </w:r>
      <w:r w:rsidR="002F57C2">
        <w:t> !</w:t>
      </w:r>
      <w:r w:rsidR="001552FF" w:rsidRPr="00E92089">
        <w:t xml:space="preserve"> Sauve-moi selon ta fidélité</w:t>
      </w:r>
      <w:r w:rsidR="002F57C2">
        <w:t> ;</w:t>
      </w:r>
      <w:r w:rsidR="001552FF" w:rsidRPr="00E92089">
        <w:t xml:space="preserve"> </w:t>
      </w:r>
      <w:r w:rsidRPr="00E92089">
        <w:br/>
      </w:r>
      <w:r w:rsidR="001552FF" w:rsidRPr="006F54AA">
        <w:rPr>
          <w:vertAlign w:val="superscript"/>
        </w:rPr>
        <w:t>27</w:t>
      </w:r>
      <w:r w:rsidRPr="00E92089">
        <w:t> </w:t>
      </w:r>
      <w:r w:rsidR="001552FF" w:rsidRPr="00E92089">
        <w:t>qu’ils reconnaissent là ta main et ton œuvre, SEIGNEUR</w:t>
      </w:r>
      <w:r w:rsidR="002F57C2">
        <w:t> !</w:t>
      </w:r>
      <w:r w:rsidR="001552FF" w:rsidRPr="00E92089">
        <w:t xml:space="preserve"> </w:t>
      </w:r>
    </w:p>
    <w:p w14:paraId="6A036B89" w14:textId="3FC1C940" w:rsidR="001552FF" w:rsidRPr="00E92089" w:rsidRDefault="00E92089" w:rsidP="00E92089">
      <w:pPr>
        <w:pStyle w:val="verset"/>
      </w:pPr>
      <w:r w:rsidRPr="00E92089">
        <w:tab/>
      </w:r>
      <w:r w:rsidR="001552FF" w:rsidRPr="006F54AA">
        <w:rPr>
          <w:vertAlign w:val="superscript"/>
        </w:rPr>
        <w:t>28</w:t>
      </w:r>
      <w:r w:rsidR="001552FF" w:rsidRPr="00E92089">
        <w:t xml:space="preserve"> Eux maudissent, toi tu bénis. </w:t>
      </w:r>
      <w:r w:rsidR="003604D0">
        <w:br/>
      </w:r>
      <w:r w:rsidR="001552FF" w:rsidRPr="00E92089">
        <w:t xml:space="preserve">Ils s’étaient dressés, ce fut leur honte, </w:t>
      </w:r>
      <w:r w:rsidR="003604D0">
        <w:br/>
      </w:r>
      <w:r w:rsidR="001552FF" w:rsidRPr="00E92089">
        <w:t xml:space="preserve">et ton serviteur se réjouit. </w:t>
      </w:r>
      <w:r w:rsidRPr="00E92089">
        <w:br/>
      </w:r>
      <w:r w:rsidR="001552FF" w:rsidRPr="006F54AA">
        <w:rPr>
          <w:vertAlign w:val="superscript"/>
        </w:rPr>
        <w:t>29</w:t>
      </w:r>
      <w:r w:rsidR="001552FF" w:rsidRPr="00E92089">
        <w:t xml:space="preserve"> Que mes accusateurs soient vêtus de déshonneur </w:t>
      </w:r>
      <w:r w:rsidR="003604D0">
        <w:br/>
      </w:r>
      <w:r w:rsidR="001552FF" w:rsidRPr="00E92089">
        <w:t>et couverts de leur honte comme d’un manteau</w:t>
      </w:r>
      <w:r w:rsidR="002F57C2">
        <w:t> !</w:t>
      </w:r>
      <w:r w:rsidR="001552FF" w:rsidRPr="00E92089">
        <w:t xml:space="preserve"> </w:t>
      </w:r>
    </w:p>
    <w:p w14:paraId="5409D355" w14:textId="4DC6FF78" w:rsidR="001552FF" w:rsidRPr="00E92089" w:rsidRDefault="00E92089" w:rsidP="00E92089">
      <w:pPr>
        <w:pStyle w:val="verset"/>
      </w:pPr>
      <w:r w:rsidRPr="00E92089">
        <w:tab/>
      </w:r>
      <w:r w:rsidR="001552FF" w:rsidRPr="006F54AA">
        <w:rPr>
          <w:vertAlign w:val="superscript"/>
        </w:rPr>
        <w:t>30</w:t>
      </w:r>
      <w:r w:rsidR="001552FF" w:rsidRPr="00E92089">
        <w:t xml:space="preserve"> Je célébrerai le SEIGNEUR à voix haute, je le louerai au milieu de la multitude. </w:t>
      </w:r>
      <w:r w:rsidRPr="00E92089">
        <w:br/>
      </w:r>
      <w:r w:rsidR="001552FF" w:rsidRPr="006F54AA">
        <w:rPr>
          <w:vertAlign w:val="superscript"/>
        </w:rPr>
        <w:t>31</w:t>
      </w:r>
      <w:r w:rsidR="001552FF" w:rsidRPr="00E92089">
        <w:t> Car il se tient à la droite du pauvre pour le sauver de ses juges.</w:t>
      </w:r>
    </w:p>
    <w:p w14:paraId="0FBF4FD5" w14:textId="77777777" w:rsidR="003604D0" w:rsidRDefault="003604D0" w:rsidP="003604D0">
      <w:pPr>
        <w:pStyle w:val="Reference"/>
      </w:pPr>
      <w:r>
        <w:t>Trad. TOB (</w:t>
      </w:r>
      <w:r w:rsidRPr="001A0CB4">
        <w:rPr>
          <w:b/>
          <w:bCs/>
        </w:rPr>
        <w:t>1988</w:t>
      </w:r>
      <w:r>
        <w:rPr>
          <w:b/>
          <w:bCs/>
        </w:rPr>
        <w:t xml:space="preserve"> - 2010</w:t>
      </w:r>
      <w:r>
        <w:t>)</w:t>
      </w:r>
    </w:p>
    <w:p w14:paraId="139C9AEA" w14:textId="77777777" w:rsidR="001552FF" w:rsidRPr="00EB2421" w:rsidRDefault="001552FF" w:rsidP="00DE2065">
      <w:pPr>
        <w:pStyle w:val="Espacer"/>
      </w:pPr>
    </w:p>
    <w:p w14:paraId="58E0E253" w14:textId="126A12B5" w:rsidR="00EB2421" w:rsidRDefault="00EB2421" w:rsidP="00D51FB2">
      <w:pPr>
        <w:pStyle w:val="Titre3"/>
        <w:ind w:left="624" w:hanging="454"/>
      </w:pPr>
      <w:bookmarkStart w:id="21" w:name="_Toc228288494"/>
      <w:r w:rsidRPr="00EB2421">
        <w:t>Psaume 22 (</w:t>
      </w:r>
      <w:r w:rsidRPr="00EB2421">
        <w:rPr>
          <w:smallCaps/>
        </w:rPr>
        <w:t>lxx</w:t>
      </w:r>
      <w:r>
        <w:t xml:space="preserve"> </w:t>
      </w:r>
      <w:r w:rsidRPr="00EB2421">
        <w:t>21)</w:t>
      </w:r>
      <w:r w:rsidR="002F57C2">
        <w:t> :</w:t>
      </w:r>
      <w:r w:rsidRPr="00EB2421">
        <w:t xml:space="preserve"> Mon Dieu, pourquoi m’as-tu abandonné</w:t>
      </w:r>
      <w:bookmarkEnd w:id="21"/>
    </w:p>
    <w:p w14:paraId="5BE9D988" w14:textId="35A40471" w:rsidR="006F7104" w:rsidRPr="006F7104" w:rsidRDefault="006F7104" w:rsidP="006F7104">
      <w:pPr>
        <w:pStyle w:val="verset"/>
        <w:rPr>
          <w:i/>
          <w:iCs/>
        </w:rPr>
      </w:pPr>
      <w:r>
        <w:rPr>
          <w:vertAlign w:val="superscript"/>
        </w:rPr>
        <w:tab/>
      </w:r>
      <w:r w:rsidRPr="006F7104">
        <w:rPr>
          <w:vertAlign w:val="superscript"/>
        </w:rPr>
        <w:t>1</w:t>
      </w:r>
      <w:r>
        <w:tab/>
      </w:r>
      <w:bookmarkStart w:id="22" w:name="_Hlk228197965"/>
      <w:r w:rsidRPr="006F7104">
        <w:rPr>
          <w:i/>
          <w:iCs/>
        </w:rPr>
        <w:t>Du chef de chœur, sur “Biche de l’aur</w:t>
      </w:r>
      <w:r w:rsidR="00F27134">
        <w:rPr>
          <w:i/>
          <w:iCs/>
        </w:rPr>
        <w:t>o</w:t>
      </w:r>
      <w:r w:rsidRPr="006F7104">
        <w:rPr>
          <w:i/>
          <w:iCs/>
        </w:rPr>
        <w:t>re” – Psaume de David</w:t>
      </w:r>
      <w:bookmarkEnd w:id="22"/>
    </w:p>
    <w:p w14:paraId="1EBA9008" w14:textId="1AED6CDF" w:rsidR="006F7104" w:rsidRDefault="006F7104" w:rsidP="006F7104">
      <w:pPr>
        <w:pStyle w:val="verset"/>
      </w:pPr>
      <w:r>
        <w:rPr>
          <w:vertAlign w:val="superscript"/>
        </w:rPr>
        <w:tab/>
      </w:r>
      <w:r w:rsidRPr="006F7104">
        <w:rPr>
          <w:vertAlign w:val="superscript"/>
        </w:rPr>
        <w:t>2</w:t>
      </w:r>
      <w:r>
        <w:tab/>
        <w:t xml:space="preserve"> Mon Dieu, mon Dieu, pourquoi m’as-tu abandonné</w:t>
      </w:r>
      <w:r w:rsidR="002F57C2">
        <w:t> ?</w:t>
      </w:r>
      <w:r>
        <w:t xml:space="preserve"> </w:t>
      </w:r>
      <w:r w:rsidR="0071647F">
        <w:br/>
      </w:r>
      <w:r w:rsidR="0071647F">
        <w:tab/>
      </w:r>
      <w:r>
        <w:t xml:space="preserve">J’ai beau rugir, mon salut reste loin. </w:t>
      </w:r>
      <w:r w:rsidRPr="006F7104">
        <w:rPr>
          <w:b/>
        </w:rPr>
        <w:br/>
      </w:r>
      <w:r w:rsidRPr="006F7104">
        <w:rPr>
          <w:vertAlign w:val="superscript"/>
        </w:rPr>
        <w:t>3</w:t>
      </w:r>
      <w:r>
        <w:tab/>
        <w:t>Le jour, j’appelle, et tu ne réponds pas, mon Dieu</w:t>
      </w:r>
      <w:r w:rsidR="002F57C2">
        <w:t> ;</w:t>
      </w:r>
      <w:r>
        <w:t xml:space="preserve"> </w:t>
      </w:r>
      <w:r w:rsidR="0071647F">
        <w:br/>
      </w:r>
      <w:r w:rsidR="0071647F">
        <w:tab/>
      </w:r>
      <w:r>
        <w:t xml:space="preserve">La nuit, et je ne trouve pas le repos. </w:t>
      </w:r>
    </w:p>
    <w:p w14:paraId="4F468ABA" w14:textId="5BFF7F41" w:rsidR="006F7104" w:rsidRDefault="006F7104" w:rsidP="006F7104">
      <w:pPr>
        <w:pStyle w:val="verset"/>
      </w:pPr>
      <w:r>
        <w:rPr>
          <w:vertAlign w:val="superscript"/>
        </w:rPr>
        <w:tab/>
      </w:r>
      <w:r w:rsidRPr="006F7104">
        <w:rPr>
          <w:vertAlign w:val="superscript"/>
        </w:rPr>
        <w:t>4</w:t>
      </w:r>
      <w:r>
        <w:tab/>
        <w:t>Pourtant tu es le Saint</w:t>
      </w:r>
      <w:r w:rsidR="002F57C2">
        <w:t> :</w:t>
      </w:r>
      <w:r>
        <w:t xml:space="preserve"> tu trônes, toi la louange d’Israël</w:t>
      </w:r>
      <w:r w:rsidR="002F57C2">
        <w:t> !</w:t>
      </w:r>
      <w:r>
        <w:t xml:space="preserve"> </w:t>
      </w:r>
      <w:r w:rsidRPr="006F7104">
        <w:rPr>
          <w:b/>
        </w:rPr>
        <w:br/>
      </w:r>
      <w:r w:rsidRPr="006F7104">
        <w:rPr>
          <w:vertAlign w:val="superscript"/>
        </w:rPr>
        <w:t>5</w:t>
      </w:r>
      <w:r>
        <w:tab/>
        <w:t>Nos pères comptaient sur toi</w:t>
      </w:r>
      <w:r w:rsidR="002F57C2">
        <w:t> ;</w:t>
      </w:r>
      <w:r>
        <w:t xml:space="preserve"> Ils comptaient sur toi, et tu les libérais. </w:t>
      </w:r>
      <w:r w:rsidRPr="006F7104">
        <w:rPr>
          <w:b/>
        </w:rPr>
        <w:br/>
      </w:r>
      <w:r w:rsidRPr="006F7104">
        <w:rPr>
          <w:color w:val="5D2884"/>
          <w:vertAlign w:val="superscript"/>
        </w:rPr>
        <w:t>6</w:t>
      </w:r>
      <w:r>
        <w:tab/>
        <w:t>Ils criaient vers toi, et ils étaient délivrés</w:t>
      </w:r>
      <w:r w:rsidR="002F57C2">
        <w:t> ;</w:t>
      </w:r>
      <w:r>
        <w:t xml:space="preserve"> </w:t>
      </w:r>
      <w:r w:rsidR="0071647F">
        <w:br/>
      </w:r>
      <w:r w:rsidR="0071647F">
        <w:tab/>
      </w:r>
      <w:r>
        <w:t xml:space="preserve">Ils comptaient sur toi, et ils n’étaient pas déçus. </w:t>
      </w:r>
    </w:p>
    <w:p w14:paraId="15E2B420" w14:textId="251C0334" w:rsidR="006F7104" w:rsidRDefault="006F7104" w:rsidP="006F7104">
      <w:pPr>
        <w:pStyle w:val="verset"/>
      </w:pPr>
      <w:r>
        <w:rPr>
          <w:vertAlign w:val="superscript"/>
        </w:rPr>
        <w:tab/>
      </w:r>
      <w:r w:rsidRPr="006F7104">
        <w:rPr>
          <w:vertAlign w:val="superscript"/>
        </w:rPr>
        <w:t>7</w:t>
      </w:r>
      <w:r>
        <w:tab/>
        <w:t xml:space="preserve">Mais moi, je suis un ver et non plus un homme, </w:t>
      </w:r>
      <w:r w:rsidR="0071647F">
        <w:br/>
      </w:r>
      <w:r w:rsidR="0071647F">
        <w:tab/>
      </w:r>
      <w:r>
        <w:t xml:space="preserve">injurié par les gens, rejeté par le peuple. </w:t>
      </w:r>
      <w:r w:rsidRPr="006F7104">
        <w:rPr>
          <w:b/>
        </w:rPr>
        <w:br/>
      </w:r>
      <w:r w:rsidRPr="006F7104">
        <w:rPr>
          <w:vertAlign w:val="superscript"/>
        </w:rPr>
        <w:t>8</w:t>
      </w:r>
      <w:r>
        <w:tab/>
        <w:t>Tous ceux qui me voient, me raillent</w:t>
      </w:r>
      <w:r w:rsidR="002F57C2">
        <w:t> ;</w:t>
      </w:r>
      <w:r>
        <w:t xml:space="preserve"> ils ricanent et hochent la tête</w:t>
      </w:r>
      <w:r w:rsidR="002F57C2">
        <w:t> :</w:t>
      </w:r>
      <w:r>
        <w:t xml:space="preserve"> </w:t>
      </w:r>
      <w:r w:rsidRPr="006F7104">
        <w:rPr>
          <w:b/>
        </w:rPr>
        <w:br/>
      </w:r>
      <w:r w:rsidRPr="006F7104">
        <w:rPr>
          <w:vertAlign w:val="superscript"/>
        </w:rPr>
        <w:t>9</w:t>
      </w:r>
      <w:r>
        <w:tab/>
      </w:r>
      <w:r w:rsidR="002F57C2">
        <w:t>« </w:t>
      </w:r>
      <w:r>
        <w:t>Tourne-toi vers le SEIGNEUR</w:t>
      </w:r>
      <w:r w:rsidR="002F57C2">
        <w:t> !</w:t>
      </w:r>
      <w:r>
        <w:t xml:space="preserve"> Qu’il le libère, qu’il le délivre, puisqu’il l’aime</w:t>
      </w:r>
      <w:r w:rsidR="002F57C2">
        <w:t> ! »</w:t>
      </w:r>
      <w:r>
        <w:t xml:space="preserve"> </w:t>
      </w:r>
    </w:p>
    <w:p w14:paraId="0524776B" w14:textId="66AD57F7" w:rsidR="006F7104" w:rsidRDefault="0071647F" w:rsidP="006F7104">
      <w:pPr>
        <w:pStyle w:val="verset"/>
      </w:pPr>
      <w:r>
        <w:rPr>
          <w:vertAlign w:val="superscript"/>
        </w:rPr>
        <w:tab/>
      </w:r>
      <w:r w:rsidR="006F7104" w:rsidRPr="0071647F">
        <w:rPr>
          <w:vertAlign w:val="superscript"/>
        </w:rPr>
        <w:t>10</w:t>
      </w:r>
      <w:r w:rsidRPr="0071647F">
        <w:rPr>
          <w:b/>
        </w:rPr>
        <w:t> </w:t>
      </w:r>
      <w:r w:rsidR="006F7104">
        <w:t xml:space="preserve">Toi, tu m’as fait surgir du ventre de ma mère </w:t>
      </w:r>
      <w:r>
        <w:br/>
      </w:r>
      <w:r>
        <w:tab/>
      </w:r>
      <w:r w:rsidR="006F7104">
        <w:t xml:space="preserve">et tu m’as mis en sécurité sur sa poitrine. </w:t>
      </w:r>
      <w:r w:rsidRPr="0071647F">
        <w:rPr>
          <w:b/>
        </w:rPr>
        <w:br/>
      </w:r>
      <w:r w:rsidR="006F7104" w:rsidRPr="0071647F">
        <w:rPr>
          <w:vertAlign w:val="superscript"/>
        </w:rPr>
        <w:t>11</w:t>
      </w:r>
      <w:r w:rsidRPr="0071647F">
        <w:rPr>
          <w:b/>
        </w:rPr>
        <w:t> </w:t>
      </w:r>
      <w:r w:rsidR="006F7104">
        <w:t>Dès la sortie du sein, je fus remis à toi</w:t>
      </w:r>
      <w:r w:rsidR="002F57C2">
        <w:t> ;</w:t>
      </w:r>
      <w:r w:rsidR="006F7104">
        <w:t xml:space="preserve"> </w:t>
      </w:r>
      <w:r>
        <w:br/>
      </w:r>
      <w:r>
        <w:tab/>
      </w:r>
      <w:r w:rsidR="006F7104">
        <w:t>Dès le ventre de ma mère, mon Dieu, c’est toi</w:t>
      </w:r>
      <w:r w:rsidR="002F57C2">
        <w:t> !</w:t>
      </w:r>
      <w:r w:rsidR="006F7104">
        <w:t xml:space="preserve"> </w:t>
      </w:r>
      <w:r w:rsidRPr="0071647F">
        <w:rPr>
          <w:b/>
        </w:rPr>
        <w:br/>
      </w:r>
      <w:r w:rsidR="006F7104" w:rsidRPr="006F7104">
        <w:rPr>
          <w:vertAlign w:val="superscript"/>
        </w:rPr>
        <w:t>12</w:t>
      </w:r>
      <w:r w:rsidR="006F7104" w:rsidRPr="006F7104">
        <w:rPr>
          <w:b/>
          <w:vertAlign w:val="superscript"/>
        </w:rPr>
        <w:t> </w:t>
      </w:r>
      <w:r w:rsidR="006F7104">
        <w:t xml:space="preserve">Ne reste pas si loin, car le danger est proche et il n’y a pas d’aide. </w:t>
      </w:r>
    </w:p>
    <w:p w14:paraId="7816F5AE" w14:textId="7DBE6546" w:rsidR="006F7104" w:rsidRDefault="0071647F" w:rsidP="006F7104">
      <w:pPr>
        <w:pStyle w:val="verset"/>
      </w:pPr>
      <w:r>
        <w:rPr>
          <w:vertAlign w:val="superscript"/>
        </w:rPr>
        <w:tab/>
      </w:r>
      <w:r w:rsidR="006F7104" w:rsidRPr="006F7104">
        <w:rPr>
          <w:vertAlign w:val="superscript"/>
        </w:rPr>
        <w:t>13</w:t>
      </w:r>
      <w:r w:rsidR="006F7104" w:rsidRPr="006F7104">
        <w:rPr>
          <w:b/>
          <w:vertAlign w:val="superscript"/>
        </w:rPr>
        <w:t> </w:t>
      </w:r>
      <w:r w:rsidR="006F7104">
        <w:t xml:space="preserve">De nombreux taureaux me cernent, des bêtes du </w:t>
      </w:r>
      <w:proofErr w:type="spellStart"/>
      <w:r w:rsidR="006F7104">
        <w:t>Bashân</w:t>
      </w:r>
      <w:proofErr w:type="spellEnd"/>
      <w:r w:rsidR="006F7104">
        <w:t xml:space="preserve"> m’encerclent. </w:t>
      </w:r>
      <w:r w:rsidRPr="0071647F">
        <w:rPr>
          <w:b/>
        </w:rPr>
        <w:br/>
      </w:r>
      <w:r w:rsidR="006F7104" w:rsidRPr="006F7104">
        <w:rPr>
          <w:vertAlign w:val="superscript"/>
        </w:rPr>
        <w:t>14</w:t>
      </w:r>
      <w:r w:rsidR="006F7104" w:rsidRPr="006F7104">
        <w:rPr>
          <w:b/>
          <w:vertAlign w:val="superscript"/>
        </w:rPr>
        <w:t> </w:t>
      </w:r>
      <w:r w:rsidR="006F7104">
        <w:t xml:space="preserve">Ils ouvrent la gueule contre moi, ces lions déchirant et rugissant. </w:t>
      </w:r>
    </w:p>
    <w:p w14:paraId="4C97DD39" w14:textId="3B2B5AAC" w:rsidR="006F7104" w:rsidRDefault="0071647F" w:rsidP="006F7104">
      <w:pPr>
        <w:pStyle w:val="verset"/>
      </w:pPr>
      <w:r>
        <w:rPr>
          <w:vertAlign w:val="superscript"/>
        </w:rPr>
        <w:tab/>
      </w:r>
      <w:r w:rsidR="006F7104" w:rsidRPr="006F7104">
        <w:rPr>
          <w:vertAlign w:val="superscript"/>
        </w:rPr>
        <w:t>15</w:t>
      </w:r>
      <w:r w:rsidR="006F7104" w:rsidRPr="006F7104">
        <w:rPr>
          <w:b/>
          <w:vertAlign w:val="superscript"/>
        </w:rPr>
        <w:t> </w:t>
      </w:r>
      <w:r w:rsidR="006F7104">
        <w:t>Comme l’eau je m’écoule</w:t>
      </w:r>
      <w:r w:rsidR="002F57C2">
        <w:t> ;</w:t>
      </w:r>
      <w:r w:rsidR="006F7104">
        <w:t xml:space="preserve"> tous mes membres se disloquent. </w:t>
      </w:r>
      <w:r>
        <w:br/>
      </w:r>
      <w:r>
        <w:tab/>
      </w:r>
      <w:r w:rsidR="006F7104">
        <w:t xml:space="preserve">Mon cœur est pareil à la cire, il fond dans mes entrailles. </w:t>
      </w:r>
      <w:r w:rsidRPr="0071647F">
        <w:rPr>
          <w:b/>
        </w:rPr>
        <w:br/>
      </w:r>
      <w:r w:rsidR="006F7104" w:rsidRPr="006F7104">
        <w:rPr>
          <w:vertAlign w:val="superscript"/>
        </w:rPr>
        <w:t>16</w:t>
      </w:r>
      <w:r w:rsidR="006F7104" w:rsidRPr="006F7104">
        <w:rPr>
          <w:b/>
          <w:vertAlign w:val="superscript"/>
        </w:rPr>
        <w:t> </w:t>
      </w:r>
      <w:r w:rsidR="006F7104">
        <w:t xml:space="preserve">Ma vigueur est devenue sèche comme un tesson, </w:t>
      </w:r>
      <w:r>
        <w:br/>
      </w:r>
      <w:r>
        <w:tab/>
      </w:r>
      <w:r w:rsidR="006F7104">
        <w:t xml:space="preserve">la langue me colle aux mâchoires. Tu me déposes dans la poussière de la mort. </w:t>
      </w:r>
    </w:p>
    <w:p w14:paraId="22F6CFEC" w14:textId="47248C89" w:rsidR="006F7104" w:rsidRDefault="0071647F" w:rsidP="006F7104">
      <w:pPr>
        <w:pStyle w:val="verset"/>
      </w:pPr>
      <w:r>
        <w:rPr>
          <w:vertAlign w:val="superscript"/>
        </w:rPr>
        <w:lastRenderedPageBreak/>
        <w:tab/>
      </w:r>
      <w:r w:rsidR="006F7104" w:rsidRPr="006F7104">
        <w:rPr>
          <w:vertAlign w:val="superscript"/>
        </w:rPr>
        <w:t>17</w:t>
      </w:r>
      <w:r w:rsidR="006F7104" w:rsidRPr="006F7104">
        <w:rPr>
          <w:b/>
          <w:vertAlign w:val="superscript"/>
        </w:rPr>
        <w:t> </w:t>
      </w:r>
      <w:r w:rsidR="006F7104">
        <w:t>Des chiens me cernent</w:t>
      </w:r>
      <w:r w:rsidR="002F57C2">
        <w:t> ;</w:t>
      </w:r>
      <w:r w:rsidR="006F7104">
        <w:t xml:space="preserve"> une bande de malfaiteurs m’entoure</w:t>
      </w:r>
      <w:r w:rsidR="002F57C2">
        <w:t> :</w:t>
      </w:r>
      <w:r w:rsidR="006F7104">
        <w:t xml:space="preserve"> </w:t>
      </w:r>
      <w:r>
        <w:br/>
      </w:r>
      <w:r>
        <w:tab/>
      </w:r>
      <w:r w:rsidR="006F7104">
        <w:t xml:space="preserve">ils m’ont percé les mains et les pieds. </w:t>
      </w:r>
      <w:r w:rsidRPr="0071647F">
        <w:rPr>
          <w:b/>
        </w:rPr>
        <w:br/>
      </w:r>
      <w:r w:rsidR="006F7104" w:rsidRPr="006F7104">
        <w:rPr>
          <w:vertAlign w:val="superscript"/>
        </w:rPr>
        <w:t>18</w:t>
      </w:r>
      <w:r w:rsidR="006F7104" w:rsidRPr="006F7104">
        <w:rPr>
          <w:b/>
          <w:vertAlign w:val="superscript"/>
        </w:rPr>
        <w:t> </w:t>
      </w:r>
      <w:r w:rsidR="006F7104">
        <w:t>Je peux compter tous mes os</w:t>
      </w:r>
      <w:r w:rsidR="002F57C2">
        <w:t> ;</w:t>
      </w:r>
      <w:r w:rsidR="006F7104">
        <w:t xml:space="preserve"> des gens me voient, ils me regardent. </w:t>
      </w:r>
      <w:r w:rsidRPr="0071647F">
        <w:rPr>
          <w:b/>
        </w:rPr>
        <w:br/>
      </w:r>
      <w:r w:rsidR="006F7104" w:rsidRPr="006F7104">
        <w:rPr>
          <w:vertAlign w:val="superscript"/>
        </w:rPr>
        <w:t>19</w:t>
      </w:r>
      <w:r w:rsidR="006F7104" w:rsidRPr="006F7104">
        <w:rPr>
          <w:b/>
          <w:vertAlign w:val="superscript"/>
        </w:rPr>
        <w:t> </w:t>
      </w:r>
      <w:r w:rsidR="006F7104">
        <w:t xml:space="preserve">Ils se partagent mes vêtements et tirent au sort mes habits. </w:t>
      </w:r>
    </w:p>
    <w:p w14:paraId="77559F86" w14:textId="121BD404" w:rsidR="0071647F" w:rsidRDefault="0071647F" w:rsidP="006F7104">
      <w:pPr>
        <w:pStyle w:val="verset"/>
      </w:pPr>
      <w:r>
        <w:rPr>
          <w:vertAlign w:val="superscript"/>
        </w:rPr>
        <w:tab/>
      </w:r>
      <w:r w:rsidR="006F7104" w:rsidRPr="006F7104">
        <w:rPr>
          <w:vertAlign w:val="superscript"/>
        </w:rPr>
        <w:t>20</w:t>
      </w:r>
      <w:r w:rsidR="006F7104" w:rsidRPr="006F7104">
        <w:rPr>
          <w:b/>
          <w:vertAlign w:val="superscript"/>
        </w:rPr>
        <w:t> </w:t>
      </w:r>
      <w:r w:rsidR="006F7104">
        <w:t>Mais toi, SEIGNEUR, ne reste pas si loin</w:t>
      </w:r>
      <w:r w:rsidR="002F57C2">
        <w:t> !</w:t>
      </w:r>
      <w:r w:rsidR="006F7104">
        <w:t xml:space="preserve"> O ma force, à l’aide</w:t>
      </w:r>
      <w:r w:rsidR="002F57C2">
        <w:t> !</w:t>
      </w:r>
      <w:r w:rsidR="006F7104">
        <w:t xml:space="preserve"> Fais vite</w:t>
      </w:r>
      <w:r w:rsidR="002F57C2">
        <w:t> !</w:t>
      </w:r>
      <w:r w:rsidR="006F7104">
        <w:t xml:space="preserve"> </w:t>
      </w:r>
      <w:r w:rsidRPr="0071647F">
        <w:rPr>
          <w:b/>
        </w:rPr>
        <w:br/>
      </w:r>
      <w:r w:rsidR="006F7104" w:rsidRPr="006F7104">
        <w:rPr>
          <w:vertAlign w:val="superscript"/>
        </w:rPr>
        <w:t>21</w:t>
      </w:r>
      <w:r w:rsidR="006F7104" w:rsidRPr="006F7104">
        <w:rPr>
          <w:b/>
          <w:vertAlign w:val="superscript"/>
        </w:rPr>
        <w:t> </w:t>
      </w:r>
      <w:r w:rsidR="006F7104">
        <w:t>Sauve ma vie de l’épée et ma personne des pattes du chien</w:t>
      </w:r>
      <w:r w:rsidR="002F57C2">
        <w:t> ;</w:t>
      </w:r>
      <w:r w:rsidR="006F7104">
        <w:t xml:space="preserve"> </w:t>
      </w:r>
      <w:r w:rsidRPr="0071647F">
        <w:rPr>
          <w:b/>
        </w:rPr>
        <w:br/>
      </w:r>
      <w:r w:rsidR="006F7104" w:rsidRPr="006F7104">
        <w:rPr>
          <w:vertAlign w:val="superscript"/>
        </w:rPr>
        <w:t>22</w:t>
      </w:r>
      <w:r w:rsidR="006F7104" w:rsidRPr="006F7104">
        <w:rPr>
          <w:b/>
          <w:vertAlign w:val="superscript"/>
        </w:rPr>
        <w:t> </w:t>
      </w:r>
      <w:r w:rsidR="006F7104">
        <w:t xml:space="preserve">arrache-moi à la gueule du lion, et aux cornes des buffles… </w:t>
      </w:r>
    </w:p>
    <w:p w14:paraId="66F1C2D6" w14:textId="630B9879" w:rsidR="006F7104" w:rsidRDefault="0071647F" w:rsidP="006F7104">
      <w:pPr>
        <w:pStyle w:val="verset"/>
      </w:pPr>
      <w:r>
        <w:tab/>
      </w:r>
      <w:r>
        <w:tab/>
      </w:r>
      <w:r w:rsidR="006F7104">
        <w:t>Tu m’as répondu</w:t>
      </w:r>
      <w:r w:rsidR="002F57C2">
        <w:t> !</w:t>
      </w:r>
      <w:r w:rsidR="006F7104">
        <w:t xml:space="preserve"> </w:t>
      </w:r>
      <w:r w:rsidRPr="0071647F">
        <w:rPr>
          <w:b/>
        </w:rPr>
        <w:br/>
      </w:r>
      <w:r w:rsidR="006F7104" w:rsidRPr="006F7104">
        <w:rPr>
          <w:vertAlign w:val="superscript"/>
        </w:rPr>
        <w:t>23</w:t>
      </w:r>
      <w:r w:rsidR="006F7104" w:rsidRPr="006F7104">
        <w:rPr>
          <w:b/>
          <w:vertAlign w:val="superscript"/>
        </w:rPr>
        <w:t> </w:t>
      </w:r>
      <w:r w:rsidR="006F7104">
        <w:t>je vais redire ton nom à mes frères et te louer en pleine assemblée</w:t>
      </w:r>
      <w:r w:rsidR="002F57C2">
        <w:t> :</w:t>
      </w:r>
      <w:r w:rsidR="006F7104">
        <w:t xml:space="preserve"> </w:t>
      </w:r>
      <w:r w:rsidRPr="0071647F">
        <w:rPr>
          <w:b/>
        </w:rPr>
        <w:br/>
      </w:r>
      <w:r w:rsidR="006F7104" w:rsidRPr="006F7104">
        <w:rPr>
          <w:vertAlign w:val="superscript"/>
        </w:rPr>
        <w:t>24</w:t>
      </w:r>
      <w:r w:rsidR="006F7104" w:rsidRPr="006F7104">
        <w:rPr>
          <w:b/>
          <w:vertAlign w:val="superscript"/>
        </w:rPr>
        <w:t> </w:t>
      </w:r>
      <w:r w:rsidR="006F7104">
        <w:t>Vous qui craignez le SEIGNEUR, louez-le</w:t>
      </w:r>
      <w:r w:rsidR="002F57C2">
        <w:t> !</w:t>
      </w:r>
      <w:r w:rsidR="006F7104">
        <w:t xml:space="preserve"> </w:t>
      </w:r>
      <w:r>
        <w:br/>
      </w:r>
      <w:r>
        <w:tab/>
      </w:r>
      <w:r w:rsidR="006F7104">
        <w:t>Vous tous, race de Jacob, glorifiez-le</w:t>
      </w:r>
      <w:r w:rsidR="002F57C2">
        <w:t> !</w:t>
      </w:r>
      <w:r w:rsidR="006F7104">
        <w:t xml:space="preserve"> </w:t>
      </w:r>
      <w:r>
        <w:br/>
      </w:r>
      <w:r>
        <w:tab/>
      </w:r>
      <w:r w:rsidR="006F7104">
        <w:t>Vous tous, race d’Israël, redoutez</w:t>
      </w:r>
      <w:r>
        <w:noBreakHyphen/>
      </w:r>
      <w:r w:rsidR="006F7104">
        <w:t>le</w:t>
      </w:r>
      <w:r w:rsidR="002F57C2">
        <w:t> !</w:t>
      </w:r>
      <w:r w:rsidR="006F7104">
        <w:t xml:space="preserve"> </w:t>
      </w:r>
    </w:p>
    <w:p w14:paraId="63CC893F" w14:textId="22146481" w:rsidR="006F7104" w:rsidRDefault="0071647F" w:rsidP="006F7104">
      <w:pPr>
        <w:pStyle w:val="verset"/>
      </w:pPr>
      <w:r>
        <w:rPr>
          <w:vertAlign w:val="superscript"/>
        </w:rPr>
        <w:tab/>
      </w:r>
      <w:r w:rsidR="006F7104" w:rsidRPr="006F7104">
        <w:rPr>
          <w:vertAlign w:val="superscript"/>
        </w:rPr>
        <w:t>25</w:t>
      </w:r>
      <w:r w:rsidR="006F7104" w:rsidRPr="006F7104">
        <w:rPr>
          <w:b/>
          <w:vertAlign w:val="superscript"/>
        </w:rPr>
        <w:t> </w:t>
      </w:r>
      <w:r w:rsidR="006F7104">
        <w:t>Il n’a pas rejeté ni réprouvé un malheureux dans la misère</w:t>
      </w:r>
      <w:r w:rsidR="002F57C2">
        <w:t> ;</w:t>
      </w:r>
      <w:r w:rsidR="006F7104">
        <w:t xml:space="preserve"> </w:t>
      </w:r>
      <w:r>
        <w:br/>
      </w:r>
      <w:r>
        <w:tab/>
      </w:r>
      <w:r w:rsidR="006F7104">
        <w:t>il ne lui a pas caché sa face</w:t>
      </w:r>
      <w:r w:rsidR="002F57C2">
        <w:t> ;</w:t>
      </w:r>
      <w:r w:rsidR="006F7104">
        <w:t xml:space="preserve"> </w:t>
      </w:r>
      <w:r>
        <w:br/>
      </w:r>
      <w:r>
        <w:tab/>
      </w:r>
      <w:r w:rsidR="006F7104">
        <w:t xml:space="preserve">il a écouté quand il criait vers lui. </w:t>
      </w:r>
    </w:p>
    <w:p w14:paraId="5A99D369" w14:textId="0B19E174" w:rsidR="006F7104" w:rsidRDefault="0071647F" w:rsidP="006F7104">
      <w:pPr>
        <w:pStyle w:val="verset"/>
      </w:pPr>
      <w:r>
        <w:rPr>
          <w:vertAlign w:val="superscript"/>
        </w:rPr>
        <w:tab/>
      </w:r>
      <w:r w:rsidR="006F7104" w:rsidRPr="006F7104">
        <w:rPr>
          <w:vertAlign w:val="superscript"/>
        </w:rPr>
        <w:t>26</w:t>
      </w:r>
      <w:r w:rsidR="006F7104" w:rsidRPr="006F7104">
        <w:rPr>
          <w:b/>
          <w:vertAlign w:val="superscript"/>
        </w:rPr>
        <w:t> </w:t>
      </w:r>
      <w:r w:rsidR="006F7104">
        <w:t>De toi vient ma louange</w:t>
      </w:r>
      <w:r w:rsidR="002F57C2">
        <w:t> !</w:t>
      </w:r>
      <w:r w:rsidR="006F7104">
        <w:t xml:space="preserve"> </w:t>
      </w:r>
      <w:r>
        <w:br/>
      </w:r>
      <w:r>
        <w:tab/>
      </w:r>
      <w:r w:rsidR="006F7104">
        <w:t>Dans la grande assemblée, j’accomplis mes vœux devant ceux qui le craignent</w:t>
      </w:r>
      <w:r w:rsidR="002F57C2">
        <w:t> :</w:t>
      </w:r>
      <w:r w:rsidR="006F7104">
        <w:t xml:space="preserve"> </w:t>
      </w:r>
      <w:r w:rsidRPr="0071647F">
        <w:rPr>
          <w:b/>
        </w:rPr>
        <w:br/>
      </w:r>
      <w:r w:rsidR="006F7104" w:rsidRPr="006F7104">
        <w:rPr>
          <w:vertAlign w:val="superscript"/>
        </w:rPr>
        <w:t>27</w:t>
      </w:r>
      <w:r w:rsidR="006F7104" w:rsidRPr="006F7104">
        <w:rPr>
          <w:b/>
          <w:vertAlign w:val="superscript"/>
        </w:rPr>
        <w:t> </w:t>
      </w:r>
      <w:r w:rsidR="006F7104">
        <w:t>Les humbles mangent à satiété</w:t>
      </w:r>
      <w:r w:rsidR="002F57C2">
        <w:t> ;</w:t>
      </w:r>
      <w:r w:rsidR="006F7104">
        <w:t xml:space="preserve"> </w:t>
      </w:r>
      <w:r>
        <w:br/>
      </w:r>
      <w:r>
        <w:tab/>
      </w:r>
      <w:r w:rsidR="006F7104">
        <w:t>ils louent le SEIGNEUR, ceux qui cherchent le SEIGNEUR</w:t>
      </w:r>
      <w:r w:rsidR="002F57C2">
        <w:t> :</w:t>
      </w:r>
      <w:r w:rsidR="006F7104">
        <w:t xml:space="preserve"> </w:t>
      </w:r>
      <w:r>
        <w:br/>
      </w:r>
      <w:r>
        <w:tab/>
      </w:r>
      <w:r w:rsidR="002F57C2">
        <w:t>« </w:t>
      </w:r>
      <w:proofErr w:type="spellStart"/>
      <w:r w:rsidR="006F7104">
        <w:t>A</w:t>
      </w:r>
      <w:proofErr w:type="spellEnd"/>
      <w:r w:rsidR="006F7104">
        <w:t xml:space="preserve"> vous, longue et heureuse vie</w:t>
      </w:r>
      <w:r w:rsidR="002F57C2">
        <w:t> ! »</w:t>
      </w:r>
      <w:r w:rsidR="006F7104">
        <w:t xml:space="preserve"> </w:t>
      </w:r>
      <w:r w:rsidRPr="0071647F">
        <w:rPr>
          <w:b/>
        </w:rPr>
        <w:br/>
      </w:r>
      <w:r w:rsidR="006F7104" w:rsidRPr="006F7104">
        <w:rPr>
          <w:vertAlign w:val="superscript"/>
        </w:rPr>
        <w:t>28</w:t>
      </w:r>
      <w:r w:rsidR="006F7104" w:rsidRPr="006F7104">
        <w:rPr>
          <w:b/>
          <w:vertAlign w:val="superscript"/>
        </w:rPr>
        <w:t> </w:t>
      </w:r>
      <w:r w:rsidR="006F7104">
        <w:t>La terre tout entière se souviendra et reviendra vers le SEIGNEUR</w:t>
      </w:r>
      <w:r w:rsidR="002F57C2">
        <w:t> ;</w:t>
      </w:r>
      <w:r w:rsidR="006F7104">
        <w:t xml:space="preserve"> </w:t>
      </w:r>
      <w:r>
        <w:br/>
      </w:r>
      <w:r>
        <w:tab/>
      </w:r>
      <w:r w:rsidR="006F7104">
        <w:t>toutes les familles des nations se prosterneront devant sa face</w:t>
      </w:r>
      <w:r w:rsidR="002F57C2">
        <w:t> :</w:t>
      </w:r>
      <w:r w:rsidR="006F7104">
        <w:t xml:space="preserve"> </w:t>
      </w:r>
      <w:r w:rsidRPr="0071647F">
        <w:rPr>
          <w:b/>
        </w:rPr>
        <w:br/>
      </w:r>
      <w:r w:rsidR="006F7104" w:rsidRPr="006F7104">
        <w:rPr>
          <w:vertAlign w:val="superscript"/>
        </w:rPr>
        <w:t>29</w:t>
      </w:r>
      <w:r w:rsidR="006F7104" w:rsidRPr="006F7104">
        <w:rPr>
          <w:b/>
          <w:vertAlign w:val="superscript"/>
        </w:rPr>
        <w:t> </w:t>
      </w:r>
      <w:r w:rsidR="006F7104">
        <w:t>Au SEIGNEUR, la royauté</w:t>
      </w:r>
      <w:r w:rsidR="002F57C2">
        <w:t> !</w:t>
      </w:r>
      <w:r w:rsidR="006F7104">
        <w:t xml:space="preserve"> Il domine les nations. </w:t>
      </w:r>
      <w:r w:rsidRPr="0071647F">
        <w:rPr>
          <w:b/>
        </w:rPr>
        <w:br/>
      </w:r>
      <w:r w:rsidR="006F7104" w:rsidRPr="006F7104">
        <w:rPr>
          <w:vertAlign w:val="superscript"/>
        </w:rPr>
        <w:t>30</w:t>
      </w:r>
      <w:r w:rsidR="006F7104" w:rsidRPr="006F7104">
        <w:rPr>
          <w:b/>
          <w:vertAlign w:val="superscript"/>
        </w:rPr>
        <w:t> </w:t>
      </w:r>
      <w:r w:rsidR="006F7104">
        <w:t>Tous les heureux de la terre ont mangé</w:t>
      </w:r>
      <w:r w:rsidR="002F57C2">
        <w:t> :</w:t>
      </w:r>
      <w:r w:rsidR="006F7104">
        <w:t xml:space="preserve"> les voici prosternés</w:t>
      </w:r>
      <w:r w:rsidR="002F57C2">
        <w:t> !</w:t>
      </w:r>
      <w:r w:rsidR="006F7104">
        <w:t xml:space="preserve"> </w:t>
      </w:r>
      <w:r>
        <w:br/>
      </w:r>
      <w:r>
        <w:tab/>
      </w:r>
      <w:r w:rsidR="006F7104">
        <w:t>Devant sa face, se courbent tous les moribonds</w:t>
      </w:r>
      <w:r w:rsidR="002F57C2">
        <w:t> :</w:t>
      </w:r>
      <w:r w:rsidR="006F7104">
        <w:t xml:space="preserve"> </w:t>
      </w:r>
      <w:r>
        <w:br/>
      </w:r>
      <w:r>
        <w:tab/>
      </w:r>
      <w:r w:rsidR="006F7104">
        <w:t xml:space="preserve">il ne les a pas laissé vivre. </w:t>
      </w:r>
    </w:p>
    <w:p w14:paraId="2924C6FF" w14:textId="6A2E0794" w:rsidR="006F7104" w:rsidRDefault="0071647F" w:rsidP="006F7104">
      <w:pPr>
        <w:pStyle w:val="verset"/>
      </w:pPr>
      <w:r w:rsidRPr="0071647F">
        <w:tab/>
      </w:r>
      <w:r w:rsidR="006F7104" w:rsidRPr="006F7104">
        <w:rPr>
          <w:vertAlign w:val="superscript"/>
        </w:rPr>
        <w:t>31</w:t>
      </w:r>
      <w:r w:rsidR="006F7104" w:rsidRPr="006F7104">
        <w:rPr>
          <w:b/>
          <w:vertAlign w:val="superscript"/>
        </w:rPr>
        <w:t> </w:t>
      </w:r>
      <w:r w:rsidR="006F7104">
        <w:t>Une descendance servira le SEIGNEUR</w:t>
      </w:r>
      <w:r w:rsidR="002F57C2">
        <w:t> ;</w:t>
      </w:r>
      <w:r w:rsidR="006F7104">
        <w:t xml:space="preserve"> </w:t>
      </w:r>
      <w:r>
        <w:br/>
      </w:r>
      <w:r>
        <w:tab/>
      </w:r>
      <w:r w:rsidR="006F7104">
        <w:t>on parlera de lui à cette génération</w:t>
      </w:r>
      <w:r w:rsidR="002F57C2">
        <w:t> ;</w:t>
      </w:r>
      <w:r w:rsidR="006F7104">
        <w:t xml:space="preserve"> </w:t>
      </w:r>
      <w:r w:rsidRPr="0071647F">
        <w:rPr>
          <w:b/>
        </w:rPr>
        <w:br/>
      </w:r>
      <w:r w:rsidR="006F7104" w:rsidRPr="006F7104">
        <w:rPr>
          <w:vertAlign w:val="superscript"/>
        </w:rPr>
        <w:t>32</w:t>
      </w:r>
      <w:r w:rsidR="006F7104" w:rsidRPr="006F7104">
        <w:rPr>
          <w:b/>
          <w:vertAlign w:val="superscript"/>
        </w:rPr>
        <w:t> </w:t>
      </w:r>
      <w:r w:rsidR="006F7104">
        <w:t xml:space="preserve">elle viendra proclamer sa justice, </w:t>
      </w:r>
      <w:r>
        <w:br/>
      </w:r>
      <w:r>
        <w:tab/>
      </w:r>
      <w:r w:rsidR="006F7104">
        <w:t>et dire au peuple qui va naître ce que Dieu a fait.</w:t>
      </w:r>
    </w:p>
    <w:p w14:paraId="4DAA03EB" w14:textId="77777777" w:rsidR="00595D6A" w:rsidRDefault="00595D6A" w:rsidP="00595D6A">
      <w:pPr>
        <w:pStyle w:val="Reference"/>
      </w:pPr>
      <w:r>
        <w:t>Trad. TOB (</w:t>
      </w:r>
      <w:r w:rsidRPr="001A0CB4">
        <w:rPr>
          <w:b/>
          <w:bCs/>
        </w:rPr>
        <w:t>1988</w:t>
      </w:r>
      <w:r>
        <w:rPr>
          <w:b/>
          <w:bCs/>
        </w:rPr>
        <w:t xml:space="preserve"> - 2010</w:t>
      </w:r>
      <w:r>
        <w:t>)</w:t>
      </w:r>
    </w:p>
    <w:p w14:paraId="2C1398BA" w14:textId="77777777" w:rsidR="006F7104" w:rsidRDefault="006F7104" w:rsidP="00DE2065">
      <w:pPr>
        <w:pStyle w:val="Espacer"/>
      </w:pPr>
    </w:p>
    <w:p w14:paraId="4855F6B8" w14:textId="28FB3E2C" w:rsidR="0071647F" w:rsidRDefault="00F27134" w:rsidP="00F27134">
      <w:pPr>
        <w:pStyle w:val="Titre2"/>
      </w:pPr>
      <w:bookmarkStart w:id="23" w:name="_Toc228288495"/>
      <w:r w:rsidRPr="00F27134">
        <w:t>Confiance</w:t>
      </w:r>
      <w:bookmarkEnd w:id="23"/>
    </w:p>
    <w:p w14:paraId="1E538A51" w14:textId="43F94BEC" w:rsidR="00F9629B" w:rsidRDefault="00F9629B" w:rsidP="00D51FB2">
      <w:pPr>
        <w:pStyle w:val="Titre3"/>
        <w:ind w:left="624" w:hanging="454"/>
      </w:pPr>
      <w:bookmarkStart w:id="24" w:name="_Toc228288496"/>
      <w:r>
        <w:t>Psaume 31 (</w:t>
      </w:r>
      <w:r w:rsidRPr="008452D9">
        <w:rPr>
          <w:smallCaps/>
        </w:rPr>
        <w:t>lxx</w:t>
      </w:r>
      <w:r>
        <w:t xml:space="preserve"> 30)</w:t>
      </w:r>
      <w:r w:rsidR="002F57C2">
        <w:t> :</w:t>
      </w:r>
      <w:r>
        <w:t xml:space="preserve"> Seigneur, j’ai fait de toi mon refuge</w:t>
      </w:r>
      <w:bookmarkEnd w:id="24"/>
    </w:p>
    <w:p w14:paraId="05EDFE4D" w14:textId="7A1E97C0" w:rsidR="00F9629B" w:rsidRDefault="00F9629B" w:rsidP="00F9629B">
      <w:pPr>
        <w:pStyle w:val="verset"/>
      </w:pPr>
      <w:r>
        <w:rPr>
          <w:vertAlign w:val="superscript"/>
        </w:rPr>
        <w:tab/>
      </w:r>
      <w:r w:rsidRPr="00F9629B">
        <w:rPr>
          <w:vertAlign w:val="superscript"/>
        </w:rPr>
        <w:t>1 </w:t>
      </w:r>
      <w:r>
        <w:t>Du chef de chœur  – Psaume de David</w:t>
      </w:r>
    </w:p>
    <w:p w14:paraId="65E034DC" w14:textId="46E48E15" w:rsidR="00F9629B" w:rsidRDefault="00F9629B" w:rsidP="00F9629B">
      <w:pPr>
        <w:pStyle w:val="verset"/>
      </w:pPr>
      <w:r>
        <w:rPr>
          <w:vertAlign w:val="superscript"/>
        </w:rPr>
        <w:tab/>
      </w:r>
      <w:r w:rsidRPr="00F9629B">
        <w:rPr>
          <w:vertAlign w:val="superscript"/>
        </w:rPr>
        <w:t>2 </w:t>
      </w:r>
      <w:r>
        <w:t>SEIGNEUR, j’ai fait de toi mon refuge, que je ne sois jamais déçu</w:t>
      </w:r>
      <w:r w:rsidR="002F57C2">
        <w:t> !</w:t>
      </w:r>
      <w:r>
        <w:t xml:space="preserve"> </w:t>
      </w:r>
      <w:r>
        <w:br/>
      </w:r>
      <w:r>
        <w:tab/>
        <w:t>Libère-moi par ta justice</w:t>
      </w:r>
      <w:r w:rsidR="002F57C2">
        <w:t> ;</w:t>
      </w:r>
      <w:r>
        <w:t xml:space="preserve"> </w:t>
      </w:r>
      <w:r>
        <w:br/>
      </w:r>
      <w:r w:rsidRPr="00F9629B">
        <w:rPr>
          <w:vertAlign w:val="superscript"/>
        </w:rPr>
        <w:t>3 </w:t>
      </w:r>
      <w:r>
        <w:t>tends vers moi l’oreille</w:t>
      </w:r>
      <w:r w:rsidR="002F57C2">
        <w:t> !</w:t>
      </w:r>
      <w:r>
        <w:t xml:space="preserve"> Vite</w:t>
      </w:r>
      <w:r w:rsidR="002F57C2">
        <w:t> !</w:t>
      </w:r>
      <w:r>
        <w:t xml:space="preserve"> Délivre-moi</w:t>
      </w:r>
      <w:r w:rsidR="002F57C2">
        <w:t> !</w:t>
      </w:r>
      <w:r>
        <w:t xml:space="preserve"> </w:t>
      </w:r>
      <w:r>
        <w:br/>
      </w:r>
      <w:r>
        <w:tab/>
        <w:t xml:space="preserve">Sois pour moi le rocher fortifié, le château fort qui me sauvera. </w:t>
      </w:r>
    </w:p>
    <w:p w14:paraId="4382BD5B" w14:textId="7F7C0D91" w:rsidR="00F9629B" w:rsidRDefault="00F9629B" w:rsidP="00F9629B">
      <w:pPr>
        <w:pStyle w:val="verset"/>
      </w:pPr>
      <w:r>
        <w:tab/>
      </w:r>
      <w:r w:rsidRPr="00F9629B">
        <w:rPr>
          <w:vertAlign w:val="superscript"/>
        </w:rPr>
        <w:t>4 </w:t>
      </w:r>
      <w:r>
        <w:t xml:space="preserve">C’est toi mon roc et ma forteresse. </w:t>
      </w:r>
      <w:r>
        <w:br/>
      </w:r>
      <w:r>
        <w:tab/>
        <w:t xml:space="preserve">Pour l’honneur de ton nom, tu me conduiras et me guideras. </w:t>
      </w:r>
      <w:r>
        <w:br/>
      </w:r>
      <w:r w:rsidRPr="00F9629B">
        <w:rPr>
          <w:vertAlign w:val="superscript"/>
        </w:rPr>
        <w:t>5 </w:t>
      </w:r>
      <w:r>
        <w:t xml:space="preserve">Tu me dégageras du filet tendu contre moi, car c’est toi ma forteresse. </w:t>
      </w:r>
    </w:p>
    <w:p w14:paraId="54747037" w14:textId="06F471CF" w:rsidR="00F9629B" w:rsidRDefault="00F9629B" w:rsidP="00F9629B">
      <w:pPr>
        <w:pStyle w:val="verset"/>
      </w:pPr>
      <w:r>
        <w:lastRenderedPageBreak/>
        <w:tab/>
      </w:r>
      <w:r w:rsidRPr="00F9629B">
        <w:rPr>
          <w:vertAlign w:val="superscript"/>
        </w:rPr>
        <w:t>6 </w:t>
      </w:r>
      <w:r>
        <w:t xml:space="preserve">Dans ta main je remets mon souffle. Tu m’as racheté, SEIGNEUR, toi le Dieu vrai. </w:t>
      </w:r>
      <w:r>
        <w:br/>
      </w:r>
      <w:r w:rsidRPr="00F9629B">
        <w:rPr>
          <w:vertAlign w:val="superscript"/>
        </w:rPr>
        <w:t>7 </w:t>
      </w:r>
      <w:r>
        <w:t>Je hais ceux qui tiennent aux vaines chimères</w:t>
      </w:r>
      <w:r w:rsidR="002F57C2">
        <w:t> ;</w:t>
      </w:r>
      <w:r>
        <w:t xml:space="preserve"> moi, je compte sur le SEIGNEUR. </w:t>
      </w:r>
    </w:p>
    <w:p w14:paraId="5046A258" w14:textId="00C320C4" w:rsidR="00F9629B" w:rsidRDefault="00F9629B" w:rsidP="00F9629B">
      <w:pPr>
        <w:pStyle w:val="verset"/>
      </w:pPr>
      <w:r>
        <w:tab/>
      </w:r>
      <w:r w:rsidRPr="00F9629B">
        <w:rPr>
          <w:vertAlign w:val="superscript"/>
        </w:rPr>
        <w:t>8 </w:t>
      </w:r>
      <w:r>
        <w:t xml:space="preserve">Je danserai de joie pour ta fidélité, car tu as vu ma misère et connu ma détresse. </w:t>
      </w:r>
      <w:r>
        <w:br/>
      </w:r>
      <w:r w:rsidRPr="00F9629B">
        <w:rPr>
          <w:vertAlign w:val="superscript"/>
        </w:rPr>
        <w:t>9 </w:t>
      </w:r>
      <w:r>
        <w:t xml:space="preserve">Tu ne m’as pas livré aux mains d’un ennemi, tu m’as remis sur pied, </w:t>
      </w:r>
      <w:r>
        <w:br/>
      </w:r>
      <w:r>
        <w:tab/>
        <w:t xml:space="preserve">tu m’as donné du large. </w:t>
      </w:r>
    </w:p>
    <w:p w14:paraId="00247657" w14:textId="28DE0516" w:rsidR="00F9629B" w:rsidRDefault="00F9629B" w:rsidP="00F9629B">
      <w:pPr>
        <w:pStyle w:val="verset"/>
      </w:pPr>
      <w:r>
        <w:tab/>
      </w:r>
      <w:r w:rsidRPr="00F9629B">
        <w:rPr>
          <w:vertAlign w:val="superscript"/>
        </w:rPr>
        <w:t>10 </w:t>
      </w:r>
      <w:r>
        <w:t>Pitié, SEIGNEUR</w:t>
      </w:r>
      <w:r w:rsidR="002F57C2">
        <w:t> !</w:t>
      </w:r>
      <w:r>
        <w:t xml:space="preserve"> </w:t>
      </w:r>
      <w:r>
        <w:br/>
      </w:r>
      <w:r>
        <w:tab/>
        <w:t>Je suis en détresse</w:t>
      </w:r>
      <w:r w:rsidR="002F57C2">
        <w:t> :</w:t>
      </w:r>
      <w:r>
        <w:t xml:space="preserve"> le chagrin me ronge les yeux, la gorge et le ventre. </w:t>
      </w:r>
      <w:r>
        <w:br/>
      </w:r>
      <w:r w:rsidRPr="00F9629B">
        <w:rPr>
          <w:vertAlign w:val="superscript"/>
        </w:rPr>
        <w:t>11 </w:t>
      </w:r>
      <w:r>
        <w:t xml:space="preserve">Ma vie s’achève dans la tristesse, mes années dans les gémissements. </w:t>
      </w:r>
      <w:r>
        <w:br/>
      </w:r>
      <w:r>
        <w:tab/>
        <w:t xml:space="preserve">Pour avoir péché, je perds mes forces et j’ai les os rongés. </w:t>
      </w:r>
    </w:p>
    <w:p w14:paraId="114D874C" w14:textId="5CB5034A" w:rsidR="00F9629B" w:rsidRDefault="00F9629B" w:rsidP="00F9629B">
      <w:pPr>
        <w:pStyle w:val="verset"/>
      </w:pPr>
      <w:r>
        <w:tab/>
      </w:r>
      <w:r w:rsidRPr="00F9629B">
        <w:rPr>
          <w:vertAlign w:val="superscript"/>
        </w:rPr>
        <w:t>12 </w:t>
      </w:r>
      <w:r>
        <w:t>Je suis injurié par tous mes adversaires, plus encore, par mes voisins</w:t>
      </w:r>
      <w:r w:rsidR="002F57C2">
        <w:t> ;</w:t>
      </w:r>
      <w:r>
        <w:t xml:space="preserve"> </w:t>
      </w:r>
      <w:r>
        <w:br/>
      </w:r>
      <w:r>
        <w:tab/>
        <w:t>je fais peur à mes intimes</w:t>
      </w:r>
      <w:r w:rsidR="002F57C2">
        <w:t> :</w:t>
      </w:r>
      <w:r>
        <w:t xml:space="preserve"> s’ils me voient dehors, ils fuient. </w:t>
      </w:r>
    </w:p>
    <w:p w14:paraId="3B54AC6D" w14:textId="1CD871FF" w:rsidR="00F9629B" w:rsidRDefault="00F9629B" w:rsidP="00F9629B">
      <w:pPr>
        <w:pStyle w:val="verset"/>
      </w:pPr>
      <w:r>
        <w:tab/>
      </w:r>
      <w:r w:rsidRPr="00F9629B">
        <w:rPr>
          <w:vertAlign w:val="superscript"/>
        </w:rPr>
        <w:t>13 </w:t>
      </w:r>
      <w:r>
        <w:t xml:space="preserve">On m’oublie, tel un mort effacé des mémoires, je ne suis plus qu’un débris. </w:t>
      </w:r>
      <w:r>
        <w:br/>
      </w:r>
      <w:r w:rsidRPr="00F9629B">
        <w:rPr>
          <w:vertAlign w:val="superscript"/>
        </w:rPr>
        <w:t>14 </w:t>
      </w:r>
      <w:r>
        <w:t>Et j’entends les ragots de la foule</w:t>
      </w:r>
      <w:r w:rsidR="002F57C2">
        <w:t> :</w:t>
      </w:r>
      <w:r>
        <w:t xml:space="preserve"> </w:t>
      </w:r>
      <w:r w:rsidR="002F57C2">
        <w:t>« </w:t>
      </w:r>
      <w:r>
        <w:t>Il épouvante les alentours</w:t>
      </w:r>
      <w:r w:rsidR="002F57C2">
        <w:t> ! »</w:t>
      </w:r>
      <w:r>
        <w:t xml:space="preserve"> </w:t>
      </w:r>
      <w:r>
        <w:br/>
      </w:r>
      <w:r>
        <w:tab/>
        <w:t xml:space="preserve">Ils se sont mis d’accord contre moi, ils conspirent pour m’ôter la vie. </w:t>
      </w:r>
    </w:p>
    <w:p w14:paraId="26471A2B" w14:textId="4DFA0A91" w:rsidR="00F9629B" w:rsidRDefault="00F9629B" w:rsidP="00F9629B">
      <w:pPr>
        <w:pStyle w:val="verset"/>
      </w:pPr>
      <w:r>
        <w:tab/>
      </w:r>
      <w:r w:rsidRPr="00F9629B">
        <w:rPr>
          <w:vertAlign w:val="superscript"/>
        </w:rPr>
        <w:t>15 </w:t>
      </w:r>
      <w:r>
        <w:t>Mais je compte sur toi, SEIGNEUR. Je dis</w:t>
      </w:r>
      <w:r w:rsidR="002F57C2">
        <w:t> :</w:t>
      </w:r>
      <w:r>
        <w:t xml:space="preserve"> </w:t>
      </w:r>
      <w:r w:rsidR="002F57C2">
        <w:t>« </w:t>
      </w:r>
      <w:r>
        <w:t>Mon Dieu, c’est toi.</w:t>
      </w:r>
      <w:r w:rsidR="002F57C2">
        <w:t> »</w:t>
      </w:r>
      <w:r>
        <w:t xml:space="preserve"> </w:t>
      </w:r>
      <w:r>
        <w:br/>
      </w:r>
      <w:r w:rsidRPr="00F9629B">
        <w:rPr>
          <w:vertAlign w:val="superscript"/>
        </w:rPr>
        <w:t>16 </w:t>
      </w:r>
      <w:r>
        <w:t>Mes heures sont dans ta main</w:t>
      </w:r>
      <w:r w:rsidR="002F57C2">
        <w:t> ;</w:t>
      </w:r>
      <w:r>
        <w:t xml:space="preserve"> délivre-moi de la main d’ennemis acharnés</w:t>
      </w:r>
      <w:r w:rsidR="002F57C2">
        <w:t> !</w:t>
      </w:r>
      <w:r>
        <w:t xml:space="preserve"> </w:t>
      </w:r>
      <w:r>
        <w:br/>
      </w:r>
      <w:r w:rsidRPr="00F9629B">
        <w:rPr>
          <w:vertAlign w:val="superscript"/>
        </w:rPr>
        <w:t>17 </w:t>
      </w:r>
      <w:r>
        <w:t>Fais briller ta face sur ton serviteur, sauve-moi par ta fidélité</w:t>
      </w:r>
      <w:r w:rsidR="002F57C2">
        <w:t> !</w:t>
      </w:r>
      <w:r>
        <w:t xml:space="preserve"> </w:t>
      </w:r>
    </w:p>
    <w:p w14:paraId="12386344" w14:textId="4B141A7B" w:rsidR="00F9629B" w:rsidRDefault="00F9629B" w:rsidP="00F9629B">
      <w:pPr>
        <w:pStyle w:val="verset"/>
      </w:pPr>
      <w:r>
        <w:tab/>
      </w:r>
      <w:r w:rsidRPr="00F9629B">
        <w:rPr>
          <w:vertAlign w:val="superscript"/>
        </w:rPr>
        <w:t>18 </w:t>
      </w:r>
      <w:r>
        <w:t>SEIGNEUR, que je ne sois pas déçu de t’avoir appelé</w:t>
      </w:r>
      <w:r w:rsidR="002F57C2">
        <w:t> !</w:t>
      </w:r>
      <w:r>
        <w:t xml:space="preserve"> </w:t>
      </w:r>
      <w:r>
        <w:br/>
      </w:r>
      <w:r>
        <w:tab/>
        <w:t>Mais que les impies soient déçus et réduits au silence des enfers</w:t>
      </w:r>
      <w:r w:rsidR="002F57C2">
        <w:t> !</w:t>
      </w:r>
      <w:r>
        <w:t xml:space="preserve"> </w:t>
      </w:r>
      <w:r>
        <w:br/>
      </w:r>
      <w:r w:rsidRPr="00F9629B">
        <w:rPr>
          <w:vertAlign w:val="superscript"/>
        </w:rPr>
        <w:t>19 </w:t>
      </w:r>
      <w:r>
        <w:t xml:space="preserve">Qu’elles soient muettes, ces lèvres menteuses </w:t>
      </w:r>
      <w:r>
        <w:br/>
      </w:r>
      <w:r>
        <w:tab/>
        <w:t>qui parlent contre le juste avec insolence, arrogance et mépris</w:t>
      </w:r>
      <w:r w:rsidR="002F57C2">
        <w:t> !</w:t>
      </w:r>
      <w:r>
        <w:t xml:space="preserve"> </w:t>
      </w:r>
    </w:p>
    <w:p w14:paraId="0AD2A6B6" w14:textId="4D27F5D2" w:rsidR="00F9629B" w:rsidRDefault="00F9629B" w:rsidP="00F9629B">
      <w:pPr>
        <w:pStyle w:val="verset"/>
      </w:pPr>
      <w:r>
        <w:tab/>
      </w:r>
      <w:r w:rsidRPr="00F9629B">
        <w:rPr>
          <w:vertAlign w:val="superscript"/>
        </w:rPr>
        <w:t>20 </w:t>
      </w:r>
      <w:r>
        <w:t>Qu’ils sont grands, les bienfaits que tu réserves à ceux qui te craignent</w:t>
      </w:r>
      <w:r w:rsidR="002F57C2">
        <w:t> !</w:t>
      </w:r>
      <w:r>
        <w:t xml:space="preserve"> </w:t>
      </w:r>
      <w:r>
        <w:br/>
      </w:r>
      <w:r>
        <w:tab/>
        <w:t xml:space="preserve">Tu les accordes à tous ceux dont tu es le refuge, devant tout le monde. </w:t>
      </w:r>
      <w:r>
        <w:br/>
      </w:r>
      <w:r w:rsidRPr="00F9629B">
        <w:rPr>
          <w:vertAlign w:val="superscript"/>
        </w:rPr>
        <w:t>21 </w:t>
      </w:r>
      <w:r>
        <w:t xml:space="preserve">Tu les caches là où se cache ta face, loin des intrigues des hommes. </w:t>
      </w:r>
      <w:r>
        <w:br/>
      </w:r>
      <w:r>
        <w:tab/>
        <w:t xml:space="preserve">Tu les mets à l’abri des attaques de la langue. </w:t>
      </w:r>
    </w:p>
    <w:p w14:paraId="7D8BC5AF" w14:textId="608D40EF" w:rsidR="00F9629B" w:rsidRDefault="00F9629B" w:rsidP="00F9629B">
      <w:pPr>
        <w:pStyle w:val="verset"/>
      </w:pPr>
      <w:r>
        <w:tab/>
      </w:r>
      <w:r>
        <w:rPr>
          <w:vertAlign w:val="superscript"/>
        </w:rPr>
        <w:t>22 </w:t>
      </w:r>
      <w:r>
        <w:t xml:space="preserve">Béni soit le SEIGNEUR, car sa fidélité a fait pour moi </w:t>
      </w:r>
      <w:r>
        <w:br/>
      </w:r>
      <w:r>
        <w:tab/>
        <w:t xml:space="preserve">un miracle dans une ville retranchée. </w:t>
      </w:r>
      <w:r>
        <w:br/>
      </w:r>
      <w:r w:rsidRPr="00F9629B">
        <w:rPr>
          <w:vertAlign w:val="superscript"/>
        </w:rPr>
        <w:t>23 </w:t>
      </w:r>
      <w:r>
        <w:t>Et moi, désemparé, je disais</w:t>
      </w:r>
      <w:r w:rsidR="002F57C2">
        <w:t> :</w:t>
      </w:r>
      <w:r>
        <w:t xml:space="preserve"> </w:t>
      </w:r>
      <w:r w:rsidR="002F57C2">
        <w:t>« </w:t>
      </w:r>
      <w:r>
        <w:t>Je suis exclu de ta vue.</w:t>
      </w:r>
      <w:r w:rsidR="002F57C2">
        <w:t> »</w:t>
      </w:r>
      <w:r>
        <w:t xml:space="preserve"> </w:t>
      </w:r>
      <w:r>
        <w:br/>
      </w:r>
      <w:r>
        <w:tab/>
        <w:t xml:space="preserve">Mais tu as entendu ma voix suppliante quand j’ai crié vers toi. </w:t>
      </w:r>
    </w:p>
    <w:p w14:paraId="0309453C" w14:textId="7266D33A" w:rsidR="00F9629B" w:rsidRDefault="00F9629B" w:rsidP="00F9629B">
      <w:pPr>
        <w:pStyle w:val="verset"/>
      </w:pPr>
      <w:r>
        <w:tab/>
      </w:r>
      <w:r w:rsidRPr="00F9629B">
        <w:rPr>
          <w:vertAlign w:val="superscript"/>
        </w:rPr>
        <w:t>24 </w:t>
      </w:r>
      <w:r>
        <w:t>Aimez le SEIGNEUR, vous tous ses fidèles</w:t>
      </w:r>
      <w:r w:rsidR="002F57C2">
        <w:t> !</w:t>
      </w:r>
      <w:r>
        <w:t xml:space="preserve"> </w:t>
      </w:r>
      <w:r>
        <w:br/>
      </w:r>
      <w:r>
        <w:tab/>
        <w:t xml:space="preserve">Le SEIGNEUR préserve les croyants, mais à l’arrogant, il rend avec usure. </w:t>
      </w:r>
      <w:r>
        <w:br/>
      </w:r>
      <w:r w:rsidRPr="00F9629B">
        <w:rPr>
          <w:vertAlign w:val="superscript"/>
        </w:rPr>
        <w:t>25 </w:t>
      </w:r>
      <w:r>
        <w:t>Soyez forts et prenez courage, vous tous qui espérez dans le SEIGNEUR</w:t>
      </w:r>
      <w:r w:rsidR="002F57C2">
        <w:t> !</w:t>
      </w:r>
    </w:p>
    <w:p w14:paraId="6375B34D" w14:textId="77777777" w:rsidR="00F511DB" w:rsidRDefault="00F511DB" w:rsidP="00F511DB">
      <w:pPr>
        <w:pStyle w:val="Reference"/>
      </w:pPr>
      <w:r>
        <w:t>Trad. TOB (</w:t>
      </w:r>
      <w:r w:rsidRPr="001A0CB4">
        <w:rPr>
          <w:b/>
          <w:bCs/>
        </w:rPr>
        <w:t>1988</w:t>
      </w:r>
      <w:r>
        <w:rPr>
          <w:b/>
          <w:bCs/>
        </w:rPr>
        <w:t xml:space="preserve"> - 2010</w:t>
      </w:r>
      <w:r>
        <w:t>)</w:t>
      </w:r>
    </w:p>
    <w:p w14:paraId="3BB69D3F" w14:textId="330DA1F9" w:rsidR="00F27134" w:rsidRDefault="00F27134" w:rsidP="00DE2065">
      <w:pPr>
        <w:pStyle w:val="Espacer"/>
      </w:pPr>
    </w:p>
    <w:p w14:paraId="1A5FE63F" w14:textId="1063B791" w:rsidR="003F7620" w:rsidRDefault="003F7620" w:rsidP="00D51FB2">
      <w:pPr>
        <w:pStyle w:val="Titre3"/>
        <w:ind w:left="624" w:hanging="454"/>
      </w:pPr>
      <w:bookmarkStart w:id="25" w:name="_Toc228288497"/>
      <w:r>
        <w:t>Psaume 120 (</w:t>
      </w:r>
      <w:r w:rsidRPr="003F7620">
        <w:rPr>
          <w:smallCaps/>
        </w:rPr>
        <w:t>lxx</w:t>
      </w:r>
      <w:r>
        <w:t xml:space="preserve"> 119)</w:t>
      </w:r>
      <w:r w:rsidR="002F57C2">
        <w:t> :</w:t>
      </w:r>
      <w:r>
        <w:t xml:space="preserve"> J’ai appelé le SEIGNEUR, et il m’a répondu</w:t>
      </w:r>
      <w:bookmarkEnd w:id="25"/>
    </w:p>
    <w:p w14:paraId="595D9706" w14:textId="71F08BF1" w:rsidR="003F7620" w:rsidRDefault="003F7620" w:rsidP="003F7620">
      <w:pPr>
        <w:pStyle w:val="verset"/>
      </w:pPr>
      <w:r>
        <w:rPr>
          <w:vertAlign w:val="superscript"/>
        </w:rPr>
        <w:tab/>
      </w:r>
      <w:r w:rsidRPr="003F7620">
        <w:rPr>
          <w:vertAlign w:val="superscript"/>
        </w:rPr>
        <w:t>1 </w:t>
      </w:r>
      <w:r>
        <w:t xml:space="preserve">Dans ma détresse, j’ai appelé le SEIGNEUR, et il m’a répondu. </w:t>
      </w:r>
      <w:r>
        <w:br/>
      </w:r>
      <w:r w:rsidRPr="003F7620">
        <w:rPr>
          <w:vertAlign w:val="superscript"/>
        </w:rPr>
        <w:t>2</w:t>
      </w:r>
      <w:r w:rsidR="002F57C2">
        <w:rPr>
          <w:vertAlign w:val="superscript"/>
        </w:rPr>
        <w:t> »</w:t>
      </w:r>
      <w:r w:rsidR="002F57C2">
        <w:t> </w:t>
      </w:r>
      <w:r>
        <w:t xml:space="preserve"> SEIGNEUR, délivre-moi des lèvres fausses, d’une langue à mensonge</w:t>
      </w:r>
      <w:r w:rsidR="002F57C2">
        <w:t> ! »</w:t>
      </w:r>
      <w:r>
        <w:t xml:space="preserve"> </w:t>
      </w:r>
    </w:p>
    <w:p w14:paraId="6599DF74" w14:textId="53B6C7E0" w:rsidR="003F7620" w:rsidRDefault="003F7620" w:rsidP="003F7620">
      <w:pPr>
        <w:pStyle w:val="verset"/>
      </w:pPr>
      <w:r>
        <w:tab/>
      </w:r>
      <w:r w:rsidRPr="003F7620">
        <w:rPr>
          <w:vertAlign w:val="superscript"/>
        </w:rPr>
        <w:t>3 </w:t>
      </w:r>
      <w:r>
        <w:t>Que te donner, que t’infliger de plus, langue à mensonge</w:t>
      </w:r>
      <w:r w:rsidR="002F57C2">
        <w:t> ?</w:t>
      </w:r>
      <w:r>
        <w:t xml:space="preserve"> </w:t>
      </w:r>
      <w:r>
        <w:br/>
      </w:r>
      <w:r w:rsidRPr="003F7620">
        <w:rPr>
          <w:vertAlign w:val="superscript"/>
        </w:rPr>
        <w:t>4 </w:t>
      </w:r>
      <w:r>
        <w:t xml:space="preserve">Des flèches de guerre, barbelées, avec des braises de genêt. </w:t>
      </w:r>
    </w:p>
    <w:p w14:paraId="30E1DA05" w14:textId="4C2D297E" w:rsidR="00F511DB" w:rsidRDefault="003F7620" w:rsidP="003F7620">
      <w:pPr>
        <w:pStyle w:val="verset"/>
      </w:pPr>
      <w:r>
        <w:rPr>
          <w:vertAlign w:val="superscript"/>
        </w:rPr>
        <w:tab/>
      </w:r>
      <w:r w:rsidRPr="003F7620">
        <w:rPr>
          <w:vertAlign w:val="superscript"/>
        </w:rPr>
        <w:t>5 </w:t>
      </w:r>
      <w:r>
        <w:t>Malheur à moi</w:t>
      </w:r>
      <w:r w:rsidR="002F57C2">
        <w:t> !</w:t>
      </w:r>
      <w:r>
        <w:t xml:space="preserve"> j’ai dû émigrer à </w:t>
      </w:r>
      <w:proofErr w:type="spellStart"/>
      <w:r>
        <w:t>Mèshek</w:t>
      </w:r>
      <w:proofErr w:type="spellEnd"/>
      <w:r>
        <w:t xml:space="preserve">, rester parmi les tentes de </w:t>
      </w:r>
      <w:proofErr w:type="spellStart"/>
      <w:r>
        <w:t>Qédar</w:t>
      </w:r>
      <w:proofErr w:type="spellEnd"/>
      <w:r>
        <w:t xml:space="preserve">. </w:t>
      </w:r>
      <w:r>
        <w:br/>
      </w:r>
      <w:r w:rsidRPr="003F7620">
        <w:rPr>
          <w:vertAlign w:val="superscript"/>
        </w:rPr>
        <w:t>6 </w:t>
      </w:r>
      <w:r>
        <w:t xml:space="preserve">Je suis trop resté chez ceux qui détestent la paix. </w:t>
      </w:r>
      <w:r>
        <w:br/>
      </w:r>
      <w:r w:rsidRPr="003F7620">
        <w:rPr>
          <w:vertAlign w:val="superscript"/>
        </w:rPr>
        <w:t>7 </w:t>
      </w:r>
      <w:r>
        <w:t>Je suis la paix</w:t>
      </w:r>
      <w:r w:rsidR="002F57C2">
        <w:t> !</w:t>
      </w:r>
      <w:r>
        <w:t xml:space="preserve"> mais si je parle, ils sont pour la guerre.</w:t>
      </w:r>
    </w:p>
    <w:p w14:paraId="3C327254" w14:textId="77777777" w:rsidR="003F7620" w:rsidRDefault="003F7620" w:rsidP="003F7620">
      <w:pPr>
        <w:pStyle w:val="Reference"/>
      </w:pPr>
      <w:r>
        <w:lastRenderedPageBreak/>
        <w:t>Trad. TOB (</w:t>
      </w:r>
      <w:r w:rsidRPr="001A0CB4">
        <w:rPr>
          <w:b/>
          <w:bCs/>
        </w:rPr>
        <w:t>1988</w:t>
      </w:r>
      <w:r>
        <w:rPr>
          <w:b/>
          <w:bCs/>
        </w:rPr>
        <w:t xml:space="preserve"> - 2010</w:t>
      </w:r>
      <w:r>
        <w:t>)</w:t>
      </w:r>
    </w:p>
    <w:p w14:paraId="2C79154A" w14:textId="77777777" w:rsidR="003F7620" w:rsidRDefault="003F7620" w:rsidP="00DE2065">
      <w:pPr>
        <w:pStyle w:val="Espacer"/>
      </w:pPr>
    </w:p>
    <w:p w14:paraId="47E63BF1" w14:textId="0CA76545" w:rsidR="003F7620" w:rsidRDefault="00AF5B85" w:rsidP="00AF5B85">
      <w:pPr>
        <w:pStyle w:val="Titre2"/>
      </w:pPr>
      <w:bookmarkStart w:id="26" w:name="_Toc228288498"/>
      <w:r w:rsidRPr="00AF5B85">
        <w:t>Louange</w:t>
      </w:r>
      <w:bookmarkEnd w:id="26"/>
    </w:p>
    <w:p w14:paraId="55EAD3B4" w14:textId="18E987DC" w:rsidR="00AF5B85" w:rsidRDefault="00AF5B85" w:rsidP="00D51FB2">
      <w:pPr>
        <w:pStyle w:val="Titre3"/>
        <w:ind w:left="624" w:hanging="454"/>
      </w:pPr>
      <w:bookmarkStart w:id="27" w:name="_Toc228288499"/>
      <w:r>
        <w:t>Psaume 35 (</w:t>
      </w:r>
      <w:r w:rsidRPr="008452D9">
        <w:rPr>
          <w:smallCaps/>
        </w:rPr>
        <w:t>lxx</w:t>
      </w:r>
      <w:r>
        <w:t xml:space="preserve"> 34)</w:t>
      </w:r>
      <w:r w:rsidR="002F57C2">
        <w:t> :</w:t>
      </w:r>
      <w:r>
        <w:t xml:space="preserve"> Je jubilerai à cause du Seigneur</w:t>
      </w:r>
      <w:bookmarkEnd w:id="27"/>
    </w:p>
    <w:p w14:paraId="6258DEAA" w14:textId="05E2BFD9" w:rsidR="00AF5B85" w:rsidRDefault="00AF5B85" w:rsidP="00AF5B85">
      <w:pPr>
        <w:pStyle w:val="verset"/>
      </w:pPr>
      <w:r>
        <w:tab/>
      </w:r>
      <w:r w:rsidRPr="00AF5B85">
        <w:rPr>
          <w:vertAlign w:val="superscript"/>
        </w:rPr>
        <w:t>1 </w:t>
      </w:r>
      <w:r>
        <w:t>O SEIGNEUR, accuse mes accusateurs, attaque ceux qui m’attaquent</w:t>
      </w:r>
      <w:r w:rsidR="002F57C2">
        <w:t> !</w:t>
      </w:r>
      <w:r>
        <w:t xml:space="preserve"> </w:t>
      </w:r>
      <w:r>
        <w:br/>
      </w:r>
      <w:r w:rsidRPr="00AF5B85">
        <w:rPr>
          <w:vertAlign w:val="superscript"/>
        </w:rPr>
        <w:t>2 </w:t>
      </w:r>
      <w:r>
        <w:t>Saisis bouclier et cuirasse, et lève-toi pour me secourir</w:t>
      </w:r>
      <w:r w:rsidR="002F57C2">
        <w:t> !</w:t>
      </w:r>
      <w:r>
        <w:t xml:space="preserve"> </w:t>
      </w:r>
      <w:r>
        <w:br/>
      </w:r>
      <w:r w:rsidRPr="00AF5B85">
        <w:rPr>
          <w:vertAlign w:val="superscript"/>
        </w:rPr>
        <w:t>3 </w:t>
      </w:r>
      <w:r>
        <w:t>Dégaine la lance, barre la route à mes poursuivants, et dis-moi</w:t>
      </w:r>
      <w:r w:rsidR="002F57C2">
        <w:t> :</w:t>
      </w:r>
      <w:r>
        <w:t xml:space="preserve"> </w:t>
      </w:r>
      <w:r w:rsidR="002F57C2">
        <w:t>« </w:t>
      </w:r>
      <w:r>
        <w:t>Je suis ton salut</w:t>
      </w:r>
      <w:r w:rsidR="002F57C2">
        <w:t> ! »</w:t>
      </w:r>
      <w:r>
        <w:t xml:space="preserve"> </w:t>
      </w:r>
    </w:p>
    <w:p w14:paraId="116A1A52" w14:textId="6DE7328D" w:rsidR="00AF5B85" w:rsidRDefault="00AF5B85" w:rsidP="00AF5B85">
      <w:pPr>
        <w:pStyle w:val="verset"/>
      </w:pPr>
      <w:r>
        <w:tab/>
      </w:r>
      <w:r w:rsidRPr="00AF5B85">
        <w:rPr>
          <w:vertAlign w:val="superscript"/>
        </w:rPr>
        <w:t>4 </w:t>
      </w:r>
      <w:r>
        <w:t>Qu’ils soient déçus et déshonorés, ceux qui en veulent à ma vie</w:t>
      </w:r>
      <w:r w:rsidR="002F57C2">
        <w:t> !</w:t>
      </w:r>
      <w:r>
        <w:t xml:space="preserve"> </w:t>
      </w:r>
      <w:r>
        <w:br/>
      </w:r>
      <w:r>
        <w:tab/>
        <w:t>Qu’ils reculent couverts de honte, ceux qui préméditent mon malheur</w:t>
      </w:r>
      <w:r w:rsidR="002F57C2">
        <w:t> !</w:t>
      </w:r>
      <w:r>
        <w:t xml:space="preserve"> </w:t>
      </w:r>
      <w:r>
        <w:br/>
      </w:r>
      <w:r w:rsidRPr="00AF5B85">
        <w:rPr>
          <w:vertAlign w:val="superscript"/>
        </w:rPr>
        <w:t>5 </w:t>
      </w:r>
      <w:r>
        <w:t xml:space="preserve">Qu’ils soient comme la </w:t>
      </w:r>
      <w:proofErr w:type="spellStart"/>
      <w:r>
        <w:t>bale</w:t>
      </w:r>
      <w:proofErr w:type="spellEnd"/>
      <w:r>
        <w:t xml:space="preserve"> en plein vent quand l’ange du SEIGNEUR les refoulera</w:t>
      </w:r>
      <w:r w:rsidR="002F57C2">
        <w:t> !</w:t>
      </w:r>
      <w:r>
        <w:t xml:space="preserve"> </w:t>
      </w:r>
      <w:r>
        <w:br/>
      </w:r>
      <w:r w:rsidRPr="00AF5B85">
        <w:rPr>
          <w:color w:val="5D2884"/>
          <w:vertAlign w:val="superscript"/>
        </w:rPr>
        <w:t>6 </w:t>
      </w:r>
      <w:r>
        <w:t xml:space="preserve">Que leur chemin soit sombre et glissant quand l’ange du SEIGNEUR les poursuivra. </w:t>
      </w:r>
    </w:p>
    <w:p w14:paraId="37D8FCB3" w14:textId="4D7DC181" w:rsidR="00AF5B85" w:rsidRDefault="00AF5B85" w:rsidP="00AF5B85">
      <w:pPr>
        <w:pStyle w:val="verset"/>
      </w:pPr>
      <w:r>
        <w:tab/>
      </w:r>
      <w:r w:rsidRPr="00AF5B85">
        <w:rPr>
          <w:vertAlign w:val="superscript"/>
        </w:rPr>
        <w:t>7 </w:t>
      </w:r>
      <w:r>
        <w:t>Sans motif, ils ont caché une fosse sous un filet</w:t>
      </w:r>
      <w:r w:rsidR="002F57C2">
        <w:t> ;</w:t>
      </w:r>
      <w:r>
        <w:t xml:space="preserve"> sans motif, ils l’ont creusée pour moi. </w:t>
      </w:r>
      <w:r>
        <w:br/>
      </w:r>
      <w:r w:rsidRPr="00AF5B85">
        <w:rPr>
          <w:vertAlign w:val="superscript"/>
        </w:rPr>
        <w:t>8 </w:t>
      </w:r>
      <w:r>
        <w:t xml:space="preserve">Qu’un désastre sans précédent les surprenne, que le filet caché par eux les attrape, </w:t>
      </w:r>
      <w:r>
        <w:br/>
        <w:t>et qu’ils succombent dans ce désastre</w:t>
      </w:r>
      <w:r w:rsidR="002F57C2">
        <w:t> !</w:t>
      </w:r>
      <w:r>
        <w:t xml:space="preserve"> </w:t>
      </w:r>
    </w:p>
    <w:p w14:paraId="65072151" w14:textId="3A5C3ACA" w:rsidR="00AF5B85" w:rsidRDefault="00AF5B85" w:rsidP="00AF5B85">
      <w:pPr>
        <w:pStyle w:val="verset"/>
      </w:pPr>
      <w:r>
        <w:tab/>
      </w:r>
      <w:r w:rsidRPr="00AF5B85">
        <w:rPr>
          <w:vertAlign w:val="superscript"/>
        </w:rPr>
        <w:t>9 </w:t>
      </w:r>
      <w:r>
        <w:t xml:space="preserve">Alors je jubilerai à cause du SEIGNEUR, j’exulterai, joyeux d’être sauvé. </w:t>
      </w:r>
      <w:r>
        <w:br/>
      </w:r>
      <w:r w:rsidRPr="00AF5B85">
        <w:rPr>
          <w:vertAlign w:val="superscript"/>
        </w:rPr>
        <w:t>10 </w:t>
      </w:r>
      <w:r>
        <w:t>Tout mon être dira</w:t>
      </w:r>
      <w:r w:rsidR="002F57C2">
        <w:t> :</w:t>
      </w:r>
      <w:r>
        <w:t xml:space="preserve"> </w:t>
      </w:r>
      <w:r>
        <w:br/>
      </w:r>
      <w:r>
        <w:tab/>
      </w:r>
      <w:r w:rsidR="002F57C2">
        <w:t>« </w:t>
      </w:r>
      <w:r>
        <w:t>SEIGNEUR, qui est comme toi</w:t>
      </w:r>
      <w:r w:rsidR="002F57C2">
        <w:t> ?</w:t>
      </w:r>
      <w:r>
        <w:t xml:space="preserve"> Tu délivres l’humilié d’un plus fort que lui, </w:t>
      </w:r>
      <w:r>
        <w:br/>
      </w:r>
      <w:r>
        <w:tab/>
        <w:t>l’humilié et le pauvre de leur exploiteur.</w:t>
      </w:r>
      <w:r w:rsidR="002F57C2">
        <w:t> »</w:t>
      </w:r>
      <w:r>
        <w:t xml:space="preserve"> </w:t>
      </w:r>
    </w:p>
    <w:p w14:paraId="5935E7B8" w14:textId="55214E75" w:rsidR="00AF5B85" w:rsidRDefault="00AF5B85" w:rsidP="00AF5B85">
      <w:pPr>
        <w:pStyle w:val="verset"/>
      </w:pPr>
      <w:r>
        <w:tab/>
      </w:r>
      <w:r w:rsidRPr="00AF5B85">
        <w:rPr>
          <w:vertAlign w:val="superscript"/>
        </w:rPr>
        <w:t>11 </w:t>
      </w:r>
      <w:r>
        <w:t xml:space="preserve">De faux témoins se lèvent et m’interrogent sur ce que je ne sais pas. </w:t>
      </w:r>
      <w:r>
        <w:br/>
      </w:r>
      <w:r w:rsidRPr="00AF5B85">
        <w:rPr>
          <w:vertAlign w:val="superscript"/>
        </w:rPr>
        <w:t>12 </w:t>
      </w:r>
      <w:r>
        <w:t>Ils me rendent le mal pour le bien</w:t>
      </w:r>
      <w:r w:rsidR="002F57C2">
        <w:t> ;</w:t>
      </w:r>
      <w:r>
        <w:t xml:space="preserve"> me voici tout seul. </w:t>
      </w:r>
    </w:p>
    <w:p w14:paraId="1492A06C" w14:textId="53A818B9" w:rsidR="00AF5B85" w:rsidRDefault="00AF5B85" w:rsidP="00AF5B85">
      <w:pPr>
        <w:pStyle w:val="verset"/>
      </w:pPr>
      <w:r>
        <w:tab/>
      </w:r>
      <w:r w:rsidRPr="00AF5B85">
        <w:rPr>
          <w:vertAlign w:val="superscript"/>
        </w:rPr>
        <w:t>13 </w:t>
      </w:r>
      <w:r>
        <w:t xml:space="preserve">Pendant leurs maladies, moi je revêtais un sac, </w:t>
      </w:r>
      <w:r>
        <w:br/>
      </w:r>
      <w:r>
        <w:tab/>
        <w:t xml:space="preserve">je m’humiliais en jeûnant et je ruminais ma prière. </w:t>
      </w:r>
      <w:r>
        <w:br/>
      </w:r>
      <w:r w:rsidRPr="00AF5B85">
        <w:rPr>
          <w:vertAlign w:val="superscript"/>
        </w:rPr>
        <w:t>14 </w:t>
      </w:r>
      <w:r>
        <w:t xml:space="preserve">Comme pour un ami ou pour mon frère, j’allais et venais. </w:t>
      </w:r>
      <w:r>
        <w:br/>
        <w:t xml:space="preserve">Comme en deuil d’une mère, j’étais sombre et prostré. </w:t>
      </w:r>
    </w:p>
    <w:p w14:paraId="5349176D" w14:textId="59F43A58" w:rsidR="00AF5B85" w:rsidRDefault="00AF5B85" w:rsidP="00AF5B85">
      <w:pPr>
        <w:pStyle w:val="verset"/>
      </w:pPr>
      <w:r>
        <w:tab/>
      </w:r>
      <w:r w:rsidRPr="00AF5B85">
        <w:rPr>
          <w:vertAlign w:val="superscript"/>
        </w:rPr>
        <w:t>15 </w:t>
      </w:r>
      <w:r>
        <w:t>Et quand j’ai trébuché, ils se sont attroupés, joyeux</w:t>
      </w:r>
      <w:r w:rsidR="002F57C2">
        <w:t> :</w:t>
      </w:r>
      <w:r>
        <w:t xml:space="preserve"> </w:t>
      </w:r>
      <w:r>
        <w:br/>
      </w:r>
      <w:r>
        <w:tab/>
        <w:t>des estropiés se sont attroupés contre moi, je ne sais pas pourquoi</w:t>
      </w:r>
      <w:r w:rsidR="002F57C2">
        <w:t> ;</w:t>
      </w:r>
      <w:r>
        <w:t xml:space="preserve"> </w:t>
      </w:r>
      <w:r>
        <w:br/>
      </w:r>
      <w:r>
        <w:tab/>
        <w:t xml:space="preserve">ils déchirent sans répit, </w:t>
      </w:r>
      <w:r>
        <w:br/>
      </w:r>
      <w:r w:rsidRPr="00AF5B85">
        <w:rPr>
          <w:vertAlign w:val="superscript"/>
        </w:rPr>
        <w:t>16 </w:t>
      </w:r>
      <w:r>
        <w:t xml:space="preserve">avec les railleurs les plus impurs qui m’entourent, ils grincent des dents contre moi. </w:t>
      </w:r>
    </w:p>
    <w:p w14:paraId="73A6D40B" w14:textId="452DC117" w:rsidR="00AF5B85" w:rsidRDefault="00AF5B85" w:rsidP="00AF5B85">
      <w:pPr>
        <w:pStyle w:val="verset"/>
      </w:pPr>
      <w:r>
        <w:tab/>
      </w:r>
      <w:r w:rsidRPr="00AF5B85">
        <w:rPr>
          <w:vertAlign w:val="superscript"/>
        </w:rPr>
        <w:t>17 </w:t>
      </w:r>
      <w:r>
        <w:t>Seigneur, comment peux-tu voir cela</w:t>
      </w:r>
      <w:r w:rsidR="002F57C2">
        <w:t> ?</w:t>
      </w:r>
      <w:r>
        <w:t xml:space="preserve"> </w:t>
      </w:r>
      <w:r w:rsidR="00FA3937">
        <w:br/>
      </w:r>
      <w:r w:rsidR="00FA3937">
        <w:tab/>
      </w:r>
      <w:r>
        <w:t xml:space="preserve">Soustrais ma vie à ce désastre et ma personne à ces lions. </w:t>
      </w:r>
      <w:r>
        <w:br/>
      </w:r>
      <w:r w:rsidRPr="00AF5B85">
        <w:rPr>
          <w:vertAlign w:val="superscript"/>
        </w:rPr>
        <w:t>18 </w:t>
      </w:r>
      <w:r>
        <w:t xml:space="preserve">Je te rendrai grâce dans la grande assemblée, au milieu de la foule, je te louerai. </w:t>
      </w:r>
    </w:p>
    <w:p w14:paraId="06F912E9" w14:textId="110238F5" w:rsidR="00AF5B85" w:rsidRDefault="00AF5B85" w:rsidP="00AF5B85">
      <w:pPr>
        <w:pStyle w:val="verset"/>
      </w:pPr>
      <w:r>
        <w:tab/>
      </w:r>
      <w:r w:rsidRPr="00AF5B85">
        <w:rPr>
          <w:vertAlign w:val="superscript"/>
        </w:rPr>
        <w:t>19 </w:t>
      </w:r>
      <w:r>
        <w:t xml:space="preserve">Que je ne fasse pas la joie de ceux qui m’en veulent injustement, </w:t>
      </w:r>
      <w:r w:rsidR="00FA3937">
        <w:br/>
      </w:r>
      <w:r w:rsidR="00FA3937">
        <w:tab/>
      </w:r>
      <w:r>
        <w:t>qu’ils ne clignent pas de l’œil, ceux qui me détestent sans motif</w:t>
      </w:r>
      <w:r w:rsidR="002F57C2">
        <w:t> !</w:t>
      </w:r>
      <w:r>
        <w:t xml:space="preserve"> </w:t>
      </w:r>
      <w:r>
        <w:br/>
      </w:r>
      <w:r w:rsidRPr="00AF5B85">
        <w:rPr>
          <w:vertAlign w:val="superscript"/>
        </w:rPr>
        <w:t>20 </w:t>
      </w:r>
      <w:r>
        <w:t>Ils n’ont jamais un mot de paix</w:t>
      </w:r>
      <w:r w:rsidR="002F57C2">
        <w:t> ;</w:t>
      </w:r>
      <w:r>
        <w:t xml:space="preserve"> contre les gens tranquilles du pays, </w:t>
      </w:r>
      <w:r w:rsidR="00FA3937">
        <w:br/>
      </w:r>
      <w:r w:rsidR="00FA3937">
        <w:tab/>
      </w:r>
      <w:r>
        <w:t xml:space="preserve">ils inventent des calomnies. </w:t>
      </w:r>
      <w:r>
        <w:br/>
      </w:r>
      <w:r w:rsidRPr="00AF5B85">
        <w:rPr>
          <w:vertAlign w:val="superscript"/>
        </w:rPr>
        <w:t>21 </w:t>
      </w:r>
      <w:r>
        <w:t>La bouche grande ouverte contre moi, Ils disent</w:t>
      </w:r>
      <w:r w:rsidR="002F57C2">
        <w:t> :</w:t>
      </w:r>
      <w:r>
        <w:t xml:space="preserve"> </w:t>
      </w:r>
      <w:r w:rsidR="002F57C2">
        <w:t>« </w:t>
      </w:r>
      <w:r>
        <w:t>Ah</w:t>
      </w:r>
      <w:r w:rsidR="002F57C2">
        <w:t> !</w:t>
      </w:r>
      <w:r>
        <w:t xml:space="preserve"> ah</w:t>
      </w:r>
      <w:r w:rsidR="002F57C2">
        <w:t> !</w:t>
      </w:r>
      <w:r>
        <w:t xml:space="preserve"> notre œil l’a vu.</w:t>
      </w:r>
      <w:r w:rsidR="002F57C2">
        <w:t> »</w:t>
      </w:r>
      <w:r>
        <w:t xml:space="preserve"> </w:t>
      </w:r>
    </w:p>
    <w:p w14:paraId="27DF74D1" w14:textId="2EC23426" w:rsidR="00AF5B85" w:rsidRDefault="00AF5B85" w:rsidP="00AF5B85">
      <w:pPr>
        <w:pStyle w:val="verset"/>
      </w:pPr>
      <w:r>
        <w:tab/>
      </w:r>
      <w:r w:rsidRPr="00AF5B85">
        <w:rPr>
          <w:vertAlign w:val="superscript"/>
        </w:rPr>
        <w:t>22</w:t>
      </w:r>
      <w:r>
        <w:t> Tu as vu, SEIGNEUR, ne sois pas sourd</w:t>
      </w:r>
      <w:r w:rsidR="002F57C2">
        <w:t> !</w:t>
      </w:r>
      <w:r>
        <w:t xml:space="preserve"> Seigneur, ne t’éloigne pas de moi</w:t>
      </w:r>
      <w:r w:rsidR="002F57C2">
        <w:t> !</w:t>
      </w:r>
      <w:r>
        <w:t xml:space="preserve"> </w:t>
      </w:r>
      <w:r>
        <w:br/>
      </w:r>
      <w:r w:rsidRPr="00AF5B85">
        <w:rPr>
          <w:vertAlign w:val="superscript"/>
        </w:rPr>
        <w:t>23 </w:t>
      </w:r>
      <w:r>
        <w:t xml:space="preserve">Réveille-toi et lève-toi pour défendre mon droit et ma cause, </w:t>
      </w:r>
      <w:r w:rsidR="00FA3937">
        <w:br/>
      </w:r>
      <w:r w:rsidR="00FA3937">
        <w:tab/>
      </w:r>
      <w:r>
        <w:t>ô mon Dieu et mon Seigneur</w:t>
      </w:r>
      <w:r w:rsidR="002F57C2">
        <w:t> !</w:t>
      </w:r>
      <w:r>
        <w:t xml:space="preserve"> </w:t>
      </w:r>
      <w:r>
        <w:br/>
      </w:r>
      <w:r w:rsidRPr="00AF5B85">
        <w:rPr>
          <w:vertAlign w:val="superscript"/>
        </w:rPr>
        <w:t>24 </w:t>
      </w:r>
      <w:r>
        <w:t xml:space="preserve">Selon ta justice, défends mon droit, SEIGNEUR mon Dieu, </w:t>
      </w:r>
      <w:r w:rsidR="00FA3937">
        <w:br/>
      </w:r>
      <w:r>
        <w:t>et que je ne fasse pas leur joie</w:t>
      </w:r>
      <w:r w:rsidR="002F57C2">
        <w:t> !</w:t>
      </w:r>
      <w:r>
        <w:t xml:space="preserve"> </w:t>
      </w:r>
    </w:p>
    <w:p w14:paraId="4510CBAF" w14:textId="131CE419" w:rsidR="00AF5B85" w:rsidRDefault="00AF5B85" w:rsidP="00AF5B85">
      <w:pPr>
        <w:pStyle w:val="verset"/>
      </w:pPr>
      <w:r>
        <w:tab/>
      </w:r>
      <w:r w:rsidRPr="00AF5B85">
        <w:rPr>
          <w:vertAlign w:val="superscript"/>
        </w:rPr>
        <w:t>25 </w:t>
      </w:r>
      <w:r>
        <w:t>Qu’ils ne se disent pas</w:t>
      </w:r>
      <w:r w:rsidR="002F57C2">
        <w:t> :</w:t>
      </w:r>
      <w:r>
        <w:t xml:space="preserve"> </w:t>
      </w:r>
      <w:r w:rsidR="002F57C2">
        <w:t>« </w:t>
      </w:r>
      <w:r>
        <w:t>Ah</w:t>
      </w:r>
      <w:r w:rsidR="002F57C2">
        <w:t> !</w:t>
      </w:r>
      <w:r>
        <w:t xml:space="preserve"> ah</w:t>
      </w:r>
      <w:r w:rsidR="002F57C2">
        <w:t> !</w:t>
      </w:r>
      <w:r>
        <w:t xml:space="preserve"> nous n’en ferons qu’une bouchée.</w:t>
      </w:r>
      <w:r w:rsidR="002F57C2">
        <w:t> »</w:t>
      </w:r>
      <w:r>
        <w:t xml:space="preserve"> </w:t>
      </w:r>
      <w:r w:rsidR="00FA3937">
        <w:br/>
      </w:r>
      <w:r w:rsidR="00FA3937">
        <w:tab/>
      </w:r>
      <w:r>
        <w:t>Qu’ils ne disent pas</w:t>
      </w:r>
      <w:r w:rsidR="002F57C2">
        <w:t> :</w:t>
      </w:r>
      <w:r>
        <w:t xml:space="preserve"> </w:t>
      </w:r>
      <w:r w:rsidR="002F57C2">
        <w:t>« </w:t>
      </w:r>
      <w:r>
        <w:t>Nous l’avons avalé.</w:t>
      </w:r>
      <w:r w:rsidR="002F57C2">
        <w:t> »</w:t>
      </w:r>
      <w:r>
        <w:t xml:space="preserve"> </w:t>
      </w:r>
      <w:r>
        <w:br/>
      </w:r>
      <w:r w:rsidRPr="00AF5B85">
        <w:rPr>
          <w:vertAlign w:val="superscript"/>
        </w:rPr>
        <w:lastRenderedPageBreak/>
        <w:t>26 </w:t>
      </w:r>
      <w:r>
        <w:t>Qu’ensemble ils rougissent de honte, ceux qui se réjouissaient de mon malheur</w:t>
      </w:r>
      <w:r w:rsidR="002F57C2">
        <w:t> !</w:t>
      </w:r>
      <w:r>
        <w:t xml:space="preserve"> </w:t>
      </w:r>
      <w:r w:rsidR="00FA3937">
        <w:tab/>
      </w:r>
      <w:r>
        <w:t>Qu’ils soient vêtus de honte et de déshonneur, ceux qui triomphaient de moi</w:t>
      </w:r>
      <w:r w:rsidR="002F57C2">
        <w:t> !</w:t>
      </w:r>
      <w:r>
        <w:t xml:space="preserve"> </w:t>
      </w:r>
    </w:p>
    <w:p w14:paraId="5C2440A8" w14:textId="54B9DA39" w:rsidR="00AF5B85" w:rsidRDefault="00AF5B85" w:rsidP="00AF5B85">
      <w:pPr>
        <w:pStyle w:val="verset"/>
      </w:pPr>
      <w:r>
        <w:tab/>
      </w:r>
      <w:r w:rsidRPr="00AF5B85">
        <w:rPr>
          <w:vertAlign w:val="superscript"/>
        </w:rPr>
        <w:t>27 </w:t>
      </w:r>
      <w:r>
        <w:t>Ceux qui voulaient pour moi la justice crieront de joie, ils diront sans cesse</w:t>
      </w:r>
      <w:r w:rsidR="002F57C2">
        <w:t> :</w:t>
      </w:r>
      <w:r>
        <w:t xml:space="preserve"> </w:t>
      </w:r>
      <w:r w:rsidR="00FA3937">
        <w:br/>
      </w:r>
      <w:r w:rsidR="00FA3937">
        <w:tab/>
      </w:r>
      <w:r w:rsidR="002F57C2">
        <w:t>« </w:t>
      </w:r>
      <w:r>
        <w:t>Le SEIGNEUR triomphe, lui qui a voulu le bonheur de son serviteur.</w:t>
      </w:r>
      <w:r w:rsidR="002F57C2">
        <w:t> »</w:t>
      </w:r>
      <w:r>
        <w:t xml:space="preserve"> </w:t>
      </w:r>
      <w:r>
        <w:br/>
      </w:r>
      <w:r w:rsidRPr="00AF5B85">
        <w:rPr>
          <w:vertAlign w:val="superscript"/>
        </w:rPr>
        <w:t>28 </w:t>
      </w:r>
      <w:r>
        <w:t>Alors ma langue redira ta justice en te louant tous les jours.</w:t>
      </w:r>
    </w:p>
    <w:p w14:paraId="297BF67C" w14:textId="77777777" w:rsidR="00FA3937" w:rsidRDefault="00FA3937" w:rsidP="00FA3937">
      <w:pPr>
        <w:pStyle w:val="Reference"/>
      </w:pPr>
      <w:r>
        <w:t>Trad. TOB (</w:t>
      </w:r>
      <w:r w:rsidRPr="001A0CB4">
        <w:rPr>
          <w:b/>
          <w:bCs/>
        </w:rPr>
        <w:t>1988</w:t>
      </w:r>
      <w:r>
        <w:rPr>
          <w:b/>
          <w:bCs/>
        </w:rPr>
        <w:t xml:space="preserve"> - 2010</w:t>
      </w:r>
      <w:r>
        <w:t>)</w:t>
      </w:r>
    </w:p>
    <w:p w14:paraId="25E19337" w14:textId="1B91C1CF" w:rsidR="00AF5B85" w:rsidRDefault="00AF5B85" w:rsidP="00DE2065">
      <w:pPr>
        <w:pStyle w:val="Espacer"/>
      </w:pPr>
    </w:p>
    <w:p w14:paraId="637A32AE" w14:textId="0EC3BFD4" w:rsidR="00D34ADE" w:rsidRDefault="00D34ADE" w:rsidP="00D51FB2">
      <w:pPr>
        <w:pStyle w:val="Titre3"/>
        <w:ind w:left="624" w:hanging="454"/>
      </w:pPr>
      <w:bookmarkStart w:id="28" w:name="_Toc228288500"/>
      <w:r>
        <w:t>Psaume 43 (</w:t>
      </w:r>
      <w:r w:rsidRPr="00D34ADE">
        <w:rPr>
          <w:smallCaps/>
        </w:rPr>
        <w:t>lxx</w:t>
      </w:r>
      <w:r>
        <w:t xml:space="preserve"> 42)</w:t>
      </w:r>
      <w:r w:rsidR="002F57C2">
        <w:t> :</w:t>
      </w:r>
      <w:r>
        <w:t xml:space="preserve"> Oui, je célèbrerai mon Dieu</w:t>
      </w:r>
      <w:bookmarkEnd w:id="28"/>
    </w:p>
    <w:p w14:paraId="61F72FC6" w14:textId="55186F6D" w:rsidR="00D34ADE" w:rsidRDefault="00D34ADE" w:rsidP="00D34ADE">
      <w:pPr>
        <w:pStyle w:val="verset"/>
      </w:pPr>
      <w:r>
        <w:rPr>
          <w:vertAlign w:val="superscript"/>
        </w:rPr>
        <w:tab/>
      </w:r>
      <w:r w:rsidRPr="00D34ADE">
        <w:rPr>
          <w:vertAlign w:val="superscript"/>
        </w:rPr>
        <w:t>1 </w:t>
      </w:r>
      <w:r>
        <w:t xml:space="preserve">Dieu, rends-moi justice et plaide ma cause contre des gens infidèles. </w:t>
      </w:r>
      <w:r>
        <w:br/>
      </w:r>
      <w:r>
        <w:tab/>
        <w:t xml:space="preserve">Libère-moi de l’homme trompeur et criminel. </w:t>
      </w:r>
    </w:p>
    <w:p w14:paraId="62F0B4B7" w14:textId="5A5F6B75" w:rsidR="00D34ADE" w:rsidRDefault="00D34ADE" w:rsidP="00D34ADE">
      <w:pPr>
        <w:pStyle w:val="verset"/>
      </w:pPr>
      <w:r>
        <w:rPr>
          <w:vertAlign w:val="superscript"/>
        </w:rPr>
        <w:tab/>
      </w:r>
      <w:r w:rsidRPr="00D34ADE">
        <w:rPr>
          <w:vertAlign w:val="superscript"/>
        </w:rPr>
        <w:t>2 </w:t>
      </w:r>
      <w:r>
        <w:t>Dieu, toi ma forteresse, pourquoi m’as-tu rejeté</w:t>
      </w:r>
      <w:r w:rsidR="002F57C2">
        <w:t> ?</w:t>
      </w:r>
      <w:r>
        <w:t xml:space="preserve"> </w:t>
      </w:r>
      <w:r>
        <w:br/>
      </w:r>
      <w:r>
        <w:tab/>
        <w:t>Pourquoi m’en aller, lugubre et pressé par l’ennemi</w:t>
      </w:r>
      <w:r w:rsidR="002F57C2">
        <w:t> ?</w:t>
      </w:r>
      <w:r>
        <w:t xml:space="preserve"> </w:t>
      </w:r>
    </w:p>
    <w:p w14:paraId="4751BF00" w14:textId="34409A9D" w:rsidR="00D34ADE" w:rsidRDefault="00D34ADE" w:rsidP="00D34ADE">
      <w:pPr>
        <w:pStyle w:val="verset"/>
      </w:pPr>
      <w:r>
        <w:rPr>
          <w:vertAlign w:val="superscript"/>
        </w:rPr>
        <w:tab/>
      </w:r>
      <w:r w:rsidRPr="00D34ADE">
        <w:rPr>
          <w:vertAlign w:val="superscript"/>
        </w:rPr>
        <w:t>3 </w:t>
      </w:r>
      <w:r>
        <w:t>Envoie ta lumière et ta vérité</w:t>
      </w:r>
      <w:r w:rsidR="002F57C2">
        <w:t> :</w:t>
      </w:r>
      <w:r>
        <w:t xml:space="preserve"> elles me guideront, me feront parvenir </w:t>
      </w:r>
      <w:r>
        <w:br/>
      </w:r>
      <w:r>
        <w:tab/>
        <w:t xml:space="preserve">à ta montagne sainte et à tes demeures. </w:t>
      </w:r>
    </w:p>
    <w:p w14:paraId="261939C5" w14:textId="7105CCC6" w:rsidR="00D34ADE" w:rsidRDefault="00D34ADE" w:rsidP="00D34ADE">
      <w:pPr>
        <w:pStyle w:val="verset"/>
      </w:pPr>
      <w:r>
        <w:rPr>
          <w:vertAlign w:val="superscript"/>
        </w:rPr>
        <w:tab/>
      </w:r>
      <w:r w:rsidRPr="00D34ADE">
        <w:rPr>
          <w:vertAlign w:val="superscript"/>
        </w:rPr>
        <w:t>4 </w:t>
      </w:r>
      <w:r>
        <w:t xml:space="preserve">Je parviendrai à l’autel de Dieu, au Dieu qui me fait danser de joie, </w:t>
      </w:r>
      <w:r>
        <w:br/>
      </w:r>
      <w:r>
        <w:tab/>
        <w:t>et je te célébrerai sur la cithare Dieu, mon Dieu</w:t>
      </w:r>
      <w:r w:rsidR="002F57C2">
        <w:t> !</w:t>
      </w:r>
      <w:r>
        <w:t xml:space="preserve"> </w:t>
      </w:r>
    </w:p>
    <w:p w14:paraId="37A7DB20" w14:textId="34FE0E9B" w:rsidR="00FA3937" w:rsidRDefault="00D34ADE" w:rsidP="00D34ADE">
      <w:pPr>
        <w:pStyle w:val="verset"/>
      </w:pPr>
      <w:r>
        <w:rPr>
          <w:vertAlign w:val="superscript"/>
        </w:rPr>
        <w:tab/>
      </w:r>
      <w:r w:rsidRPr="00D34ADE">
        <w:rPr>
          <w:vertAlign w:val="superscript"/>
        </w:rPr>
        <w:t>5 </w:t>
      </w:r>
      <w:r>
        <w:t>Pourquoi te replier, mon âme, pourquoi gémir sur moi</w:t>
      </w:r>
      <w:r w:rsidR="002F57C2">
        <w:t> ?</w:t>
      </w:r>
      <w:r>
        <w:t xml:space="preserve"> </w:t>
      </w:r>
      <w:r>
        <w:br/>
      </w:r>
      <w:r>
        <w:tab/>
        <w:t>Espère en Dieu</w:t>
      </w:r>
      <w:r w:rsidR="002F57C2">
        <w:t> !</w:t>
      </w:r>
      <w:r>
        <w:t xml:space="preserve"> </w:t>
      </w:r>
      <w:r>
        <w:br/>
      </w:r>
      <w:r>
        <w:tab/>
        <w:t>Oui, je le célébrerai encore, lui, le salut de ma face et mon Dieu.</w:t>
      </w:r>
    </w:p>
    <w:p w14:paraId="044466F4" w14:textId="43BF4614" w:rsidR="00D34ADE" w:rsidRDefault="00D34ADE" w:rsidP="00D34ADE">
      <w:pPr>
        <w:pStyle w:val="Reference"/>
      </w:pPr>
      <w:r>
        <w:t>Trad. TOB (</w:t>
      </w:r>
      <w:r w:rsidRPr="001A0CB4">
        <w:rPr>
          <w:b/>
          <w:bCs/>
        </w:rPr>
        <w:t>1988</w:t>
      </w:r>
      <w:r>
        <w:t>)</w:t>
      </w:r>
    </w:p>
    <w:p w14:paraId="0FAE36E0" w14:textId="77777777" w:rsidR="00FA3937" w:rsidRDefault="00FA3937" w:rsidP="00DE2065">
      <w:pPr>
        <w:pStyle w:val="Espacer"/>
      </w:pPr>
    </w:p>
    <w:p w14:paraId="621CD41E" w14:textId="2058DDAB" w:rsidR="00D34ADE" w:rsidRDefault="00110F16" w:rsidP="00110F16">
      <w:pPr>
        <w:pStyle w:val="Titre2"/>
      </w:pPr>
      <w:bookmarkStart w:id="29" w:name="_Toc228288501"/>
      <w:r w:rsidRPr="00110F16">
        <w:t>Actions de grâce</w:t>
      </w:r>
      <w:bookmarkEnd w:id="29"/>
    </w:p>
    <w:p w14:paraId="7BE9020A" w14:textId="7B807383" w:rsidR="00110F16" w:rsidRDefault="00110F16" w:rsidP="00D51FB2">
      <w:pPr>
        <w:pStyle w:val="Titre3"/>
        <w:ind w:left="624" w:hanging="454"/>
      </w:pPr>
      <w:bookmarkStart w:id="30" w:name="_Toc228288502"/>
      <w:r>
        <w:t>Psaume 59 (58)</w:t>
      </w:r>
      <w:r w:rsidR="002F57C2">
        <w:t> :</w:t>
      </w:r>
      <w:r>
        <w:t xml:space="preserve"> Je te chanterai, toi ma force</w:t>
      </w:r>
      <w:bookmarkEnd w:id="30"/>
      <w:r>
        <w:t xml:space="preserve"> </w:t>
      </w:r>
    </w:p>
    <w:p w14:paraId="3500381D" w14:textId="767F68E9" w:rsidR="00110F16" w:rsidRDefault="00110F16" w:rsidP="00110F16">
      <w:pPr>
        <w:pStyle w:val="verset"/>
      </w:pPr>
      <w:r>
        <w:rPr>
          <w:vertAlign w:val="superscript"/>
        </w:rPr>
        <w:tab/>
      </w:r>
      <w:r w:rsidRPr="00110F16">
        <w:rPr>
          <w:vertAlign w:val="superscript"/>
        </w:rPr>
        <w:t>1 </w:t>
      </w:r>
      <w:r w:rsidRPr="00110F16">
        <w:rPr>
          <w:i/>
          <w:iCs/>
        </w:rPr>
        <w:t>Du chef de choeur, al-</w:t>
      </w:r>
      <w:proofErr w:type="spellStart"/>
      <w:r w:rsidRPr="00110F16">
        <w:rPr>
          <w:i/>
          <w:iCs/>
        </w:rPr>
        <w:t>tashehéth</w:t>
      </w:r>
      <w:proofErr w:type="spellEnd"/>
      <w:r w:rsidRPr="00110F16">
        <w:rPr>
          <w:i/>
          <w:iCs/>
        </w:rPr>
        <w:t xml:space="preserve">. De David, </w:t>
      </w:r>
      <w:proofErr w:type="spellStart"/>
      <w:r w:rsidRPr="00110F16">
        <w:rPr>
          <w:i/>
          <w:iCs/>
        </w:rPr>
        <w:t>miktâm</w:t>
      </w:r>
      <w:proofErr w:type="spellEnd"/>
      <w:r w:rsidRPr="00110F16">
        <w:rPr>
          <w:i/>
          <w:iCs/>
        </w:rPr>
        <w:t xml:space="preserve">. </w:t>
      </w:r>
      <w:r w:rsidRPr="00110F16">
        <w:rPr>
          <w:i/>
          <w:iCs/>
        </w:rPr>
        <w:br/>
      </w:r>
      <w:r w:rsidRPr="00110F16">
        <w:rPr>
          <w:i/>
          <w:iCs/>
        </w:rPr>
        <w:tab/>
        <w:t>Quand Saül envoya garder la maison pour le faire mourir.</w:t>
      </w:r>
    </w:p>
    <w:p w14:paraId="4E728273" w14:textId="0E779686" w:rsidR="006C762A" w:rsidRDefault="00110F16" w:rsidP="00110F16">
      <w:pPr>
        <w:pStyle w:val="verset"/>
      </w:pPr>
      <w:r>
        <w:rPr>
          <w:vertAlign w:val="superscript"/>
        </w:rPr>
        <w:tab/>
      </w:r>
      <w:r w:rsidRPr="00110F16">
        <w:rPr>
          <w:vertAlign w:val="superscript"/>
        </w:rPr>
        <w:t>2 </w:t>
      </w:r>
      <w:r>
        <w:t>Dieu, délivre-moi de mes ennemis</w:t>
      </w:r>
      <w:r w:rsidR="002F57C2">
        <w:t> ;</w:t>
      </w:r>
      <w:r>
        <w:t xml:space="preserve"> protège-moi de mes agresseurs. </w:t>
      </w:r>
      <w:r>
        <w:br/>
      </w:r>
      <w:r w:rsidRPr="00110F16">
        <w:rPr>
          <w:vertAlign w:val="superscript"/>
        </w:rPr>
        <w:t>3 </w:t>
      </w:r>
      <w:r>
        <w:t xml:space="preserve">Délivre-moi des malfaisants et sauve-moi des hommes sanguinaires. </w:t>
      </w:r>
    </w:p>
    <w:p w14:paraId="76172A4D" w14:textId="7FE552CE" w:rsidR="006C762A" w:rsidRDefault="006C762A" w:rsidP="00110F16">
      <w:pPr>
        <w:pStyle w:val="verset"/>
      </w:pPr>
      <w:r>
        <w:tab/>
      </w:r>
      <w:r w:rsidR="00110F16" w:rsidRPr="00110F16">
        <w:rPr>
          <w:vertAlign w:val="superscript"/>
        </w:rPr>
        <w:t>4 </w:t>
      </w:r>
      <w:r w:rsidR="00110F16">
        <w:t xml:space="preserve">Car les voici en embuscade contre moi, des puissants m’attaquent, </w:t>
      </w:r>
      <w:r>
        <w:br/>
      </w:r>
      <w:r>
        <w:tab/>
      </w:r>
      <w:r w:rsidR="00110F16">
        <w:t>sans que j’aie commis de faute ou de péché, SEIGNEUR</w:t>
      </w:r>
      <w:r w:rsidR="002F57C2">
        <w:t> !</w:t>
      </w:r>
      <w:r w:rsidR="00110F16">
        <w:t xml:space="preserve"> </w:t>
      </w:r>
      <w:r w:rsidR="00110F16">
        <w:br/>
      </w:r>
      <w:r w:rsidR="00110F16" w:rsidRPr="00110F16">
        <w:rPr>
          <w:vertAlign w:val="superscript"/>
        </w:rPr>
        <w:t>5 </w:t>
      </w:r>
      <w:r w:rsidR="00110F16">
        <w:t xml:space="preserve">Je ne suis pas coupable, et ils courent se poster. </w:t>
      </w:r>
      <w:r>
        <w:br/>
      </w:r>
      <w:r>
        <w:tab/>
      </w:r>
      <w:r w:rsidR="00110F16">
        <w:t>Sors du sommeil</w:t>
      </w:r>
      <w:r w:rsidR="002F57C2">
        <w:t> !</w:t>
      </w:r>
      <w:r w:rsidR="00110F16">
        <w:t xml:space="preserve"> Viens à ma rencontre et vois</w:t>
      </w:r>
      <w:r w:rsidR="002F57C2">
        <w:t> !</w:t>
      </w:r>
      <w:r w:rsidR="00110F16">
        <w:t xml:space="preserve"> </w:t>
      </w:r>
      <w:r w:rsidR="00110F16">
        <w:br/>
      </w:r>
      <w:r w:rsidR="00110F16" w:rsidRPr="00110F16">
        <w:rPr>
          <w:vertAlign w:val="superscript"/>
        </w:rPr>
        <w:t>6 </w:t>
      </w:r>
      <w:r w:rsidR="00110F16">
        <w:t xml:space="preserve">Toi, SEIGNEUR Dieu, le tout-puissant, Dieu d’Israël, </w:t>
      </w:r>
      <w:r>
        <w:br/>
      </w:r>
      <w:r>
        <w:tab/>
      </w:r>
      <w:r w:rsidR="00110F16">
        <w:t>réveille-toi pour punir toutes ces nations</w:t>
      </w:r>
      <w:r w:rsidR="002F57C2">
        <w:t> ;</w:t>
      </w:r>
      <w:r w:rsidR="00110F16">
        <w:t xml:space="preserve"> </w:t>
      </w:r>
      <w:r>
        <w:br/>
      </w:r>
      <w:r>
        <w:tab/>
      </w:r>
      <w:r w:rsidR="00110F16">
        <w:t xml:space="preserve">sois sans pitié pour tous ces traîtres de malheur. </w:t>
      </w:r>
      <w:r w:rsidR="00110F16">
        <w:br/>
      </w:r>
      <w:r w:rsidR="00110F16" w:rsidRPr="00110F16">
        <w:rPr>
          <w:vertAlign w:val="superscript"/>
        </w:rPr>
        <w:t>7 </w:t>
      </w:r>
      <w:r w:rsidR="00110F16">
        <w:t>Le soir, ils reviennent, grondant comme des chiens</w:t>
      </w:r>
      <w:r w:rsidR="002F57C2">
        <w:t> ;</w:t>
      </w:r>
      <w:r w:rsidR="00110F16">
        <w:t xml:space="preserve"> ils rôdent par la ville. </w:t>
      </w:r>
      <w:r w:rsidR="00110F16">
        <w:br/>
      </w:r>
      <w:r w:rsidR="00110F16" w:rsidRPr="00110F16">
        <w:rPr>
          <w:vertAlign w:val="superscript"/>
        </w:rPr>
        <w:t>8 </w:t>
      </w:r>
      <w:r w:rsidR="00110F16">
        <w:t>Les voici, de la bave plein la gueule, des épées sur les babines</w:t>
      </w:r>
      <w:r w:rsidR="002F57C2">
        <w:t> :</w:t>
      </w:r>
      <w:r w:rsidR="00110F16">
        <w:t xml:space="preserve"> </w:t>
      </w:r>
      <w:r>
        <w:br/>
      </w:r>
      <w:r>
        <w:tab/>
      </w:r>
      <w:r w:rsidR="002F57C2">
        <w:t>« </w:t>
      </w:r>
      <w:r w:rsidR="00110F16">
        <w:t>Qui donc entend</w:t>
      </w:r>
      <w:r w:rsidR="002F57C2">
        <w:t> ? »</w:t>
      </w:r>
      <w:r w:rsidR="00110F16">
        <w:t xml:space="preserve"> </w:t>
      </w:r>
    </w:p>
    <w:p w14:paraId="4C4E3E18" w14:textId="512A86F3" w:rsidR="006C762A" w:rsidRDefault="006C762A" w:rsidP="00110F16">
      <w:pPr>
        <w:pStyle w:val="verset"/>
      </w:pPr>
      <w:r>
        <w:tab/>
      </w:r>
      <w:r w:rsidR="00110F16">
        <w:rPr>
          <w:vertAlign w:val="superscript"/>
        </w:rPr>
        <w:tab/>
      </w:r>
      <w:r w:rsidR="00110F16" w:rsidRPr="00110F16">
        <w:rPr>
          <w:vertAlign w:val="superscript"/>
        </w:rPr>
        <w:t>9 </w:t>
      </w:r>
      <w:r w:rsidR="00110F16">
        <w:t xml:space="preserve">Et toi, SEIGNEUR, tu ris d’eux, tu te moques de toutes ces nations. </w:t>
      </w:r>
      <w:r w:rsidR="00110F16">
        <w:br/>
      </w:r>
      <w:r w:rsidR="00110F16" w:rsidRPr="00110F16">
        <w:rPr>
          <w:vertAlign w:val="superscript"/>
        </w:rPr>
        <w:t>10 </w:t>
      </w:r>
      <w:r w:rsidR="00110F16">
        <w:t xml:space="preserve">Je regarderai vers toi, la force. </w:t>
      </w:r>
      <w:r>
        <w:br/>
      </w:r>
      <w:r>
        <w:tab/>
      </w:r>
      <w:r w:rsidR="00110F16">
        <w:t xml:space="preserve">Ma citadelle, c’est Dieu. </w:t>
      </w:r>
      <w:r w:rsidR="00110F16">
        <w:br/>
      </w:r>
      <w:r w:rsidR="00110F16" w:rsidRPr="00110F16">
        <w:rPr>
          <w:vertAlign w:val="superscript"/>
        </w:rPr>
        <w:t>11 </w:t>
      </w:r>
      <w:r w:rsidR="00110F16">
        <w:t>Le Dieu fidèle vient au-devant de moi</w:t>
      </w:r>
      <w:r w:rsidR="002F57C2">
        <w:t> :</w:t>
      </w:r>
      <w:r w:rsidR="00110F16">
        <w:t xml:space="preserve"> </w:t>
      </w:r>
      <w:r>
        <w:br/>
      </w:r>
      <w:r>
        <w:tab/>
      </w:r>
      <w:r w:rsidR="00110F16">
        <w:t xml:space="preserve">Dieu me fait toiser ceux qui m’espionnent. </w:t>
      </w:r>
    </w:p>
    <w:p w14:paraId="6716401C" w14:textId="1D5DC1E0" w:rsidR="006C762A" w:rsidRDefault="006C762A" w:rsidP="00110F16">
      <w:pPr>
        <w:pStyle w:val="verset"/>
        <w:rPr>
          <w:i/>
          <w:iCs/>
        </w:rPr>
      </w:pPr>
      <w:r>
        <w:lastRenderedPageBreak/>
        <w:tab/>
      </w:r>
      <w:r w:rsidR="00110F16">
        <w:rPr>
          <w:vertAlign w:val="superscript"/>
        </w:rPr>
        <w:tab/>
      </w:r>
      <w:r w:rsidR="00110F16" w:rsidRPr="00110F16">
        <w:rPr>
          <w:vertAlign w:val="superscript"/>
        </w:rPr>
        <w:t>12 </w:t>
      </w:r>
      <w:r w:rsidR="00110F16">
        <w:t xml:space="preserve">Ne les massacre pas, sinon mon peuple oubliera. </w:t>
      </w:r>
      <w:r>
        <w:br/>
      </w:r>
      <w:r>
        <w:tab/>
      </w:r>
      <w:r w:rsidR="00110F16">
        <w:t>Que ta vigueur les secoue et les rabaisse, Seigneur notre bouclier</w:t>
      </w:r>
      <w:r w:rsidR="002F57C2">
        <w:t> !</w:t>
      </w:r>
      <w:r w:rsidR="00110F16">
        <w:t xml:space="preserve"> </w:t>
      </w:r>
      <w:r>
        <w:br/>
      </w:r>
      <w:r w:rsidR="00110F16" w:rsidRPr="00110F16">
        <w:rPr>
          <w:vertAlign w:val="superscript"/>
        </w:rPr>
        <w:t>13 </w:t>
      </w:r>
      <w:r w:rsidR="00110F16">
        <w:t>Dès qu’ils parlent, ils ont le péché à la bouche</w:t>
      </w:r>
      <w:r w:rsidR="002F57C2">
        <w:t> ;</w:t>
      </w:r>
      <w:r w:rsidR="00110F16">
        <w:t xml:space="preserve"> </w:t>
      </w:r>
      <w:r>
        <w:br/>
      </w:r>
      <w:r>
        <w:tab/>
      </w:r>
      <w:r w:rsidR="00110F16">
        <w:t xml:space="preserve">qu’ils soient pris à leur orgueil, </w:t>
      </w:r>
      <w:r>
        <w:br/>
      </w:r>
      <w:r>
        <w:tab/>
      </w:r>
      <w:r w:rsidR="00110F16">
        <w:t>pour la malédiction et le mensonge qu’ils profèrent</w:t>
      </w:r>
      <w:r w:rsidR="002F57C2">
        <w:t> !</w:t>
      </w:r>
      <w:r w:rsidR="00110F16">
        <w:t xml:space="preserve"> </w:t>
      </w:r>
      <w:r>
        <w:br/>
      </w:r>
      <w:r w:rsidR="00110F16" w:rsidRPr="00110F16">
        <w:rPr>
          <w:vertAlign w:val="superscript"/>
        </w:rPr>
        <w:t>14 </w:t>
      </w:r>
      <w:r w:rsidR="00110F16">
        <w:t>Achève avec fureur</w:t>
      </w:r>
      <w:r w:rsidR="002F57C2">
        <w:t> ;</w:t>
      </w:r>
      <w:r w:rsidR="00110F16">
        <w:t xml:space="preserve"> achève, et qu’il n’en reste rien</w:t>
      </w:r>
      <w:r w:rsidR="002F57C2">
        <w:t> !</w:t>
      </w:r>
      <w:r w:rsidR="00110F16">
        <w:t xml:space="preserve"> </w:t>
      </w:r>
      <w:r>
        <w:br/>
      </w:r>
      <w:r>
        <w:tab/>
      </w:r>
      <w:r w:rsidR="00110F16">
        <w:t xml:space="preserve">et qu’ils sachent que Dieu est le souverain de Jacob, </w:t>
      </w:r>
      <w:r>
        <w:br/>
      </w:r>
      <w:r>
        <w:tab/>
      </w:r>
      <w:r w:rsidR="00110F16">
        <w:t xml:space="preserve">jusqu’aux extrémités de la terre. </w:t>
      </w:r>
      <w:r>
        <w:tab/>
      </w:r>
      <w:r>
        <w:tab/>
      </w:r>
      <w:r w:rsidR="00110F16" w:rsidRPr="006C762A">
        <w:rPr>
          <w:i/>
          <w:iCs/>
        </w:rPr>
        <w:t xml:space="preserve">Pause. </w:t>
      </w:r>
    </w:p>
    <w:p w14:paraId="1A038F29" w14:textId="30DF9C3E" w:rsidR="006C762A" w:rsidRDefault="006C762A" w:rsidP="00110F16">
      <w:pPr>
        <w:pStyle w:val="verset"/>
      </w:pPr>
      <w:r>
        <w:rPr>
          <w:vertAlign w:val="superscript"/>
        </w:rPr>
        <w:tab/>
      </w:r>
      <w:r w:rsidR="00110F16" w:rsidRPr="00110F16">
        <w:rPr>
          <w:vertAlign w:val="superscript"/>
        </w:rPr>
        <w:t>15 </w:t>
      </w:r>
      <w:r w:rsidR="00110F16">
        <w:t>Le soir, ils reviennent, grondant comme des chiens</w:t>
      </w:r>
      <w:r w:rsidR="002F57C2">
        <w:t> ;</w:t>
      </w:r>
      <w:r w:rsidR="00110F16">
        <w:t xml:space="preserve"> ils rôdent par la ville. </w:t>
      </w:r>
      <w:r>
        <w:br/>
      </w:r>
      <w:r w:rsidR="00110F16" w:rsidRPr="00110F16">
        <w:rPr>
          <w:vertAlign w:val="superscript"/>
        </w:rPr>
        <w:t>16 </w:t>
      </w:r>
      <w:r w:rsidR="00110F16">
        <w:t>Ils errent en quête de nourriture</w:t>
      </w:r>
      <w:r w:rsidR="002F57C2">
        <w:t> ;</w:t>
      </w:r>
      <w:r w:rsidR="00110F16">
        <w:t xml:space="preserve"> </w:t>
      </w:r>
      <w:r>
        <w:br/>
      </w:r>
      <w:r>
        <w:tab/>
      </w:r>
      <w:r w:rsidR="00110F16">
        <w:t xml:space="preserve">s’ils ne sont pas repus, ils passent la nuit à geindre. </w:t>
      </w:r>
    </w:p>
    <w:p w14:paraId="4EF92D9E" w14:textId="22B7059F" w:rsidR="00110F16" w:rsidRDefault="006C762A" w:rsidP="00110F16">
      <w:pPr>
        <w:pStyle w:val="verset"/>
      </w:pPr>
      <w:r>
        <w:tab/>
      </w:r>
      <w:r>
        <w:rPr>
          <w:vertAlign w:val="superscript"/>
        </w:rPr>
        <w:tab/>
      </w:r>
      <w:r w:rsidR="00110F16" w:rsidRPr="00110F16">
        <w:rPr>
          <w:vertAlign w:val="superscript"/>
        </w:rPr>
        <w:t>17 </w:t>
      </w:r>
      <w:r w:rsidR="00110F16">
        <w:t xml:space="preserve">Et moi, je chante ta force, le matin, j’acclame ta fidélité, </w:t>
      </w:r>
      <w:r>
        <w:br/>
      </w:r>
      <w:r>
        <w:tab/>
      </w:r>
      <w:r w:rsidR="00110F16">
        <w:t xml:space="preserve">car tu as été pour moi une citadelle, un refuge au jour de ma détresse. </w:t>
      </w:r>
      <w:r>
        <w:br/>
      </w:r>
      <w:r w:rsidR="00110F16" w:rsidRPr="00110F16">
        <w:rPr>
          <w:vertAlign w:val="superscript"/>
        </w:rPr>
        <w:t>18 </w:t>
      </w:r>
      <w:r w:rsidR="00110F16">
        <w:t xml:space="preserve">Je te chanterai, toi ma force. </w:t>
      </w:r>
      <w:r>
        <w:br/>
      </w:r>
      <w:r>
        <w:tab/>
      </w:r>
      <w:r w:rsidR="00110F16">
        <w:t>Ma citadelle, c’est Dieu, le Dieu qui m’est fidèle</w:t>
      </w:r>
      <w:r w:rsidR="002F57C2">
        <w:t> !</w:t>
      </w:r>
      <w:r w:rsidR="00110F16">
        <w:t xml:space="preserve"> </w:t>
      </w:r>
    </w:p>
    <w:p w14:paraId="49DC2641" w14:textId="36442E3F" w:rsidR="006C762A" w:rsidRDefault="006C762A" w:rsidP="006C762A">
      <w:pPr>
        <w:pStyle w:val="Reference"/>
      </w:pPr>
      <w:r>
        <w:t>Trad. TOB (</w:t>
      </w:r>
      <w:r w:rsidRPr="001A0CB4">
        <w:rPr>
          <w:b/>
          <w:bCs/>
        </w:rPr>
        <w:t>1988</w:t>
      </w:r>
      <w:r>
        <w:rPr>
          <w:b/>
          <w:bCs/>
        </w:rPr>
        <w:t>-2010</w:t>
      </w:r>
      <w:r>
        <w:t>)</w:t>
      </w:r>
    </w:p>
    <w:p w14:paraId="6A88D820" w14:textId="77777777" w:rsidR="00D34ADE" w:rsidRDefault="00D34ADE" w:rsidP="00DE2065">
      <w:pPr>
        <w:pStyle w:val="Espacer"/>
      </w:pPr>
    </w:p>
    <w:p w14:paraId="78B206D4" w14:textId="63F32AFE" w:rsidR="00CF5A58" w:rsidRDefault="00CF5A58" w:rsidP="00D51FB2">
      <w:pPr>
        <w:pStyle w:val="Titre3"/>
        <w:ind w:left="624" w:hanging="454"/>
      </w:pPr>
      <w:bookmarkStart w:id="31" w:name="_Toc228288503"/>
      <w:r>
        <w:t>Psaume 41 (</w:t>
      </w:r>
      <w:r w:rsidRPr="00CF5A58">
        <w:rPr>
          <w:smallCaps/>
        </w:rPr>
        <w:t>lxx</w:t>
      </w:r>
      <w:r>
        <w:t xml:space="preserve"> 40)</w:t>
      </w:r>
      <w:r w:rsidR="002F57C2">
        <w:t> :</w:t>
      </w:r>
      <w:r>
        <w:t xml:space="preserve"> Heureux celui qui pense au faible</w:t>
      </w:r>
      <w:bookmarkEnd w:id="31"/>
    </w:p>
    <w:p w14:paraId="5C26D955" w14:textId="77777777" w:rsidR="00CF5A58" w:rsidRDefault="00CF5A58" w:rsidP="00CF5A58">
      <w:pPr>
        <w:pStyle w:val="verset"/>
        <w:rPr>
          <w:i/>
          <w:iCs/>
        </w:rPr>
      </w:pPr>
      <w:r>
        <w:rPr>
          <w:vertAlign w:val="superscript"/>
        </w:rPr>
        <w:tab/>
      </w:r>
      <w:r w:rsidRPr="00CF5A58">
        <w:rPr>
          <w:vertAlign w:val="superscript"/>
        </w:rPr>
        <w:t>1 </w:t>
      </w:r>
      <w:r w:rsidRPr="00CF5A58">
        <w:rPr>
          <w:i/>
          <w:iCs/>
        </w:rPr>
        <w:t>Du chef de chœur. Psaume de David</w:t>
      </w:r>
    </w:p>
    <w:p w14:paraId="6257E48C" w14:textId="39473A08" w:rsidR="00CF5A58" w:rsidRDefault="00CF5A58" w:rsidP="00CF5A58">
      <w:pPr>
        <w:pStyle w:val="verset"/>
      </w:pPr>
      <w:r>
        <w:rPr>
          <w:i/>
          <w:iCs/>
        </w:rPr>
        <w:tab/>
      </w:r>
      <w:r w:rsidRPr="00CF5A58">
        <w:rPr>
          <w:vertAlign w:val="superscript"/>
        </w:rPr>
        <w:t>2 </w:t>
      </w:r>
      <w:r>
        <w:t>Heureux celui qui pense au faible</w:t>
      </w:r>
      <w:r w:rsidR="002F57C2">
        <w:t> !</w:t>
      </w:r>
      <w:r>
        <w:t xml:space="preserve"> </w:t>
      </w:r>
      <w:r>
        <w:br/>
      </w:r>
      <w:r>
        <w:tab/>
        <w:t xml:space="preserve">Au jour du malheur, le SEIGNEUR le délivre, </w:t>
      </w:r>
      <w:r>
        <w:br/>
      </w:r>
      <w:r w:rsidRPr="00CF5A58">
        <w:rPr>
          <w:vertAlign w:val="superscript"/>
        </w:rPr>
        <w:t>3 </w:t>
      </w:r>
      <w:r>
        <w:t xml:space="preserve">le SEIGNEUR le garde vivant et heureux sur la terre. </w:t>
      </w:r>
      <w:r>
        <w:br/>
      </w:r>
      <w:r>
        <w:tab/>
        <w:t>Ne le livre pas à la voracité de ses ennemis</w:t>
      </w:r>
      <w:r w:rsidR="002F57C2">
        <w:t> !</w:t>
      </w:r>
      <w:r>
        <w:t xml:space="preserve"> </w:t>
      </w:r>
      <w:r>
        <w:br/>
      </w:r>
      <w:r w:rsidRPr="00CF5A58">
        <w:rPr>
          <w:vertAlign w:val="superscript"/>
        </w:rPr>
        <w:t>4 </w:t>
      </w:r>
      <w:r>
        <w:t xml:space="preserve">Le SEIGNEUR le soutient sur son lit de souffrance </w:t>
      </w:r>
      <w:r>
        <w:br/>
      </w:r>
      <w:r>
        <w:tab/>
        <w:t xml:space="preserve">en retournant souvent sa couche de malade. </w:t>
      </w:r>
    </w:p>
    <w:p w14:paraId="3212A864" w14:textId="36B0F29C" w:rsidR="00CF5A58" w:rsidRDefault="00CF5A58" w:rsidP="00CF5A58">
      <w:pPr>
        <w:pStyle w:val="verset"/>
      </w:pPr>
      <w:r>
        <w:tab/>
      </w:r>
      <w:r w:rsidRPr="00CF5A58">
        <w:rPr>
          <w:vertAlign w:val="superscript"/>
        </w:rPr>
        <w:t>5 </w:t>
      </w:r>
      <w:r>
        <w:t>Je disais</w:t>
      </w:r>
      <w:r w:rsidR="002F57C2">
        <w:t> :</w:t>
      </w:r>
      <w:r>
        <w:t xml:space="preserve"> </w:t>
      </w:r>
      <w:r w:rsidR="002F57C2">
        <w:t>« </w:t>
      </w:r>
      <w:r>
        <w:t>SEIGNEUR, par pitié, guéris-moi, car j’ai péché contre toi.</w:t>
      </w:r>
      <w:r w:rsidR="002F57C2">
        <w:t> »</w:t>
      </w:r>
      <w:r>
        <w:t xml:space="preserve"> </w:t>
      </w:r>
      <w:r>
        <w:br/>
      </w:r>
      <w:r w:rsidRPr="00CF5A58">
        <w:rPr>
          <w:vertAlign w:val="superscript"/>
        </w:rPr>
        <w:t>6 </w:t>
      </w:r>
      <w:r>
        <w:t>Mes ennemis disent du mal de moi</w:t>
      </w:r>
      <w:r w:rsidR="002F57C2">
        <w:t> :</w:t>
      </w:r>
      <w:r>
        <w:t xml:space="preserve"> </w:t>
      </w:r>
      <w:r>
        <w:br/>
      </w:r>
      <w:r>
        <w:tab/>
      </w:r>
      <w:r w:rsidR="002F57C2">
        <w:t>« </w:t>
      </w:r>
      <w:r>
        <w:t xml:space="preserve">Quand </w:t>
      </w:r>
      <w:proofErr w:type="spellStart"/>
      <w:r>
        <w:t>mourra-t-il</w:t>
      </w:r>
      <w:proofErr w:type="spellEnd"/>
      <w:r>
        <w:t>, que son nom disparaisse</w:t>
      </w:r>
      <w:r w:rsidR="002F57C2">
        <w:t> ? »</w:t>
      </w:r>
      <w:r>
        <w:t xml:space="preserve"> </w:t>
      </w:r>
      <w:r>
        <w:br/>
      </w:r>
      <w:r w:rsidRPr="00CF5A58">
        <w:rPr>
          <w:vertAlign w:val="superscript"/>
        </w:rPr>
        <w:t>7 </w:t>
      </w:r>
      <w:r>
        <w:t xml:space="preserve">Si quelqu’un vient me voir, il pense à mal, </w:t>
      </w:r>
      <w:r>
        <w:br/>
      </w:r>
      <w:r>
        <w:tab/>
        <w:t>il fait provision de méchancetés</w:t>
      </w:r>
      <w:r w:rsidR="002F57C2">
        <w:t> ;</w:t>
      </w:r>
      <w:r>
        <w:t xml:space="preserve"> </w:t>
      </w:r>
      <w:r>
        <w:br/>
      </w:r>
      <w:r>
        <w:tab/>
        <w:t xml:space="preserve">sorti, il en parle dans la rue. </w:t>
      </w:r>
      <w:r>
        <w:br/>
      </w:r>
      <w:r w:rsidRPr="00CF5A58">
        <w:rPr>
          <w:vertAlign w:val="superscript"/>
        </w:rPr>
        <w:t>8 </w:t>
      </w:r>
      <w:r>
        <w:t xml:space="preserve">Réunis près de moi, tous ces adversaires chuchotent, près de moi, </w:t>
      </w:r>
      <w:r>
        <w:br/>
      </w:r>
      <w:r>
        <w:tab/>
        <w:t>ils évaluent mon malheur</w:t>
      </w:r>
      <w:r w:rsidR="002F57C2">
        <w:t> :</w:t>
      </w:r>
      <w:r>
        <w:t xml:space="preserve"> </w:t>
      </w:r>
      <w:r>
        <w:br/>
      </w:r>
      <w:r w:rsidRPr="00CF5A58">
        <w:rPr>
          <w:vertAlign w:val="superscript"/>
        </w:rPr>
        <w:t>9</w:t>
      </w:r>
      <w:r w:rsidR="002F57C2">
        <w:rPr>
          <w:vertAlign w:val="superscript"/>
        </w:rPr>
        <w:t> »</w:t>
      </w:r>
      <w:r w:rsidR="002F57C2">
        <w:t> </w:t>
      </w:r>
      <w:r>
        <w:t xml:space="preserve"> Il a attrapé une sale affaire, une fois couché, on ne s’en relève pas</w:t>
      </w:r>
      <w:r w:rsidR="002F57C2">
        <w:t> ! »</w:t>
      </w:r>
      <w:r>
        <w:t xml:space="preserve"> </w:t>
      </w:r>
      <w:r>
        <w:br/>
      </w:r>
      <w:r w:rsidRPr="00CF5A58">
        <w:rPr>
          <w:vertAlign w:val="superscript"/>
        </w:rPr>
        <w:t>10 </w:t>
      </w:r>
      <w:r>
        <w:t xml:space="preserve">Même l’ami sur qui je comptais, et qui partageait mon pain, a levé le talon sur moi. </w:t>
      </w:r>
      <w:r>
        <w:br/>
      </w:r>
      <w:r w:rsidRPr="00CF5A58">
        <w:rPr>
          <w:vertAlign w:val="superscript"/>
        </w:rPr>
        <w:t>11 </w:t>
      </w:r>
      <w:r>
        <w:t>Mais toi, SEIGNEUR, par pitié, relève-moi, que je prenne ma revanche</w:t>
      </w:r>
      <w:r w:rsidR="002F57C2">
        <w:t> !</w:t>
      </w:r>
      <w:r>
        <w:t xml:space="preserve"> </w:t>
      </w:r>
    </w:p>
    <w:p w14:paraId="6C51566D" w14:textId="47E3333B" w:rsidR="00CF5A58" w:rsidRDefault="00CF5A58" w:rsidP="00CF5A58">
      <w:pPr>
        <w:pStyle w:val="verset"/>
      </w:pPr>
      <w:r>
        <w:tab/>
      </w:r>
      <w:r w:rsidRPr="00CF5A58">
        <w:rPr>
          <w:vertAlign w:val="superscript"/>
        </w:rPr>
        <w:t>12 </w:t>
      </w:r>
      <w:r>
        <w:t>Voici à quoi je reconnais ta bienveillance</w:t>
      </w:r>
      <w:r w:rsidR="002F57C2">
        <w:t> :</w:t>
      </w:r>
      <w:r>
        <w:t xml:space="preserve"> mon ennemi ne crie plus victoire. </w:t>
      </w:r>
      <w:r>
        <w:br/>
      </w:r>
      <w:r w:rsidRPr="00CF5A58">
        <w:rPr>
          <w:vertAlign w:val="superscript"/>
        </w:rPr>
        <w:t>13 </w:t>
      </w:r>
      <w:r>
        <w:t xml:space="preserve">Tu m’as soutenu, remis en bon état, et pour toujours rétabli devant toi. </w:t>
      </w:r>
    </w:p>
    <w:p w14:paraId="24AB1B0F" w14:textId="57495B48" w:rsidR="00CF5A58" w:rsidRDefault="00CF5A58" w:rsidP="006B5CF3">
      <w:pPr>
        <w:pStyle w:val="verset"/>
        <w:keepNext/>
      </w:pPr>
      <w:r>
        <w:tab/>
      </w:r>
      <w:r w:rsidRPr="00CF5A58">
        <w:rPr>
          <w:vertAlign w:val="superscript"/>
        </w:rPr>
        <w:t>14 </w:t>
      </w:r>
      <w:r>
        <w:t xml:space="preserve">Béni soit le SEIGNEUR, le Dieu d’Israël, </w:t>
      </w:r>
      <w:r>
        <w:br/>
      </w:r>
      <w:r>
        <w:tab/>
        <w:t>depuis toujours et pour toujours</w:t>
      </w:r>
      <w:r w:rsidR="002F57C2">
        <w:t> !</w:t>
      </w:r>
      <w:r>
        <w:t xml:space="preserve"> </w:t>
      </w:r>
      <w:r>
        <w:br/>
      </w:r>
      <w:r>
        <w:tab/>
        <w:t>Amen et amen</w:t>
      </w:r>
      <w:r w:rsidR="002F57C2">
        <w:t> !</w:t>
      </w:r>
      <w:r>
        <w:t xml:space="preserve"> </w:t>
      </w:r>
    </w:p>
    <w:p w14:paraId="4B5CEA12" w14:textId="77777777" w:rsidR="00CF5A58" w:rsidRDefault="00CF5A58" w:rsidP="006B5CF3">
      <w:pPr>
        <w:pStyle w:val="Reference"/>
        <w:keepLines/>
      </w:pPr>
      <w:r>
        <w:t>Trad. TOB (</w:t>
      </w:r>
      <w:r w:rsidRPr="001A0CB4">
        <w:rPr>
          <w:b/>
          <w:bCs/>
        </w:rPr>
        <w:t>1988</w:t>
      </w:r>
      <w:r>
        <w:rPr>
          <w:b/>
          <w:bCs/>
        </w:rPr>
        <w:t>-2010</w:t>
      </w:r>
      <w:r>
        <w:t>)</w:t>
      </w:r>
    </w:p>
    <w:p w14:paraId="05094DC1" w14:textId="468CA2D5" w:rsidR="006C762A" w:rsidRDefault="006C762A" w:rsidP="00DE2065">
      <w:pPr>
        <w:pStyle w:val="Espacer"/>
      </w:pPr>
    </w:p>
    <w:p w14:paraId="2C7CA02C" w14:textId="70907674" w:rsidR="006B5CF3" w:rsidRDefault="006B5CF3" w:rsidP="006B5CF3">
      <w:pPr>
        <w:pStyle w:val="Titre1"/>
      </w:pPr>
      <w:bookmarkStart w:id="32" w:name="_Toc228288504"/>
      <w:r w:rsidRPr="006B5CF3">
        <w:lastRenderedPageBreak/>
        <w:t>Prières liées au thème</w:t>
      </w:r>
      <w:bookmarkEnd w:id="32"/>
    </w:p>
    <w:p w14:paraId="1107B4F1" w14:textId="6D8527C2" w:rsidR="00110F16" w:rsidRPr="006B5CF3" w:rsidRDefault="006B5CF3" w:rsidP="00A66DA1">
      <w:pPr>
        <w:pStyle w:val="Titre2"/>
        <w:numPr>
          <w:ilvl w:val="0"/>
          <w:numId w:val="22"/>
        </w:numPr>
      </w:pPr>
      <w:bookmarkStart w:id="33" w:name="_Toc228288505"/>
      <w:r w:rsidRPr="006B5CF3">
        <w:t>Intro</w:t>
      </w:r>
      <w:bookmarkEnd w:id="33"/>
    </w:p>
    <w:p w14:paraId="6CBFBB93" w14:textId="76FEBEF3" w:rsidR="003769FD" w:rsidRDefault="003769FD" w:rsidP="00D51FB2">
      <w:pPr>
        <w:pStyle w:val="Titre3"/>
        <w:numPr>
          <w:ilvl w:val="0"/>
          <w:numId w:val="24"/>
        </w:numPr>
        <w:ind w:left="624" w:hanging="454"/>
      </w:pPr>
      <w:bookmarkStart w:id="34" w:name="_Toc228288506"/>
      <w:r>
        <w:t xml:space="preserve">Prière d'ouverture </w:t>
      </w:r>
      <w:r>
        <w:tab/>
      </w:r>
      <w:r w:rsidRPr="004821D6">
        <w:rPr>
          <w:rFonts w:ascii="Comic Sans MS" w:hAnsi="Comic Sans MS"/>
          <w:b w:val="0"/>
          <w:i/>
          <w:sz w:val="22"/>
          <w:szCs w:val="20"/>
        </w:rPr>
        <w:t>Église Verte</w:t>
      </w:r>
      <w:bookmarkEnd w:id="34"/>
    </w:p>
    <w:p w14:paraId="128BE261" w14:textId="77777777" w:rsidR="003769FD" w:rsidRDefault="003769FD" w:rsidP="003769FD">
      <w:pPr>
        <w:pStyle w:val="verset"/>
      </w:pPr>
      <w:r>
        <w:t xml:space="preserve">Dieu, notre Père et notre créateur, </w:t>
      </w:r>
    </w:p>
    <w:p w14:paraId="1B784CFA" w14:textId="4A1CEEFE" w:rsidR="003769FD" w:rsidRDefault="003769FD" w:rsidP="003769FD">
      <w:pPr>
        <w:pStyle w:val="verset"/>
      </w:pPr>
      <w:r>
        <w:tab/>
        <w:t xml:space="preserve">Par ton Fils Jésus, envoie sur nous le souffle de ton Esprit. </w:t>
      </w:r>
      <w:r>
        <w:br/>
        <w:t xml:space="preserve">Donne-nous un esprit de sagesse et de discernement, un esprit de conseil et de force. </w:t>
      </w:r>
    </w:p>
    <w:p w14:paraId="712DCCF6" w14:textId="38A44E5E" w:rsidR="003769FD" w:rsidRDefault="003769FD" w:rsidP="003769FD">
      <w:pPr>
        <w:pStyle w:val="verset"/>
      </w:pPr>
      <w:r>
        <w:tab/>
        <w:t xml:space="preserve">Nous nous réunissons aujourd'hui parce que nous croyons qu'agir pour préserver la Création est une façon d'aimer notre prochain et d'agir pour la justice. </w:t>
      </w:r>
    </w:p>
    <w:p w14:paraId="051CF7C6" w14:textId="69D6860F" w:rsidR="003769FD" w:rsidRDefault="003769FD" w:rsidP="003769FD">
      <w:pPr>
        <w:pStyle w:val="verset"/>
      </w:pPr>
      <w:r>
        <w:tab/>
        <w:t xml:space="preserve">Que notre esprit, notre âme et notre cœur soient entièrement tournés vers toi, </w:t>
      </w:r>
      <w:r>
        <w:br/>
        <w:t xml:space="preserve">afin d'accueillir la parole de chacun avec bienveillance. </w:t>
      </w:r>
    </w:p>
    <w:p w14:paraId="177B6A5E" w14:textId="77777777" w:rsidR="003769FD" w:rsidRDefault="003769FD" w:rsidP="003769FD">
      <w:pPr>
        <w:pStyle w:val="verset"/>
      </w:pPr>
      <w:r>
        <w:tab/>
        <w:t xml:space="preserve">Que nos oreilles se fassent attentives aux fragilités, </w:t>
      </w:r>
      <w:r>
        <w:br/>
        <w:t xml:space="preserve">aux faiblesses ou aux réticences des uns et des autres </w:t>
      </w:r>
      <w:r>
        <w:br/>
        <w:t xml:space="preserve">afin que nous avancions ensemble en respectant le rythme de chacun </w:t>
      </w:r>
      <w:r>
        <w:br/>
        <w:t xml:space="preserve">mais conscients de l'urgence du cri de la terre et des pauvres. </w:t>
      </w:r>
    </w:p>
    <w:p w14:paraId="435A2AE4" w14:textId="74AC5F8E" w:rsidR="003769FD" w:rsidRDefault="003769FD" w:rsidP="003769FD">
      <w:pPr>
        <w:pStyle w:val="verset"/>
      </w:pPr>
      <w:r>
        <w:tab/>
        <w:t xml:space="preserve">Nous nous remettons entre tes mains, Seigneur, confiants dans ta bonté de Père. </w:t>
      </w:r>
    </w:p>
    <w:p w14:paraId="752C3D00" w14:textId="13DABF67" w:rsidR="003769FD" w:rsidRDefault="003769FD" w:rsidP="003769FD">
      <w:pPr>
        <w:pStyle w:val="verset"/>
      </w:pPr>
      <w:r>
        <w:tab/>
        <w:t xml:space="preserve">Amen. </w:t>
      </w:r>
    </w:p>
    <w:p w14:paraId="3D2D107A" w14:textId="32886954" w:rsidR="003769FD" w:rsidRDefault="003769FD" w:rsidP="003769FD">
      <w:pPr>
        <w:pStyle w:val="Reference"/>
      </w:pPr>
      <w:r>
        <w:t xml:space="preserve">Prière proposée par Église Verte </w:t>
      </w:r>
    </w:p>
    <w:p w14:paraId="1D135B48" w14:textId="77777777" w:rsidR="006B5CF3" w:rsidRDefault="006B5CF3" w:rsidP="00DE2065">
      <w:pPr>
        <w:pStyle w:val="Espacer"/>
      </w:pPr>
    </w:p>
    <w:p w14:paraId="7A688759" w14:textId="77777777" w:rsidR="003769FD" w:rsidRDefault="003769FD" w:rsidP="00D51FB2">
      <w:pPr>
        <w:pStyle w:val="Titre3"/>
        <w:ind w:left="624" w:hanging="454"/>
      </w:pPr>
      <w:bookmarkStart w:id="35" w:name="_Toc228288507"/>
      <w:r>
        <w:t>Prince de la Paix</w:t>
      </w:r>
      <w:bookmarkEnd w:id="35"/>
      <w:r>
        <w:t xml:space="preserve"> </w:t>
      </w:r>
    </w:p>
    <w:p w14:paraId="1BB40EB8" w14:textId="1E854043" w:rsidR="003769FD" w:rsidRDefault="003769FD" w:rsidP="003769FD">
      <w:pPr>
        <w:pStyle w:val="verset"/>
      </w:pPr>
      <w:r>
        <w:tab/>
        <w:t>Viens, Seigneur, la terre a tant besoin d’être sauvée</w:t>
      </w:r>
      <w:r w:rsidR="002F57C2">
        <w:t> !</w:t>
      </w:r>
      <w:r>
        <w:t xml:space="preserve"> </w:t>
      </w:r>
      <w:r>
        <w:br/>
        <w:t>Viens, Seigneur, les hommes ont tant besoin d’être libérés</w:t>
      </w:r>
      <w:r w:rsidR="002F57C2">
        <w:t> !</w:t>
      </w:r>
      <w:r>
        <w:t xml:space="preserve"> </w:t>
      </w:r>
      <w:r>
        <w:br/>
        <w:t>Viens, Seigneur, sinon la Nuit nous engloutira dans ses tumultueux flots de ténèbres</w:t>
      </w:r>
      <w:r w:rsidR="002F57C2">
        <w:t> !</w:t>
      </w:r>
      <w:r>
        <w:t xml:space="preserve"> </w:t>
      </w:r>
    </w:p>
    <w:p w14:paraId="1443A26C" w14:textId="6412604C" w:rsidR="003769FD" w:rsidRDefault="003769FD" w:rsidP="003769FD">
      <w:pPr>
        <w:pStyle w:val="verset"/>
      </w:pPr>
      <w:r>
        <w:tab/>
        <w:t xml:space="preserve">Viens, Seigneur, protéger les humbles </w:t>
      </w:r>
      <w:r>
        <w:br/>
        <w:t xml:space="preserve">toujours écartés du bonheur par l’égoïsme des puissants. </w:t>
      </w:r>
    </w:p>
    <w:p w14:paraId="01BAB4FF" w14:textId="6ADD3B44" w:rsidR="003769FD" w:rsidRDefault="003769FD" w:rsidP="003769FD">
      <w:pPr>
        <w:pStyle w:val="verset"/>
      </w:pPr>
      <w:r>
        <w:tab/>
        <w:t xml:space="preserve">Viens, Seigneur, par la force de ta Parole, </w:t>
      </w:r>
      <w:r>
        <w:br/>
        <w:t>faire reculer la haine qui de tous côtés</w:t>
      </w:r>
      <w:r>
        <w:br/>
        <w:t>claque méchamment ses mâchoires</w:t>
      </w:r>
      <w:r w:rsidR="002F57C2">
        <w:t> !</w:t>
      </w:r>
      <w:r>
        <w:t xml:space="preserve"> </w:t>
      </w:r>
    </w:p>
    <w:p w14:paraId="0A3A7B0A" w14:textId="22A873EE" w:rsidR="003769FD" w:rsidRDefault="003769FD" w:rsidP="003769FD">
      <w:pPr>
        <w:pStyle w:val="verset"/>
      </w:pPr>
      <w:r>
        <w:tab/>
        <w:t xml:space="preserve">Viens, Seigneur, redresser dans leur fierté les pauvres et les malheureux,  </w:t>
      </w:r>
      <w:r>
        <w:br/>
        <w:t>tellement habitués à se courber sous le fardeau de la misère</w:t>
      </w:r>
      <w:r w:rsidR="002F57C2">
        <w:t> !</w:t>
      </w:r>
      <w:r>
        <w:t xml:space="preserve"> </w:t>
      </w:r>
    </w:p>
    <w:p w14:paraId="1F18CC76" w14:textId="0CADDADA" w:rsidR="003769FD" w:rsidRDefault="003769FD" w:rsidP="003769FD">
      <w:pPr>
        <w:pStyle w:val="verset"/>
      </w:pPr>
      <w:r>
        <w:tab/>
        <w:t xml:space="preserve">Viens, Seigneur, ôter des mains humaines les armes chargées de guerre et de mort. </w:t>
      </w:r>
      <w:r>
        <w:br/>
        <w:t>Viens poser la réconciliation dans les cœurs</w:t>
      </w:r>
      <w:r w:rsidR="002F57C2">
        <w:t> !</w:t>
      </w:r>
      <w:r>
        <w:t xml:space="preserve"> </w:t>
      </w:r>
    </w:p>
    <w:p w14:paraId="1EF69A85" w14:textId="37312396" w:rsidR="003769FD" w:rsidRDefault="003769FD" w:rsidP="0093716B">
      <w:pPr>
        <w:pStyle w:val="verset"/>
        <w:keepNext/>
      </w:pPr>
      <w:r>
        <w:tab/>
        <w:t>Viens, Seigneur, mettre la terre égarée sur le chemin de la bonté</w:t>
      </w:r>
      <w:r w:rsidR="002F57C2">
        <w:t> !</w:t>
      </w:r>
      <w:r>
        <w:t xml:space="preserve"> </w:t>
      </w:r>
      <w:r>
        <w:br/>
        <w:t>Viens, ô Sauveur, viens et sois notre Prince de la Paix</w:t>
      </w:r>
      <w:r w:rsidR="002F57C2">
        <w:t> !</w:t>
      </w:r>
      <w:r>
        <w:t xml:space="preserve"> </w:t>
      </w:r>
    </w:p>
    <w:p w14:paraId="73893660" w14:textId="130606E1" w:rsidR="003769FD" w:rsidRPr="006F31A0" w:rsidRDefault="003769FD" w:rsidP="006F31A0">
      <w:pPr>
        <w:pStyle w:val="Reference"/>
      </w:pPr>
      <w:r w:rsidRPr="006F31A0">
        <w:t>P. Charles Singer</w:t>
      </w:r>
    </w:p>
    <w:p w14:paraId="73542B1C" w14:textId="77777777" w:rsidR="003769FD" w:rsidRDefault="003769FD" w:rsidP="00DE2065">
      <w:pPr>
        <w:pStyle w:val="Espacer"/>
      </w:pPr>
    </w:p>
    <w:p w14:paraId="43F08EC7" w14:textId="477DD36A" w:rsidR="004821D6" w:rsidRDefault="004821D6" w:rsidP="00D51FB2">
      <w:pPr>
        <w:pStyle w:val="Titre3"/>
        <w:ind w:left="624" w:hanging="454"/>
      </w:pPr>
      <w:bookmarkStart w:id="36" w:name="_Toc228288508"/>
      <w:r>
        <w:t xml:space="preserve">Toi dont l’haleine donne vie au monde </w:t>
      </w:r>
      <w:r>
        <w:tab/>
      </w:r>
      <w:r w:rsidRPr="004821D6">
        <w:rPr>
          <w:rStyle w:val="CarInfodanstitre3"/>
        </w:rPr>
        <w:t>Prière amérindienne</w:t>
      </w:r>
      <w:bookmarkEnd w:id="36"/>
    </w:p>
    <w:p w14:paraId="6F0C6C86" w14:textId="13A248DF" w:rsidR="004821D6" w:rsidRDefault="000953D8" w:rsidP="000953D8">
      <w:pPr>
        <w:pStyle w:val="verset"/>
      </w:pPr>
      <w:r>
        <w:tab/>
      </w:r>
      <w:r w:rsidR="004821D6">
        <w:t xml:space="preserve">Toi dont la voix s’étend dans le souffle de la brise, </w:t>
      </w:r>
      <w:r>
        <w:br/>
      </w:r>
      <w:r w:rsidR="004821D6">
        <w:t xml:space="preserve">Toi dont l’haleine donne vie au monde </w:t>
      </w:r>
      <w:r>
        <w:br/>
      </w:r>
      <w:r w:rsidR="004821D6">
        <w:t xml:space="preserve">Nous avons besoin de ta force et de ta sagesse. </w:t>
      </w:r>
    </w:p>
    <w:p w14:paraId="508431B3" w14:textId="5E3E640D" w:rsidR="004821D6" w:rsidRDefault="000953D8" w:rsidP="000953D8">
      <w:pPr>
        <w:pStyle w:val="verset"/>
      </w:pPr>
      <w:r>
        <w:lastRenderedPageBreak/>
        <w:tab/>
      </w:r>
      <w:r w:rsidR="004821D6">
        <w:t xml:space="preserve">Fais que nous marchions dans ta beauté, </w:t>
      </w:r>
      <w:r>
        <w:br/>
      </w:r>
      <w:r w:rsidR="004821D6">
        <w:t xml:space="preserve">Que jamais nos yeux ne se lassent de contempler </w:t>
      </w:r>
      <w:r>
        <w:br/>
      </w:r>
      <w:r w:rsidR="004821D6">
        <w:t xml:space="preserve">Les ors et les pourpres du soleil couchant. </w:t>
      </w:r>
    </w:p>
    <w:p w14:paraId="2375B104" w14:textId="390705F1" w:rsidR="004821D6" w:rsidRDefault="000953D8" w:rsidP="000953D8">
      <w:pPr>
        <w:pStyle w:val="verset"/>
      </w:pPr>
      <w:r>
        <w:tab/>
      </w:r>
      <w:r w:rsidR="004821D6">
        <w:t xml:space="preserve">Aide-nous à lire les messages </w:t>
      </w:r>
      <w:r>
        <w:t xml:space="preserve">que </w:t>
      </w:r>
      <w:r w:rsidR="004821D6">
        <w:t xml:space="preserve">tu as cachés </w:t>
      </w:r>
      <w:r>
        <w:t xml:space="preserve">dans </w:t>
      </w:r>
      <w:r w:rsidR="004821D6">
        <w:t xml:space="preserve">les feuilles et les rochers. </w:t>
      </w:r>
      <w:r>
        <w:br/>
      </w:r>
      <w:r w:rsidR="004821D6">
        <w:t xml:space="preserve">Rends-nous sages </w:t>
      </w:r>
      <w:r>
        <w:t xml:space="preserve">afin </w:t>
      </w:r>
      <w:r w:rsidR="004821D6">
        <w:t xml:space="preserve">que nous saisissions </w:t>
      </w:r>
      <w:r>
        <w:t xml:space="preserve">ce </w:t>
      </w:r>
      <w:r w:rsidR="004821D6">
        <w:t xml:space="preserve">que tu nous as enseigné. </w:t>
      </w:r>
    </w:p>
    <w:p w14:paraId="7EF58AD5" w14:textId="1A25786A" w:rsidR="004821D6" w:rsidRDefault="000953D8" w:rsidP="000953D8">
      <w:pPr>
        <w:pStyle w:val="verset"/>
      </w:pPr>
      <w:r>
        <w:tab/>
      </w:r>
      <w:r w:rsidR="004821D6">
        <w:t xml:space="preserve">Fais que nous soyons </w:t>
      </w:r>
      <w:r>
        <w:t xml:space="preserve">toujours </w:t>
      </w:r>
      <w:r w:rsidR="004821D6">
        <w:t xml:space="preserve">prêts à venir à toi </w:t>
      </w:r>
      <w:r>
        <w:t xml:space="preserve">les </w:t>
      </w:r>
      <w:r w:rsidR="004821D6">
        <w:t xml:space="preserve">mains propres et le regard clair. </w:t>
      </w:r>
      <w:r>
        <w:br/>
      </w:r>
      <w:r w:rsidR="004821D6">
        <w:t xml:space="preserve">Ainsi, quand la vie s’éteindra </w:t>
      </w:r>
      <w:r>
        <w:t xml:space="preserve">comme </w:t>
      </w:r>
      <w:r w:rsidR="004821D6">
        <w:t xml:space="preserve">s’éteint le soleil couchant, </w:t>
      </w:r>
      <w:r>
        <w:br/>
      </w:r>
      <w:r w:rsidR="004821D6">
        <w:t>sans honte</w:t>
      </w:r>
      <w:r>
        <w:t xml:space="preserve"> nos </w:t>
      </w:r>
      <w:r w:rsidR="004821D6">
        <w:t xml:space="preserve">esprits pourront venir à toi. </w:t>
      </w:r>
    </w:p>
    <w:p w14:paraId="325FCC80" w14:textId="62D0438D" w:rsidR="000953D8" w:rsidRDefault="006F31A0" w:rsidP="006F31A0">
      <w:pPr>
        <w:pStyle w:val="verset"/>
        <w:ind w:left="397" w:firstLine="0"/>
      </w:pPr>
      <w:r>
        <w:rPr>
          <w:rFonts w:cs="Times New Roman"/>
        </w:rPr>
        <w:separator/>
      </w:r>
      <w:r>
        <w:rPr>
          <w:rFonts w:cs="Times New Roman"/>
        </w:rPr>
        <w:br/>
      </w:r>
      <w:r w:rsidR="000953D8">
        <w:t xml:space="preserve">+ </w:t>
      </w:r>
      <w:r w:rsidR="000953D8" w:rsidRPr="000953D8">
        <w:rPr>
          <w:sz w:val="24"/>
          <w:szCs w:val="20"/>
        </w:rPr>
        <w:t>sur le</w:t>
      </w:r>
      <w:r>
        <w:rPr>
          <w:sz w:val="24"/>
          <w:szCs w:val="20"/>
        </w:rPr>
        <w:t>s</w:t>
      </w:r>
      <w:r w:rsidR="000953D8" w:rsidRPr="000953D8">
        <w:rPr>
          <w:sz w:val="24"/>
          <w:szCs w:val="20"/>
        </w:rPr>
        <w:t xml:space="preserve"> </w:t>
      </w:r>
      <w:r w:rsidR="005D6753">
        <w:rPr>
          <w:sz w:val="24"/>
          <w:szCs w:val="20"/>
        </w:rPr>
        <w:t>page</w:t>
      </w:r>
      <w:r>
        <w:rPr>
          <w:sz w:val="24"/>
          <w:szCs w:val="20"/>
        </w:rPr>
        <w:t xml:space="preserve">s cités </w:t>
      </w:r>
      <w:r w:rsidR="005D6753">
        <w:rPr>
          <w:sz w:val="24"/>
          <w:szCs w:val="20"/>
        </w:rPr>
        <w:t>ci-dessous</w:t>
      </w:r>
      <w:r w:rsidR="002F57C2">
        <w:rPr>
          <w:sz w:val="24"/>
          <w:szCs w:val="20"/>
        </w:rPr>
        <w:t> :</w:t>
      </w:r>
    </w:p>
    <w:p w14:paraId="04A9202D" w14:textId="62DB6B00" w:rsidR="000953D8" w:rsidRDefault="000953D8" w:rsidP="000953D8">
      <w:pPr>
        <w:pStyle w:val="verset"/>
      </w:pPr>
      <w:r>
        <w:tab/>
        <w:t xml:space="preserve">Grand Esprit, transforme nos cœurs </w:t>
      </w:r>
      <w:r>
        <w:br/>
        <w:t>afin que nous n'enlevions jamais à la beauté de ta création plus que nous lui donnons.</w:t>
      </w:r>
      <w:r>
        <w:br/>
        <w:t>Apprends nous à ne jamais détruire à la légère pour satisfaire notre avidité,</w:t>
      </w:r>
      <w:r>
        <w:br/>
        <w:t>à ne jamais oublier de prêter nos mains pour édifier la beauté de la Terre,</w:t>
      </w:r>
      <w:r>
        <w:br/>
        <w:t>à ne jamais prendre ce dont nous n'avons pas besoin.</w:t>
      </w:r>
    </w:p>
    <w:p w14:paraId="130E8A6B" w14:textId="701CABFF" w:rsidR="000953D8" w:rsidRDefault="000953D8" w:rsidP="000953D8">
      <w:pPr>
        <w:pStyle w:val="verset"/>
      </w:pPr>
      <w:r>
        <w:tab/>
        <w:t>Rends-nous capables de comprendre que détruire la musique de la Terre,</w:t>
      </w:r>
      <w:r>
        <w:br/>
        <w:t>c'est créer la confusion, ruiner son apparence et nous rendre aveugles à la beauté. Polluer son doux parfum par notre insouciance, c'est en faire une maison de puanteur.</w:t>
      </w:r>
    </w:p>
    <w:p w14:paraId="2FE0DE20" w14:textId="59BB6B3D" w:rsidR="000953D8" w:rsidRDefault="000953D8" w:rsidP="000953D8">
      <w:pPr>
        <w:pStyle w:val="verset"/>
      </w:pPr>
      <w:r>
        <w:tab/>
        <w:t>Mais si nous prenons soin d'elle, la Terre prendra soin de nous .</w:t>
      </w:r>
    </w:p>
    <w:p w14:paraId="5FEA7A87" w14:textId="0E8B96CD" w:rsidR="0093716B" w:rsidRPr="006F31A0" w:rsidRDefault="000953D8" w:rsidP="006F31A0">
      <w:pPr>
        <w:pStyle w:val="Reference"/>
      </w:pPr>
      <w:proofErr w:type="spellStart"/>
      <w:r w:rsidRPr="006F31A0">
        <w:t>Mitakuyé</w:t>
      </w:r>
      <w:proofErr w:type="spellEnd"/>
      <w:r w:rsidRPr="006F31A0">
        <w:t xml:space="preserve"> Oyasin</w:t>
      </w:r>
      <w:r w:rsidR="006F31A0">
        <w:br/>
      </w:r>
      <w:hyperlink r:id="rId18" w:history="1">
        <w:r w:rsidR="006F31A0" w:rsidRPr="006F31A0">
          <w:rPr>
            <w:rStyle w:val="Lienhypertexte"/>
            <w:i w:val="0"/>
            <w:iCs/>
            <w:sz w:val="20"/>
            <w:szCs w:val="24"/>
          </w:rPr>
          <w:t>https</w:t>
        </w:r>
        <w:r w:rsidR="002F57C2">
          <w:rPr>
            <w:rStyle w:val="Lienhypertexte"/>
            <w:i w:val="0"/>
            <w:iCs/>
            <w:sz w:val="20"/>
            <w:szCs w:val="24"/>
          </w:rPr>
          <w:t> :</w:t>
        </w:r>
        <w:r w:rsidR="006F31A0" w:rsidRPr="006F31A0">
          <w:rPr>
            <w:rStyle w:val="Lienhypertexte"/>
            <w:i w:val="0"/>
            <w:iCs/>
            <w:sz w:val="20"/>
            <w:szCs w:val="24"/>
          </w:rPr>
          <w:t>//la-porte-est-en-dedans.over-blog.com/2019/02/priere-priere-amerindienne.html</w:t>
        </w:r>
      </w:hyperlink>
      <w:r w:rsidR="006F31A0">
        <w:br/>
      </w:r>
      <w:r w:rsidR="006F31A0" w:rsidRPr="006F31A0">
        <w:t xml:space="preserve">Prière écrite par des Indiens américains, </w:t>
      </w:r>
      <w:r w:rsidR="006F31A0">
        <w:t xml:space="preserve">pour </w:t>
      </w:r>
      <w:r w:rsidR="006F31A0" w:rsidRPr="006F31A0">
        <w:t>la Journée Mondiale de Prière mars 1981</w:t>
      </w:r>
      <w:r w:rsidR="006F31A0">
        <w:br/>
      </w:r>
      <w:r w:rsidR="006F31A0" w:rsidRPr="006F31A0">
        <w:rPr>
          <w:rStyle w:val="Lienhypertexte"/>
          <w:i w:val="0"/>
          <w:iCs/>
          <w:sz w:val="20"/>
          <w:szCs w:val="24"/>
        </w:rPr>
        <w:t>https</w:t>
      </w:r>
      <w:r w:rsidR="002F57C2">
        <w:rPr>
          <w:rStyle w:val="Lienhypertexte"/>
          <w:i w:val="0"/>
          <w:iCs/>
          <w:sz w:val="20"/>
          <w:szCs w:val="24"/>
        </w:rPr>
        <w:t> :</w:t>
      </w:r>
      <w:r w:rsidR="006F31A0" w:rsidRPr="006F31A0">
        <w:rPr>
          <w:rStyle w:val="Lienhypertexte"/>
          <w:i w:val="0"/>
          <w:iCs/>
          <w:sz w:val="20"/>
          <w:szCs w:val="24"/>
        </w:rPr>
        <w:t>//www.prier.be/textes/PR0670.HTM</w:t>
      </w:r>
    </w:p>
    <w:p w14:paraId="54982CC2" w14:textId="77777777" w:rsidR="0093716B" w:rsidRDefault="0093716B" w:rsidP="00DE2065"/>
    <w:p w14:paraId="1F12E334" w14:textId="0F8C3BFC" w:rsidR="006F31A0" w:rsidRDefault="000460B1" w:rsidP="000460B1">
      <w:pPr>
        <w:pStyle w:val="Titre2"/>
      </w:pPr>
      <w:bookmarkStart w:id="37" w:name="_Toc228288509"/>
      <w:r w:rsidRPr="000460B1">
        <w:t>Confiance</w:t>
      </w:r>
      <w:bookmarkEnd w:id="37"/>
    </w:p>
    <w:p w14:paraId="17B5416E" w14:textId="63882B0D" w:rsidR="000460B1" w:rsidRDefault="000460B1" w:rsidP="00D51FB2">
      <w:pPr>
        <w:pStyle w:val="Titre3"/>
        <w:ind w:left="624" w:hanging="454"/>
      </w:pPr>
      <w:bookmarkStart w:id="38" w:name="_Toc228288510"/>
      <w:r>
        <w:t xml:space="preserve">Terre remplie de la présence de Dieu  </w:t>
      </w:r>
      <w:r>
        <w:tab/>
      </w:r>
      <w:r w:rsidRPr="000460B1">
        <w:rPr>
          <w:rStyle w:val="CarInfodanstitre3"/>
        </w:rPr>
        <w:t>Justice, paix, Intégrité de la création</w:t>
      </w:r>
      <w:bookmarkEnd w:id="38"/>
    </w:p>
    <w:p w14:paraId="2183D019" w14:textId="27684FBA" w:rsidR="000460B1" w:rsidRDefault="005D6753" w:rsidP="005D6753">
      <w:pPr>
        <w:pStyle w:val="verset"/>
      </w:pPr>
      <w:r>
        <w:tab/>
      </w:r>
      <w:r w:rsidR="000460B1">
        <w:t xml:space="preserve">Seigneur, </w:t>
      </w:r>
      <w:r>
        <w:br/>
      </w:r>
      <w:r w:rsidR="000460B1">
        <w:t>Nous nous rassemblons en ton nom</w:t>
      </w:r>
      <w:r w:rsidR="000460B1">
        <w:br/>
        <w:t xml:space="preserve">afin de te célébrer dans ce sanctuaire qu’est la Terre, </w:t>
      </w:r>
      <w:r w:rsidR="000460B1">
        <w:br/>
        <w:t>une planète rempli</w:t>
      </w:r>
      <w:r w:rsidR="008C376A">
        <w:t>e</w:t>
      </w:r>
      <w:r w:rsidR="000460B1">
        <w:t xml:space="preserve"> de ta présence, </w:t>
      </w:r>
      <w:r w:rsidR="000460B1">
        <w:br/>
        <w:t xml:space="preserve">Présence qui frémit dans les forêts </w:t>
      </w:r>
      <w:r w:rsidR="000460B1">
        <w:br/>
        <w:t xml:space="preserve">Présence qui vibre sur les terres </w:t>
      </w:r>
      <w:r w:rsidR="000460B1">
        <w:br/>
        <w:t xml:space="preserve">Présence qui palpite dans les étendues sauvages, </w:t>
      </w:r>
      <w:r w:rsidR="000460B1">
        <w:br/>
        <w:t xml:space="preserve">Présence qui miroite sur les rivières. </w:t>
      </w:r>
    </w:p>
    <w:p w14:paraId="40A83385" w14:textId="58348A20" w:rsidR="000460B1" w:rsidRDefault="000460B1" w:rsidP="000460B1">
      <w:pPr>
        <w:pStyle w:val="verset"/>
      </w:pPr>
      <w:r>
        <w:tab/>
        <w:t>Seigneur, révèle-nous ta présence en ce lieu</w:t>
      </w:r>
      <w:r>
        <w:br/>
        <w:t xml:space="preserve">Et montre-nous ta face en toute création. </w:t>
      </w:r>
      <w:r>
        <w:br/>
        <w:t>Amen</w:t>
      </w:r>
    </w:p>
    <w:p w14:paraId="5D859971" w14:textId="6EB853AC" w:rsidR="000460B1" w:rsidRPr="008C376A" w:rsidRDefault="000460B1" w:rsidP="000460B1">
      <w:pPr>
        <w:pStyle w:val="Reference"/>
      </w:pPr>
      <w:r w:rsidRPr="008C376A">
        <w:t xml:space="preserve">Commission Justice, </w:t>
      </w:r>
      <w:r w:rsidR="008C376A" w:rsidRPr="008C376A">
        <w:t>Paix</w:t>
      </w:r>
      <w:r w:rsidRPr="008C376A">
        <w:t xml:space="preserve">, Intégrité de la création, Italie 2015 </w:t>
      </w:r>
    </w:p>
    <w:p w14:paraId="3EFAC038" w14:textId="77777777" w:rsidR="000460B1" w:rsidRDefault="000460B1" w:rsidP="00DE2065">
      <w:pPr>
        <w:pStyle w:val="Espacer"/>
      </w:pPr>
    </w:p>
    <w:p w14:paraId="151E4E63" w14:textId="485796C2" w:rsidR="008C376A" w:rsidRDefault="008C376A" w:rsidP="00D51FB2">
      <w:pPr>
        <w:pStyle w:val="Titre3"/>
        <w:ind w:left="624" w:hanging="454"/>
      </w:pPr>
      <w:bookmarkStart w:id="39" w:name="_Toc228288511"/>
      <w:r>
        <w:lastRenderedPageBreak/>
        <w:t xml:space="preserve">Prière pour le temps de la création 2022 </w:t>
      </w:r>
      <w:r>
        <w:tab/>
      </w:r>
      <w:r w:rsidRPr="008C376A">
        <w:rPr>
          <w:rStyle w:val="CarInfodanstitre3"/>
        </w:rPr>
        <w:t>Dominicaines d’Estavayer-Le-Lac</w:t>
      </w:r>
      <w:bookmarkEnd w:id="39"/>
    </w:p>
    <w:p w14:paraId="64190BCF" w14:textId="1F31F2E3" w:rsidR="008C376A" w:rsidRDefault="008C376A" w:rsidP="00DE2065">
      <w:pPr>
        <w:pStyle w:val="verset"/>
      </w:pPr>
      <w:r>
        <w:tab/>
        <w:t xml:space="preserve">Créateur de Tout </w:t>
      </w:r>
      <w:r w:rsidR="00DE2065">
        <w:br/>
      </w:r>
      <w:r>
        <w:t xml:space="preserve">De ta communion d’amour, </w:t>
      </w:r>
      <w:r>
        <w:br/>
        <w:t xml:space="preserve">Ta parole est sortie pour créer une symphonie de vie qui chante Tes louanges. </w:t>
      </w:r>
    </w:p>
    <w:p w14:paraId="2FE70168" w14:textId="5FC582DA" w:rsidR="008C376A" w:rsidRDefault="008C376A" w:rsidP="008C376A">
      <w:pPr>
        <w:pStyle w:val="verset"/>
      </w:pPr>
      <w:r>
        <w:tab/>
        <w:t xml:space="preserve">Par Ta sainte sagesse, Tu as créé la Terre pour qu’elle donne naissance </w:t>
      </w:r>
      <w:r>
        <w:br/>
        <w:t xml:space="preserve">à une diversité de créatures qui Te louent dans leur être. </w:t>
      </w:r>
      <w:r>
        <w:br/>
        <w:t xml:space="preserve">Jour après jour, elles répandent la parole, </w:t>
      </w:r>
      <w:r>
        <w:br/>
        <w:t xml:space="preserve">nuit après nuit, elles révèlent la connaissance. </w:t>
      </w:r>
    </w:p>
    <w:p w14:paraId="4C2DBA43" w14:textId="1C52DD48" w:rsidR="008C376A" w:rsidRDefault="008C376A" w:rsidP="008C376A">
      <w:pPr>
        <w:pStyle w:val="verset"/>
      </w:pPr>
      <w:r>
        <w:tab/>
        <w:t xml:space="preserve">Tu as appelé les êtres humains à cultiver et à entretenir Ton jardin. </w:t>
      </w:r>
      <w:r>
        <w:br/>
        <w:t xml:space="preserve">Tu nous as placés dans les relations justes avec chaque créature </w:t>
      </w:r>
      <w:r>
        <w:br/>
        <w:t xml:space="preserve">afin que nous puissions écouter leurs voix </w:t>
      </w:r>
      <w:r>
        <w:br/>
        <w:t xml:space="preserve">et apprendre à préserver les conditions de la vie. </w:t>
      </w:r>
      <w:r>
        <w:br/>
        <w:t xml:space="preserve">Mais nous nous replions sur nous-mêmes. </w:t>
      </w:r>
    </w:p>
    <w:p w14:paraId="114F811F" w14:textId="42CE67B6" w:rsidR="008C376A" w:rsidRDefault="008C376A" w:rsidP="008C376A">
      <w:pPr>
        <w:pStyle w:val="verset"/>
      </w:pPr>
      <w:r>
        <w:tab/>
        <w:t xml:space="preserve">Nous fermons les oreilles aux conseils de nos semblables. </w:t>
      </w:r>
      <w:r>
        <w:br/>
        <w:t xml:space="preserve">Nous n’écoutons pas les cris des pauvres et des besoins des plus vulnérables. </w:t>
      </w:r>
      <w:r>
        <w:br/>
        <w:t xml:space="preserve">Nous réduisons au silence les voix de ceux qui détiennent les traditions </w:t>
      </w:r>
      <w:r>
        <w:br/>
        <w:t xml:space="preserve">qui nous apprennent à prendre soin de la Terre. </w:t>
      </w:r>
      <w:r>
        <w:br/>
        <w:t xml:space="preserve">Nous fermons les oreilles à Ta parole créatrice, réconciliatrice et aidante, </w:t>
      </w:r>
      <w:r>
        <w:br/>
        <w:t xml:space="preserve">qui nous appelle à travers les Écritures. </w:t>
      </w:r>
    </w:p>
    <w:p w14:paraId="32194181" w14:textId="1B0B9B1A" w:rsidR="008C376A" w:rsidRDefault="008C376A" w:rsidP="008C376A">
      <w:pPr>
        <w:pStyle w:val="verset"/>
      </w:pPr>
      <w:r>
        <w:tab/>
        <w:t xml:space="preserve">Nous déplorons la perte de nos congénères qui ne parleront plus jamais, </w:t>
      </w:r>
      <w:r>
        <w:br/>
        <w:t xml:space="preserve">et de leurs habitats.  </w:t>
      </w:r>
    </w:p>
    <w:p w14:paraId="0DF2B108" w14:textId="07007BDC" w:rsidR="008C376A" w:rsidRDefault="008C376A" w:rsidP="008C376A">
      <w:pPr>
        <w:pStyle w:val="verset"/>
      </w:pPr>
      <w:r>
        <w:tab/>
        <w:t xml:space="preserve">Nous pleurons la perte des cultures humaines, </w:t>
      </w:r>
      <w:r>
        <w:br/>
        <w:t xml:space="preserve">ainsi que les vies et les moyens de subsistance qui ont été déplacés ou ont péri. </w:t>
      </w:r>
      <w:r>
        <w:br/>
        <w:t xml:space="preserve">La création crie, les forêts craquent et les animaux fuient les feux de l’injustice que nous avons allumés en refusant d’écouter. </w:t>
      </w:r>
    </w:p>
    <w:p w14:paraId="327E381B" w14:textId="79C56406" w:rsidR="008C376A" w:rsidRDefault="008C376A" w:rsidP="008C376A">
      <w:pPr>
        <w:pStyle w:val="verset"/>
      </w:pPr>
      <w:r>
        <w:tab/>
        <w:t xml:space="preserve">En ce Temps pour la création, nous prions pour que Tu nous appelles, </w:t>
      </w:r>
      <w:r>
        <w:br/>
        <w:t xml:space="preserve">comme le buisson ardent, avec le feu vivifiant de Ton Esprit. </w:t>
      </w:r>
      <w:r>
        <w:br/>
        <w:t xml:space="preserve">Souffle sur nous. Ouvre nos oreilles et remue nos cœurs. </w:t>
      </w:r>
      <w:r>
        <w:br/>
        <w:t xml:space="preserve">Détourne-nous de notre regard intérieur. </w:t>
      </w:r>
      <w:r>
        <w:br/>
        <w:t xml:space="preserve">Apprends-nous à contempler Ta création et à écouter la voix </w:t>
      </w:r>
      <w:r>
        <w:br/>
        <w:t xml:space="preserve">de chaque créature qui déclare ta gloire. Car </w:t>
      </w:r>
      <w:r w:rsidR="002F57C2">
        <w:t>« </w:t>
      </w:r>
      <w:r>
        <w:t>la foi vient de ce qu’on entend</w:t>
      </w:r>
      <w:r w:rsidR="002F57C2">
        <w:t> »</w:t>
      </w:r>
      <w:r>
        <w:t xml:space="preserve">. </w:t>
      </w:r>
    </w:p>
    <w:p w14:paraId="2F3B2021" w14:textId="637A5E2B" w:rsidR="008C376A" w:rsidRDefault="008C376A" w:rsidP="008C376A">
      <w:pPr>
        <w:pStyle w:val="verset"/>
      </w:pPr>
      <w:r>
        <w:tab/>
        <w:t xml:space="preserve">Donne-nous des cœurs pour écouter la bonne nouvelle de Ta promesse de renouveler la face de la Terre. </w:t>
      </w:r>
      <w:r>
        <w:br/>
        <w:t xml:space="preserve">Eclaire-nous de la grâce de suivre le chemin du Christ en apprenant à marcher avec légèreté sur cette terre sainte. </w:t>
      </w:r>
      <w:r>
        <w:br/>
        <w:t xml:space="preserve">Remplis-nous de l’espoir d’éteindre les feux de l’injustice avec la lumière de Ton amour guérisseur qui protège notre maison commune.  </w:t>
      </w:r>
    </w:p>
    <w:p w14:paraId="13B728E9" w14:textId="6DA3C297" w:rsidR="000460B1" w:rsidRDefault="008C376A" w:rsidP="008C376A">
      <w:pPr>
        <w:pStyle w:val="verset"/>
      </w:pPr>
      <w:r>
        <w:tab/>
        <w:t xml:space="preserve">Au nom de Celui qui est venu proclamer la bonne nouvelle à toute la création, </w:t>
      </w:r>
      <w:r>
        <w:br/>
        <w:t xml:space="preserve">Jésus-Christ. </w:t>
      </w:r>
      <w:r>
        <w:br/>
        <w:t>Amen.</w:t>
      </w:r>
    </w:p>
    <w:p w14:paraId="067BC76C" w14:textId="77777777" w:rsidR="008C376A" w:rsidRPr="00A85621" w:rsidRDefault="008C376A" w:rsidP="00A85621">
      <w:pPr>
        <w:pStyle w:val="Reference"/>
      </w:pPr>
      <w:r w:rsidRPr="00A85621">
        <w:t xml:space="preserve">Dominicaines d’Estavayer-Le-Lac </w:t>
      </w:r>
    </w:p>
    <w:p w14:paraId="17CC4913" w14:textId="77777777" w:rsidR="000460B1" w:rsidRDefault="000460B1" w:rsidP="00DE2065">
      <w:pPr>
        <w:pStyle w:val="Espacer"/>
      </w:pPr>
    </w:p>
    <w:p w14:paraId="07CAE4AF" w14:textId="77777777" w:rsidR="00A85621" w:rsidRPr="00A85621" w:rsidRDefault="00A85621" w:rsidP="00A85621">
      <w:pPr>
        <w:pStyle w:val="Titre2"/>
      </w:pPr>
      <w:bookmarkStart w:id="40" w:name="_Toc228288512"/>
      <w:r w:rsidRPr="00A85621">
        <w:lastRenderedPageBreak/>
        <w:t>Intercession</w:t>
      </w:r>
      <w:bookmarkEnd w:id="40"/>
    </w:p>
    <w:p w14:paraId="50B87D80" w14:textId="30906EF8" w:rsidR="00A85621" w:rsidRDefault="00A85621" w:rsidP="00D51FB2">
      <w:pPr>
        <w:pStyle w:val="Titre3"/>
        <w:ind w:left="624" w:hanging="454"/>
      </w:pPr>
      <w:bookmarkStart w:id="41" w:name="_Toc228288513"/>
      <w:r>
        <w:t xml:space="preserve">Prière pour le monde et pour nous-mêmes </w:t>
      </w:r>
      <w:r>
        <w:tab/>
      </w:r>
      <w:r w:rsidRPr="00A85621">
        <w:rPr>
          <w:rStyle w:val="CarInfodanstitre3"/>
        </w:rPr>
        <w:t>Diaconesses de Reuilly</w:t>
      </w:r>
      <w:bookmarkEnd w:id="41"/>
    </w:p>
    <w:p w14:paraId="3547A99A" w14:textId="15C1E49D" w:rsidR="00A85621" w:rsidRDefault="00A85621" w:rsidP="00A85621">
      <w:pPr>
        <w:pStyle w:val="verset"/>
      </w:pPr>
      <w:r>
        <w:tab/>
        <w:t xml:space="preserve">Dieu, tu es notre Créateur, </w:t>
      </w:r>
      <w:r>
        <w:br/>
        <w:t xml:space="preserve">Il nous est bon de nous en souvenir. </w:t>
      </w:r>
      <w:r>
        <w:br/>
        <w:t xml:space="preserve">Il nous est bon de nous souvenir que tu as créé toutes choses, visibles et invisibles. </w:t>
      </w:r>
    </w:p>
    <w:p w14:paraId="632CFB0E" w14:textId="45B92AE6" w:rsidR="00A85621" w:rsidRDefault="00A85621" w:rsidP="00A85621">
      <w:pPr>
        <w:pStyle w:val="verset"/>
      </w:pPr>
      <w:r>
        <w:tab/>
        <w:t xml:space="preserve">Il nous est bon de nous souvenir </w:t>
      </w:r>
      <w:r>
        <w:br/>
        <w:t xml:space="preserve">que tu nous les as confiées et que nous participons avec toi à cette garde du monde. </w:t>
      </w:r>
    </w:p>
    <w:p w14:paraId="73385FBC" w14:textId="50AB4FE1" w:rsidR="00A85621" w:rsidRDefault="00A85621" w:rsidP="00A85621">
      <w:pPr>
        <w:pStyle w:val="verset"/>
      </w:pPr>
      <w:r>
        <w:tab/>
        <w:t>Renouvelle en nous la joie et la conscience de cette responsabilité</w:t>
      </w:r>
      <w:r w:rsidR="002F57C2">
        <w:t> :</w:t>
      </w:r>
      <w:r>
        <w:br/>
        <w:t xml:space="preserve">La terre est à toi et tout ce qu’elle contient. </w:t>
      </w:r>
      <w:r>
        <w:br/>
        <w:t>Donne-nous de la servir, de la faire fructifier pour le bien de tous</w:t>
      </w:r>
      <w:r w:rsidR="002F57C2">
        <w:t> ;</w:t>
      </w:r>
      <w:r>
        <w:t xml:space="preserve"> </w:t>
      </w:r>
      <w:r>
        <w:br/>
        <w:t xml:space="preserve">Donne-nous de poser sur elle, avec toi, Un regard de paix , d’espérance et d’amour. </w:t>
      </w:r>
    </w:p>
    <w:p w14:paraId="10036B6A" w14:textId="4E4BCA1A" w:rsidR="00752051" w:rsidRDefault="00A85621" w:rsidP="00A85621">
      <w:pPr>
        <w:pStyle w:val="verset"/>
      </w:pPr>
      <w:r>
        <w:tab/>
        <w:t>Amen.</w:t>
      </w:r>
    </w:p>
    <w:p w14:paraId="11C3F7F4" w14:textId="77777777" w:rsidR="00A85621" w:rsidRPr="00A85621" w:rsidRDefault="00A85621" w:rsidP="00A85621">
      <w:pPr>
        <w:pStyle w:val="Rfrence"/>
      </w:pPr>
      <w:r w:rsidRPr="00A85621">
        <w:t xml:space="preserve">Communauté des Diaconesses de Reuilly , Versailles, 1996 </w:t>
      </w:r>
    </w:p>
    <w:p w14:paraId="6406D217" w14:textId="77777777" w:rsidR="00A85621" w:rsidRPr="00A85621" w:rsidRDefault="00A85621" w:rsidP="00DE2065">
      <w:pPr>
        <w:pStyle w:val="Espacer"/>
      </w:pPr>
    </w:p>
    <w:p w14:paraId="66BD5CF4" w14:textId="58B1619A" w:rsidR="0083571F" w:rsidRDefault="0083571F" w:rsidP="00D51FB2">
      <w:pPr>
        <w:pStyle w:val="Titre3"/>
        <w:ind w:left="624" w:hanging="454"/>
      </w:pPr>
      <w:bookmarkStart w:id="42" w:name="_Toc228288514"/>
      <w:r>
        <w:t xml:space="preserve">Prière pour notre terre  </w:t>
      </w:r>
      <w:r>
        <w:tab/>
      </w:r>
      <w:r w:rsidRPr="0083571F">
        <w:rPr>
          <w:rStyle w:val="CarInfodanstitre3"/>
        </w:rPr>
        <w:t>Pape François</w:t>
      </w:r>
      <w:r>
        <w:rPr>
          <w:rStyle w:val="CarInfodanstitre3"/>
        </w:rPr>
        <w:t xml:space="preserve">, </w:t>
      </w:r>
      <w:r w:rsidRPr="0083571F">
        <w:rPr>
          <w:rStyle w:val="CarInfodanstitre3"/>
        </w:rPr>
        <w:t>Laudato Si’</w:t>
      </w:r>
      <w:bookmarkEnd w:id="42"/>
    </w:p>
    <w:p w14:paraId="60E3D003" w14:textId="09218904" w:rsidR="0083571F" w:rsidRDefault="0083571F" w:rsidP="0083571F">
      <w:pPr>
        <w:pStyle w:val="verset"/>
      </w:pPr>
      <w:r>
        <w:tab/>
        <w:t xml:space="preserve">Dieu Tout-Puissant, </w:t>
      </w:r>
      <w:r>
        <w:br/>
        <w:t xml:space="preserve">qui es présent dans tout l’univers, et dans la plus petite de tes créatures, </w:t>
      </w:r>
      <w:r>
        <w:br/>
        <w:t xml:space="preserve">Toi qui entoures de ta tendresse tout ce qui existe, </w:t>
      </w:r>
      <w:r>
        <w:br/>
        <w:t xml:space="preserve">répands sur nous la force de ton amour pour que nous protégions la vie et la beauté. </w:t>
      </w:r>
    </w:p>
    <w:p w14:paraId="602AD50C" w14:textId="0F4D6C0A" w:rsidR="0083571F" w:rsidRDefault="0083571F" w:rsidP="0083571F">
      <w:pPr>
        <w:pStyle w:val="verset"/>
      </w:pPr>
      <w:r>
        <w:tab/>
        <w:t xml:space="preserve">Inonde-nous de paix, pour que nous vivions comme frères et sœurs </w:t>
      </w:r>
      <w:r>
        <w:br/>
        <w:t xml:space="preserve">sans causer de dommages à personne. </w:t>
      </w:r>
    </w:p>
    <w:p w14:paraId="2B203C58" w14:textId="22193F0E" w:rsidR="0083571F" w:rsidRDefault="0083571F" w:rsidP="0083571F">
      <w:pPr>
        <w:pStyle w:val="verset"/>
      </w:pPr>
      <w:r>
        <w:tab/>
        <w:t xml:space="preserve">Ô Dieu des pauvres, aide-nous à secourir les abandonnés </w:t>
      </w:r>
      <w:r>
        <w:br/>
        <w:t>et les oubliés de cette terre qui valent tant à tes yeux</w:t>
      </w:r>
      <w:r w:rsidR="002F57C2">
        <w:t> ;</w:t>
      </w:r>
      <w:r>
        <w:t xml:space="preserve"> </w:t>
      </w:r>
    </w:p>
    <w:p w14:paraId="09BA8F8F" w14:textId="3B6C300B" w:rsidR="0083571F" w:rsidRDefault="0083571F" w:rsidP="0083571F">
      <w:pPr>
        <w:pStyle w:val="verset"/>
      </w:pPr>
      <w:r>
        <w:tab/>
        <w:t xml:space="preserve">Guéris nos vies, </w:t>
      </w:r>
      <w:r>
        <w:br/>
        <w:t>pour que nous soyons des protecteurs du monde et non des prédateurs,</w:t>
      </w:r>
      <w:r>
        <w:br/>
        <w:t xml:space="preserve">pour que nous semions la beauté et non la pollution et la destruction. </w:t>
      </w:r>
    </w:p>
    <w:p w14:paraId="180904AD" w14:textId="79D16758" w:rsidR="0083571F" w:rsidRDefault="0083571F" w:rsidP="0083571F">
      <w:pPr>
        <w:pStyle w:val="verset"/>
      </w:pPr>
      <w:r>
        <w:tab/>
        <w:t xml:space="preserve">Touche les cœurs de ceux qui cherchent seulement des profits aux dépens de la terre et des pauvres. </w:t>
      </w:r>
    </w:p>
    <w:p w14:paraId="305E3E25" w14:textId="48EF4A3C" w:rsidR="0083571F" w:rsidRDefault="00266E1C" w:rsidP="0083571F">
      <w:pPr>
        <w:pStyle w:val="verset"/>
      </w:pPr>
      <w:r>
        <w:tab/>
      </w:r>
      <w:r w:rsidR="0083571F">
        <w:t>Apprends-nous à découvrir la valeur de chaque chose</w:t>
      </w:r>
      <w:r>
        <w:t>,</w:t>
      </w:r>
      <w:r w:rsidR="0083571F">
        <w:t xml:space="preserve"> </w:t>
      </w:r>
      <w:r>
        <w:br/>
      </w:r>
      <w:r w:rsidR="0083571F">
        <w:t xml:space="preserve">à contempler, émerveillés, </w:t>
      </w:r>
      <w:r>
        <w:br/>
      </w:r>
      <w:r w:rsidR="0083571F">
        <w:t xml:space="preserve">à reconnaître que nous sommes profondément unis à toutes les créatures </w:t>
      </w:r>
      <w:r>
        <w:br/>
      </w:r>
      <w:r w:rsidR="0083571F">
        <w:t xml:space="preserve">sur notre chemin vers ta lumière infinie. </w:t>
      </w:r>
    </w:p>
    <w:p w14:paraId="08B0EDCE" w14:textId="1EFFB225" w:rsidR="008C376A" w:rsidRDefault="00266E1C" w:rsidP="00266E1C">
      <w:pPr>
        <w:pStyle w:val="verset"/>
        <w:keepNext/>
      </w:pPr>
      <w:r>
        <w:tab/>
      </w:r>
      <w:r w:rsidR="0083571F">
        <w:t xml:space="preserve">Merci parce que tu es avec nous tous les jours. </w:t>
      </w:r>
      <w:r w:rsidR="0083571F">
        <w:br/>
        <w:t xml:space="preserve">Soutiens-nous, nous t’en prions, dans notre lutte pour la Justice, l’amour et la paix. </w:t>
      </w:r>
      <w:r w:rsidR="0083571F">
        <w:br/>
        <w:t>Amen</w:t>
      </w:r>
    </w:p>
    <w:p w14:paraId="363410F8" w14:textId="478C4A5E" w:rsidR="008C376A" w:rsidRDefault="0083571F" w:rsidP="0083571F">
      <w:pPr>
        <w:pStyle w:val="Rfrence"/>
      </w:pPr>
      <w:r>
        <w:t>Pape François, Laudato Si’</w:t>
      </w:r>
    </w:p>
    <w:p w14:paraId="67AB3AAF" w14:textId="77777777" w:rsidR="0083571F" w:rsidRDefault="0083571F" w:rsidP="00DE2065">
      <w:pPr>
        <w:pStyle w:val="Espacer"/>
      </w:pPr>
    </w:p>
    <w:p w14:paraId="5FE2D76B" w14:textId="77777777" w:rsidR="00266E1C" w:rsidRDefault="00266E1C" w:rsidP="00D51FB2">
      <w:pPr>
        <w:pStyle w:val="Titre3"/>
        <w:ind w:left="624" w:hanging="454"/>
      </w:pPr>
      <w:bookmarkStart w:id="43" w:name="_Toc228288515"/>
      <w:r>
        <w:lastRenderedPageBreak/>
        <w:t>Toi le Vivant</w:t>
      </w:r>
      <w:bookmarkEnd w:id="43"/>
      <w:r>
        <w:t xml:space="preserve"> </w:t>
      </w:r>
    </w:p>
    <w:p w14:paraId="12F98E74" w14:textId="77777777" w:rsidR="00266E1C" w:rsidRDefault="00266E1C" w:rsidP="00DE2065">
      <w:pPr>
        <w:pStyle w:val="verset"/>
        <w:keepLines/>
      </w:pPr>
      <w:r>
        <w:tab/>
        <w:t xml:space="preserve">Ô Dieu, </w:t>
      </w:r>
      <w:r>
        <w:br/>
        <w:t xml:space="preserve">Toi le Vivant par excellence, Toi la source de toute vie, </w:t>
      </w:r>
      <w:r>
        <w:br/>
        <w:t>Toi le Père infiniment bon, qui engendres toute créature à l'amour,</w:t>
      </w:r>
      <w:r>
        <w:br/>
        <w:t>Toi le défenseur de l'opprimé, le sauveur de ceux qui se perdent,</w:t>
      </w:r>
      <w:r>
        <w:br/>
        <w:t xml:space="preserve">le libérateur de ton peuple humilié, </w:t>
      </w:r>
    </w:p>
    <w:p w14:paraId="6982DED9" w14:textId="530BD100" w:rsidR="00266E1C" w:rsidRDefault="00266E1C" w:rsidP="00266E1C">
      <w:pPr>
        <w:pStyle w:val="verset"/>
      </w:pPr>
      <w:r>
        <w:tab/>
        <w:t xml:space="preserve">Aide-nous à devenir des hommes et des femmes amoureux de la vie, </w:t>
      </w:r>
      <w:r>
        <w:br/>
        <w:t xml:space="preserve">luttant pour la justice avec les armes de la paix, </w:t>
      </w:r>
    </w:p>
    <w:p w14:paraId="1E953E21" w14:textId="5EE9AE0D" w:rsidR="00266E1C" w:rsidRDefault="00266E1C" w:rsidP="00266E1C">
      <w:pPr>
        <w:pStyle w:val="verset"/>
      </w:pPr>
      <w:r>
        <w:tab/>
        <w:t>Apprends-nous à aimer nos adversaires et à reconnaître en eux des sœurs et des frères, créés par Toi à ton image,</w:t>
      </w:r>
      <w:r>
        <w:br/>
        <w:t xml:space="preserve">nous te le demandons par ton Fils et notre frère, Jésus, le Christ.  </w:t>
      </w:r>
    </w:p>
    <w:p w14:paraId="09ACF216" w14:textId="77777777" w:rsidR="00A678B9" w:rsidRDefault="00266E1C" w:rsidP="00266E1C">
      <w:pPr>
        <w:pStyle w:val="verset"/>
      </w:pPr>
      <w:r>
        <w:tab/>
        <w:t xml:space="preserve">Il a guéri les malades et partagé le pain. </w:t>
      </w:r>
      <w:r>
        <w:br/>
        <w:t xml:space="preserve">Il a lutté contre les puissances de la violence et de la mort. </w:t>
      </w:r>
      <w:r>
        <w:br/>
        <w:t>Il est allé jusqu'au bout de l'amour pour ses frères en donnant librement sa vie</w:t>
      </w:r>
      <w:r w:rsidR="00A678B9">
        <w:t>.</w:t>
      </w:r>
    </w:p>
    <w:p w14:paraId="298C2D7A" w14:textId="42BD5B1C" w:rsidR="00266E1C" w:rsidRDefault="00A678B9" w:rsidP="00A678B9">
      <w:pPr>
        <w:pStyle w:val="verset"/>
      </w:pPr>
      <w:r>
        <w:tab/>
        <w:t xml:space="preserve">Serviteur </w:t>
      </w:r>
      <w:r w:rsidR="00266E1C">
        <w:t>souffrant,  Il a pris sur lui toute la violence du monde.</w:t>
      </w:r>
      <w:r>
        <w:br/>
      </w:r>
      <w:r w:rsidR="00266E1C">
        <w:t xml:space="preserve">De sa mort a jailli, inépuisable, la source de Vie. </w:t>
      </w:r>
    </w:p>
    <w:p w14:paraId="0CB695CA" w14:textId="77777777" w:rsidR="00A678B9" w:rsidRDefault="00A678B9" w:rsidP="00266E1C">
      <w:pPr>
        <w:pStyle w:val="verset"/>
      </w:pPr>
      <w:r>
        <w:tab/>
      </w:r>
      <w:r w:rsidR="00266E1C">
        <w:t xml:space="preserve">Fais de nous, ô Père, à son image, des assoiffés de justice, </w:t>
      </w:r>
      <w:r>
        <w:br/>
      </w:r>
      <w:r w:rsidR="00266E1C">
        <w:t xml:space="preserve">des frères de miséricorde, des artisans de paix. </w:t>
      </w:r>
      <w:r>
        <w:br/>
      </w:r>
      <w:r w:rsidR="00266E1C">
        <w:t xml:space="preserve">Qu'à son exemple nous soyons prêts, pour déraciner toute violence, à faire don de notre vie. </w:t>
      </w:r>
    </w:p>
    <w:p w14:paraId="4DB9D265" w14:textId="77777777" w:rsidR="00A678B9" w:rsidRDefault="00A678B9" w:rsidP="00266E1C">
      <w:pPr>
        <w:pStyle w:val="verset"/>
      </w:pPr>
      <w:r>
        <w:tab/>
      </w:r>
      <w:r w:rsidR="00266E1C">
        <w:t xml:space="preserve">Ô Père de toute miséricorde, envoie-nous ton Esprit,  </w:t>
      </w:r>
      <w:r>
        <w:br/>
      </w:r>
      <w:r w:rsidR="00266E1C">
        <w:t xml:space="preserve">l'avocat des pauvres, le consolateur des humiliés,  </w:t>
      </w:r>
      <w:r>
        <w:br/>
      </w:r>
      <w:r w:rsidR="00266E1C">
        <w:t xml:space="preserve">le souffle léger qui réconcilie le frère avec le frère.  </w:t>
      </w:r>
    </w:p>
    <w:p w14:paraId="4E451A10" w14:textId="77777777" w:rsidR="00A678B9" w:rsidRDefault="00A678B9" w:rsidP="00266E1C">
      <w:pPr>
        <w:pStyle w:val="verset"/>
      </w:pPr>
      <w:r>
        <w:tab/>
      </w:r>
      <w:r w:rsidR="00266E1C">
        <w:t xml:space="preserve">Qu'à son inspiration, pleine de force et de douceur, </w:t>
      </w:r>
      <w:r>
        <w:br/>
      </w:r>
      <w:r w:rsidR="00266E1C">
        <w:t xml:space="preserve">nous devenions des non-violents infiniment ingénieux, accrochés au roc de notre foi, prêts à toutes les patiences de l'espérance,  </w:t>
      </w:r>
      <w:r>
        <w:br/>
      </w:r>
      <w:r w:rsidR="00266E1C">
        <w:t xml:space="preserve">rompus à toutes les ruses de l'amour. </w:t>
      </w:r>
    </w:p>
    <w:p w14:paraId="408EE9E8" w14:textId="43664BCC" w:rsidR="00266E1C" w:rsidRDefault="00A678B9" w:rsidP="00A678B9">
      <w:pPr>
        <w:pStyle w:val="verset"/>
      </w:pPr>
      <w:r>
        <w:tab/>
      </w:r>
      <w:r w:rsidR="00266E1C">
        <w:t xml:space="preserve">Nous te rendons grâce, ô Père, </w:t>
      </w:r>
      <w:r>
        <w:br/>
      </w:r>
      <w:r w:rsidR="00266E1C">
        <w:t xml:space="preserve">car pour réconcilier tous les hommes en ton amour </w:t>
      </w:r>
      <w:r>
        <w:br/>
      </w:r>
      <w:r w:rsidR="00266E1C">
        <w:t xml:space="preserve">tu nous as fait l'honneur d'avoir besoin de nous. </w:t>
      </w:r>
    </w:p>
    <w:p w14:paraId="45B049CB" w14:textId="73BC50F1" w:rsidR="00266E1C" w:rsidRDefault="00266E1C" w:rsidP="00A678B9">
      <w:pPr>
        <w:pStyle w:val="Rfrence"/>
      </w:pPr>
      <w:r>
        <w:t>Lutter autrement</w:t>
      </w:r>
    </w:p>
    <w:p w14:paraId="598DF5A3" w14:textId="77777777" w:rsidR="00A678B9" w:rsidRPr="00A678B9" w:rsidRDefault="00A678B9" w:rsidP="00DE2065">
      <w:pPr>
        <w:pStyle w:val="Espacer"/>
      </w:pPr>
    </w:p>
    <w:p w14:paraId="0C08D6A2" w14:textId="5648CCFE" w:rsidR="00266E1C" w:rsidRDefault="0004263F" w:rsidP="0004263F">
      <w:pPr>
        <w:pStyle w:val="Titre2"/>
      </w:pPr>
      <w:bookmarkStart w:id="44" w:name="_Toc228288516"/>
      <w:r w:rsidRPr="0004263F">
        <w:t>Louanges</w:t>
      </w:r>
      <w:bookmarkEnd w:id="44"/>
    </w:p>
    <w:p w14:paraId="36160149" w14:textId="62437EC0" w:rsidR="0004263F" w:rsidRDefault="0004263F" w:rsidP="00D51FB2">
      <w:pPr>
        <w:pStyle w:val="Titre3"/>
        <w:ind w:left="624" w:hanging="454"/>
      </w:pPr>
      <w:bookmarkStart w:id="45" w:name="_Toc228288517"/>
      <w:r>
        <w:t xml:space="preserve">Action de grâce pour la splendeur de la nature  </w:t>
      </w:r>
      <w:r>
        <w:tab/>
      </w:r>
      <w:r w:rsidRPr="0004263F">
        <w:rPr>
          <w:rStyle w:val="CarInfodanstitre3"/>
        </w:rPr>
        <w:t>Book of Common Prayer</w:t>
      </w:r>
      <w:bookmarkEnd w:id="45"/>
    </w:p>
    <w:p w14:paraId="3120D442" w14:textId="4307386D" w:rsidR="0004263F" w:rsidRDefault="0004263F" w:rsidP="0004263F">
      <w:pPr>
        <w:pStyle w:val="verset"/>
      </w:pPr>
      <w:r>
        <w:tab/>
        <w:t xml:space="preserve">Nous te rendons grâce, Dieu de bonté, </w:t>
      </w:r>
      <w:r>
        <w:br/>
        <w:t xml:space="preserve">Pour la beauté du ciel, de la terre, de la mer, </w:t>
      </w:r>
      <w:r>
        <w:br/>
        <w:t xml:space="preserve">Pour la splendeur des montagnes, des plaines, et des rivières, </w:t>
      </w:r>
      <w:r>
        <w:br/>
        <w:t xml:space="preserve">Pour le chant des oiseaux et la beauté des fleurs. </w:t>
      </w:r>
    </w:p>
    <w:p w14:paraId="4D8AE350" w14:textId="3CD2017C" w:rsidR="0004263F" w:rsidRDefault="0004263F" w:rsidP="0004263F">
      <w:pPr>
        <w:pStyle w:val="verset"/>
      </w:pPr>
      <w:r>
        <w:tab/>
        <w:t xml:space="preserve">Nous te louons pour ces dons généreux, et nous t’en prions, </w:t>
      </w:r>
      <w:r>
        <w:br/>
        <w:t xml:space="preserve">Aide-nous à les conserver à nos descendants. </w:t>
      </w:r>
    </w:p>
    <w:p w14:paraId="473CDB11" w14:textId="77777777" w:rsidR="0004263F" w:rsidRDefault="0004263F" w:rsidP="0004263F">
      <w:pPr>
        <w:pStyle w:val="verset"/>
      </w:pPr>
      <w:r>
        <w:lastRenderedPageBreak/>
        <w:tab/>
        <w:t xml:space="preserve">Accorde-nous de continuer à profiter avec reconnaissance </w:t>
      </w:r>
      <w:r>
        <w:br/>
        <w:t xml:space="preserve">de ta création si riche et si diverse. </w:t>
      </w:r>
    </w:p>
    <w:p w14:paraId="3F4F3E58" w14:textId="7E9C2B74" w:rsidR="0004263F" w:rsidRDefault="0004263F" w:rsidP="0004263F">
      <w:pPr>
        <w:pStyle w:val="verset"/>
      </w:pPr>
      <w:r>
        <w:tab/>
        <w:t xml:space="preserve">En l’honneur et à la gloire de ton Nom, maintenant et toujours. </w:t>
      </w:r>
      <w:r>
        <w:br/>
        <w:t>Amen.</w:t>
      </w:r>
    </w:p>
    <w:p w14:paraId="0FA9D8F8" w14:textId="2518F5DA" w:rsidR="0004263F" w:rsidRPr="0004263F" w:rsidRDefault="0004263F" w:rsidP="0004263F">
      <w:pPr>
        <w:pStyle w:val="Rfrence"/>
      </w:pPr>
      <w:proofErr w:type="spellStart"/>
      <w:r w:rsidRPr="0004263F">
        <w:t>Episcopal</w:t>
      </w:r>
      <w:proofErr w:type="spellEnd"/>
      <w:r w:rsidRPr="0004263F">
        <w:t xml:space="preserve"> Church (1983) traduction du Book of Common Prayer </w:t>
      </w:r>
    </w:p>
    <w:p w14:paraId="75118C60" w14:textId="77777777" w:rsidR="0004263F" w:rsidRDefault="0004263F" w:rsidP="00CC3BA3">
      <w:pPr>
        <w:pStyle w:val="Espacer"/>
      </w:pPr>
    </w:p>
    <w:p w14:paraId="512A8AD4" w14:textId="7AB40DA0" w:rsidR="00CC3BA3" w:rsidRDefault="00CC3BA3" w:rsidP="00D51FB2">
      <w:pPr>
        <w:pStyle w:val="Titre3"/>
        <w:ind w:left="624" w:hanging="454"/>
      </w:pPr>
      <w:bookmarkStart w:id="46" w:name="_Toc228288518"/>
      <w:r>
        <w:t xml:space="preserve">Cantique des créatures  </w:t>
      </w:r>
      <w:r w:rsidR="00D43AEA">
        <w:tab/>
      </w:r>
      <w:r w:rsidRPr="00D43AEA">
        <w:rPr>
          <w:rStyle w:val="CarInfodanstitre3"/>
        </w:rPr>
        <w:t>Saint François d’Assise</w:t>
      </w:r>
      <w:bookmarkEnd w:id="46"/>
      <w:r w:rsidRPr="00D43AEA">
        <w:rPr>
          <w:rStyle w:val="CarInfodanstitre3"/>
        </w:rPr>
        <w:t xml:space="preserve"> </w:t>
      </w:r>
    </w:p>
    <w:p w14:paraId="1A33FBE6" w14:textId="244E001D" w:rsidR="00CC3BA3" w:rsidRDefault="00D43AEA" w:rsidP="00CC3BA3">
      <w:pPr>
        <w:pStyle w:val="verset"/>
      </w:pPr>
      <w:r>
        <w:tab/>
      </w:r>
      <w:r w:rsidR="00CC3BA3">
        <w:t xml:space="preserve">Très haut, tout puissant, bon Seigneur, </w:t>
      </w:r>
      <w:r>
        <w:br/>
      </w:r>
      <w:r w:rsidR="00CC3BA3">
        <w:t>À toi la louange, la gloire, l’honneur, et toute bénédiction</w:t>
      </w:r>
      <w:r w:rsidR="002F57C2">
        <w:t> :</w:t>
      </w:r>
      <w:r w:rsidR="00CC3BA3">
        <w:t xml:space="preserve"> </w:t>
      </w:r>
      <w:r>
        <w:br/>
      </w:r>
      <w:r w:rsidR="00CC3BA3">
        <w:t xml:space="preserve">À toi seul ils reviennent, ô Très-Haut, </w:t>
      </w:r>
      <w:r>
        <w:br/>
      </w:r>
      <w:r w:rsidR="00CC3BA3">
        <w:t xml:space="preserve">Et nul homme n’est digne de te nommer. </w:t>
      </w:r>
    </w:p>
    <w:p w14:paraId="793036E5" w14:textId="123B7E9F" w:rsidR="00D43AEA" w:rsidRDefault="00D43AEA" w:rsidP="00CC3BA3">
      <w:pPr>
        <w:pStyle w:val="verset"/>
      </w:pPr>
      <w:r>
        <w:tab/>
      </w:r>
      <w:r w:rsidR="00CC3BA3">
        <w:t xml:space="preserve">Loué sois-tu, mon Seigneur, </w:t>
      </w:r>
      <w:r>
        <w:br/>
      </w:r>
      <w:r w:rsidR="00CC3BA3">
        <w:t xml:space="preserve">Avec toutes tes créatures, spécialement messire frère Soleil, </w:t>
      </w:r>
      <w:r>
        <w:br/>
        <w:t xml:space="preserve">qui </w:t>
      </w:r>
      <w:r w:rsidR="00CC3BA3">
        <w:t>est le jour et par qui tu nous illumines</w:t>
      </w:r>
      <w:r w:rsidR="002F57C2">
        <w:t> :</w:t>
      </w:r>
      <w:r w:rsidR="00CC3BA3">
        <w:t xml:space="preserve"> </w:t>
      </w:r>
      <w:r>
        <w:br/>
      </w:r>
      <w:r w:rsidR="00CC3BA3">
        <w:t xml:space="preserve">Il est beau, rayonnant d’une grande splendeur, </w:t>
      </w:r>
      <w:r>
        <w:br/>
        <w:t xml:space="preserve">et </w:t>
      </w:r>
      <w:r w:rsidR="00CC3BA3">
        <w:t xml:space="preserve">de toi, le très-Haut, il nous offre le symbole. </w:t>
      </w:r>
    </w:p>
    <w:p w14:paraId="13CD9897" w14:textId="25BE8531" w:rsidR="00D43AEA" w:rsidRDefault="00D43AEA" w:rsidP="00CC3BA3">
      <w:pPr>
        <w:pStyle w:val="verset"/>
      </w:pPr>
      <w:r>
        <w:tab/>
      </w:r>
      <w:r w:rsidR="00CC3BA3">
        <w:t>Loué sois-tu, mon Seigneur</w:t>
      </w:r>
      <w:r>
        <w:t>,</w:t>
      </w:r>
      <w:r w:rsidR="00CC3BA3">
        <w:t xml:space="preserve"> </w:t>
      </w:r>
      <w:r>
        <w:t xml:space="preserve">pour </w:t>
      </w:r>
      <w:r w:rsidR="00CC3BA3">
        <w:t>sœur Lune et les étoiles</w:t>
      </w:r>
      <w:r w:rsidR="002F57C2">
        <w:t> :</w:t>
      </w:r>
      <w:r w:rsidR="00CC3BA3">
        <w:t xml:space="preserve"> </w:t>
      </w:r>
      <w:r>
        <w:br/>
        <w:t xml:space="preserve">dans </w:t>
      </w:r>
      <w:r w:rsidR="00CC3BA3">
        <w:t xml:space="preserve">le ciel tu les as formées, claires, précieuse et belles. </w:t>
      </w:r>
    </w:p>
    <w:p w14:paraId="1C0F7EF5" w14:textId="50AA0242" w:rsidR="00D43AEA" w:rsidRDefault="00D43AEA" w:rsidP="00CC3BA3">
      <w:pPr>
        <w:pStyle w:val="verset"/>
      </w:pPr>
      <w:r>
        <w:tab/>
      </w:r>
      <w:r w:rsidR="00CC3BA3">
        <w:t xml:space="preserve">Loué sois-tu, mon Seigneur, </w:t>
      </w:r>
      <w:r>
        <w:t xml:space="preserve">pour </w:t>
      </w:r>
      <w:r w:rsidR="00CC3BA3">
        <w:t xml:space="preserve">frère Vent, </w:t>
      </w:r>
      <w:r>
        <w:br/>
      </w:r>
      <w:r w:rsidR="00CC3BA3">
        <w:t xml:space="preserve">et pour l’air et le nuage et le ciel serein et tous les temps, </w:t>
      </w:r>
      <w:r>
        <w:br/>
      </w:r>
      <w:r w:rsidR="00CC3BA3">
        <w:t xml:space="preserve">Par lesquels à tes créatures tu donnes soutien. </w:t>
      </w:r>
    </w:p>
    <w:p w14:paraId="4F748D03" w14:textId="57D1177F" w:rsidR="00D43AEA" w:rsidRDefault="00D43AEA" w:rsidP="00CC3BA3">
      <w:pPr>
        <w:pStyle w:val="verset"/>
      </w:pPr>
      <w:r>
        <w:tab/>
      </w:r>
      <w:r w:rsidR="00CC3BA3">
        <w:t xml:space="preserve">Loué sois-tu, mon </w:t>
      </w:r>
      <w:r>
        <w:t>Seigneur,</w:t>
      </w:r>
      <w:r w:rsidR="00CC3BA3">
        <w:t xml:space="preserve"> </w:t>
      </w:r>
      <w:r>
        <w:t xml:space="preserve">pour </w:t>
      </w:r>
      <w:r w:rsidR="00CC3BA3">
        <w:t xml:space="preserve">sœur Eau, </w:t>
      </w:r>
      <w:r>
        <w:br/>
      </w:r>
      <w:r w:rsidR="00CC3BA3">
        <w:t xml:space="preserve">qui est très utile et très humble,  </w:t>
      </w:r>
      <w:r>
        <w:t xml:space="preserve">précieuse </w:t>
      </w:r>
      <w:r w:rsidR="00CC3BA3">
        <w:t xml:space="preserve">et chaste. </w:t>
      </w:r>
    </w:p>
    <w:p w14:paraId="73F4F083" w14:textId="1E21803C" w:rsidR="00D43AEA" w:rsidRDefault="00D43AEA" w:rsidP="00CC3BA3">
      <w:pPr>
        <w:pStyle w:val="verset"/>
      </w:pPr>
      <w:r>
        <w:tab/>
      </w:r>
      <w:r w:rsidR="00CC3BA3">
        <w:t>Loué sois-tu, mon Seigneur</w:t>
      </w:r>
      <w:r>
        <w:t>,</w:t>
      </w:r>
      <w:r w:rsidR="00CC3BA3">
        <w:t xml:space="preserve"> </w:t>
      </w:r>
      <w:r>
        <w:t xml:space="preserve">pour </w:t>
      </w:r>
      <w:r w:rsidR="00CC3BA3">
        <w:t xml:space="preserve">frère feu, </w:t>
      </w:r>
      <w:r>
        <w:br/>
      </w:r>
      <w:r w:rsidR="00CC3BA3">
        <w:t xml:space="preserve">par lequel tu illumines la nuit, </w:t>
      </w:r>
      <w:r>
        <w:br/>
        <w:t xml:space="preserve">et </w:t>
      </w:r>
      <w:r w:rsidR="00CC3BA3">
        <w:t xml:space="preserve">il est beau et joyeux, et robuste et fort. </w:t>
      </w:r>
    </w:p>
    <w:p w14:paraId="6CC9F3E6" w14:textId="0C2A8F25" w:rsidR="00D43AEA" w:rsidRDefault="00D43AEA" w:rsidP="00CC3BA3">
      <w:pPr>
        <w:pStyle w:val="verset"/>
      </w:pPr>
      <w:r>
        <w:tab/>
      </w:r>
      <w:r w:rsidR="00CC3BA3">
        <w:t>Loué sois-tu, mon Seigneur</w:t>
      </w:r>
      <w:r>
        <w:t>,</w:t>
      </w:r>
      <w:r w:rsidR="00CC3BA3">
        <w:t xml:space="preserve"> </w:t>
      </w:r>
      <w:r>
        <w:t xml:space="preserve">pour </w:t>
      </w:r>
      <w:r w:rsidR="00CC3BA3">
        <w:t xml:space="preserve">sœur notre mère la Terre, </w:t>
      </w:r>
      <w:r>
        <w:br/>
      </w:r>
      <w:r w:rsidR="00CC3BA3">
        <w:t xml:space="preserve">qui nous porte et nous nourrit, </w:t>
      </w:r>
      <w:r>
        <w:br/>
        <w:t xml:space="preserve">qui </w:t>
      </w:r>
      <w:r w:rsidR="00CC3BA3">
        <w:t xml:space="preserve">produit la diversité des fruits, avec les fleurs diaprées et les herbes. </w:t>
      </w:r>
    </w:p>
    <w:p w14:paraId="2B7596F2" w14:textId="73134714" w:rsidR="00D43AEA" w:rsidRDefault="00D43AEA" w:rsidP="00CC3BA3">
      <w:pPr>
        <w:pStyle w:val="verset"/>
      </w:pPr>
      <w:r>
        <w:tab/>
      </w:r>
      <w:r w:rsidR="00CC3BA3">
        <w:t>Loué sois-tu mon Seigneur</w:t>
      </w:r>
      <w:r>
        <w:t>,</w:t>
      </w:r>
      <w:r w:rsidR="00CC3BA3">
        <w:t xml:space="preserve"> </w:t>
      </w:r>
      <w:r>
        <w:t xml:space="preserve">pour </w:t>
      </w:r>
      <w:r w:rsidR="00CC3BA3">
        <w:t xml:space="preserve">ceux qui pardonnent par amour pour toi, </w:t>
      </w:r>
      <w:r>
        <w:br/>
        <w:t xml:space="preserve">qui </w:t>
      </w:r>
      <w:r w:rsidR="00CC3BA3">
        <w:t>supportent épreuves et maladies</w:t>
      </w:r>
      <w:r w:rsidR="002F57C2">
        <w:t> :</w:t>
      </w:r>
      <w:r w:rsidR="00CC3BA3">
        <w:t xml:space="preserve"> </w:t>
      </w:r>
      <w:r>
        <w:br/>
        <w:t xml:space="preserve">heureux </w:t>
      </w:r>
      <w:r w:rsidR="00CC3BA3">
        <w:t xml:space="preserve">ceux qui les supporteront en paix, </w:t>
      </w:r>
      <w:r>
        <w:br/>
        <w:t xml:space="preserve">car </w:t>
      </w:r>
      <w:r w:rsidR="00CC3BA3">
        <w:t xml:space="preserve">par toi, le très-haut, ils seront couronnés. </w:t>
      </w:r>
    </w:p>
    <w:p w14:paraId="5D4480BC" w14:textId="1013CB77" w:rsidR="00D43AEA" w:rsidRDefault="00D43AEA" w:rsidP="00CC3BA3">
      <w:pPr>
        <w:pStyle w:val="verset"/>
      </w:pPr>
      <w:r>
        <w:tab/>
      </w:r>
      <w:r w:rsidR="00CC3BA3">
        <w:t xml:space="preserve">Loué soi-tu, mon Seigneur, </w:t>
      </w:r>
      <w:r>
        <w:t xml:space="preserve">pour </w:t>
      </w:r>
      <w:r w:rsidR="00CC3BA3">
        <w:t xml:space="preserve">notre sœur la Mort corporelle </w:t>
      </w:r>
      <w:r>
        <w:br/>
        <w:t xml:space="preserve">à </w:t>
      </w:r>
      <w:r w:rsidR="00CC3BA3">
        <w:t xml:space="preserve">qui nul homme vivant ne peut échapper. </w:t>
      </w:r>
      <w:r>
        <w:br/>
      </w:r>
      <w:r w:rsidR="00CC3BA3">
        <w:t>Malheur à ceux qui meurent en péché mortel</w:t>
      </w:r>
      <w:r w:rsidR="002F57C2">
        <w:t> ;</w:t>
      </w:r>
      <w:r w:rsidR="00CC3BA3">
        <w:t xml:space="preserve"> </w:t>
      </w:r>
      <w:r>
        <w:br/>
      </w:r>
      <w:r w:rsidR="00CC3BA3">
        <w:t xml:space="preserve">Heureux ceux qu’elle trouvera dans tes très saintes volontés, </w:t>
      </w:r>
      <w:r>
        <w:br/>
        <w:t xml:space="preserve">car </w:t>
      </w:r>
      <w:r w:rsidR="00CC3BA3">
        <w:t xml:space="preserve">la seconde mort ne pourra leur nuire. </w:t>
      </w:r>
    </w:p>
    <w:p w14:paraId="7E8430DD" w14:textId="77777777" w:rsidR="00D43AEA" w:rsidRDefault="00D43AEA" w:rsidP="00D43AEA">
      <w:pPr>
        <w:pStyle w:val="Espacer"/>
      </w:pPr>
    </w:p>
    <w:p w14:paraId="0BA85E0A" w14:textId="6EF7EBDE" w:rsidR="00D43AEA" w:rsidRDefault="00D43AEA" w:rsidP="00CC3BA3">
      <w:pPr>
        <w:pStyle w:val="verset"/>
      </w:pPr>
      <w:r>
        <w:tab/>
      </w:r>
      <w:r w:rsidR="00CC3BA3">
        <w:t>Lou</w:t>
      </w:r>
      <w:r>
        <w:t>ez et bénissez</w:t>
      </w:r>
      <w:r w:rsidR="00CC3BA3">
        <w:t xml:space="preserve"> mon Seigneur </w:t>
      </w:r>
      <w:r>
        <w:br/>
      </w:r>
      <w:r w:rsidR="00CC3BA3">
        <w:t>Rendez-lui grâce et servez-le en toute humilié</w:t>
      </w:r>
      <w:r w:rsidR="002F57C2">
        <w:t> !</w:t>
      </w:r>
      <w:r w:rsidR="00CC3BA3">
        <w:t xml:space="preserve">  </w:t>
      </w:r>
    </w:p>
    <w:p w14:paraId="74202149" w14:textId="30538ECA" w:rsidR="0004263F" w:rsidRDefault="0004263F" w:rsidP="00DE2065">
      <w:pPr>
        <w:pStyle w:val="Espacer"/>
      </w:pPr>
    </w:p>
    <w:p w14:paraId="0B97D076" w14:textId="77777777" w:rsidR="00C3220C" w:rsidRDefault="00C3220C" w:rsidP="00D51FB2">
      <w:pPr>
        <w:pStyle w:val="Titre3"/>
        <w:ind w:left="624" w:hanging="454"/>
      </w:pPr>
      <w:bookmarkStart w:id="47" w:name="_Toc228288519"/>
      <w:r>
        <w:lastRenderedPageBreak/>
        <w:t>Trois extraits de l’Acathiste du métropolite Tryphon (1930)</w:t>
      </w:r>
      <w:bookmarkEnd w:id="47"/>
      <w:r>
        <w:t xml:space="preserve"> </w:t>
      </w:r>
    </w:p>
    <w:p w14:paraId="134C45AB" w14:textId="5EC36A6D" w:rsidR="009F011C" w:rsidRDefault="009F011C" w:rsidP="00C3220C">
      <w:pPr>
        <w:pStyle w:val="verset"/>
      </w:pPr>
      <w:r>
        <w:tab/>
      </w:r>
      <w:r w:rsidR="00C3220C">
        <w:t>Seigneur, qu'il est bon d'habiter ta maison</w:t>
      </w:r>
      <w:r w:rsidR="002F57C2">
        <w:t> :</w:t>
      </w:r>
      <w:r w:rsidR="00C3220C">
        <w:t xml:space="preserve"> </w:t>
      </w:r>
      <w:r>
        <w:br/>
      </w:r>
      <w:r w:rsidR="00C3220C">
        <w:t xml:space="preserve">le vent embaume, les montagnes s'élèvent vers le ciel, </w:t>
      </w:r>
      <w:r>
        <w:br/>
      </w:r>
      <w:r w:rsidR="00C3220C">
        <w:t>les eaux</w:t>
      </w:r>
      <w:r>
        <w:t>,</w:t>
      </w:r>
      <w:r w:rsidR="00C3220C">
        <w:t xml:space="preserve"> comme des miroirs infinis, reflètent l'or des astres et la légèreté des nuages.</w:t>
      </w:r>
    </w:p>
    <w:p w14:paraId="4E971ABB" w14:textId="77777777" w:rsidR="009F011C" w:rsidRDefault="009F011C" w:rsidP="00C3220C">
      <w:pPr>
        <w:pStyle w:val="verset"/>
      </w:pPr>
      <w:r>
        <w:tab/>
      </w:r>
      <w:r w:rsidR="00C3220C">
        <w:t xml:space="preserve">La nature entière murmure en secret, toute emplie de tendresse. </w:t>
      </w:r>
      <w:r>
        <w:br/>
      </w:r>
      <w:r w:rsidR="00C3220C">
        <w:t xml:space="preserve">Sa splendeur éphémère éveille en nous le désir de la patrie éternelle </w:t>
      </w:r>
      <w:r>
        <w:br/>
      </w:r>
      <w:r w:rsidR="00C3220C">
        <w:t xml:space="preserve">où la beauté ne passera pas. </w:t>
      </w:r>
    </w:p>
    <w:p w14:paraId="58889396" w14:textId="54E4CED7" w:rsidR="00C3220C" w:rsidRDefault="009F011C" w:rsidP="00C3220C">
      <w:pPr>
        <w:pStyle w:val="verset"/>
      </w:pPr>
      <w:r>
        <w:tab/>
      </w:r>
      <w:r w:rsidR="00C3220C">
        <w:t xml:space="preserve">Les bêtes des champs et les oiseaux portent le sceau de ton amour. </w:t>
      </w:r>
      <w:r>
        <w:br/>
      </w:r>
      <w:r w:rsidR="00C3220C">
        <w:t>Notre mère la Terre bénie chante</w:t>
      </w:r>
      <w:r w:rsidR="002F57C2">
        <w:t> :</w:t>
      </w:r>
      <w:r w:rsidR="00C3220C">
        <w:t xml:space="preserve"> </w:t>
      </w:r>
      <w:r>
        <w:br/>
      </w:r>
      <w:r w:rsidR="00C3220C">
        <w:t>Alléluia</w:t>
      </w:r>
      <w:r w:rsidR="002F57C2">
        <w:t> !</w:t>
      </w:r>
      <w:r w:rsidR="00C3220C">
        <w:t xml:space="preserve"> </w:t>
      </w:r>
    </w:p>
    <w:p w14:paraId="58CBA37A" w14:textId="4E061CB4" w:rsidR="009F011C" w:rsidRDefault="009F011C" w:rsidP="00DE2065">
      <w:pPr>
        <w:pStyle w:val="verset"/>
        <w:jc w:val="center"/>
      </w:pPr>
      <w:r>
        <w:rPr>
          <w:rFonts w:cs="Times New Roman"/>
        </w:rPr>
        <w:separator/>
      </w:r>
    </w:p>
    <w:p w14:paraId="0D00B8F8" w14:textId="77777777" w:rsidR="009F011C" w:rsidRDefault="009F011C" w:rsidP="009F011C">
      <w:pPr>
        <w:pStyle w:val="Espacer"/>
      </w:pPr>
    </w:p>
    <w:p w14:paraId="5ED4EA2C" w14:textId="0A4916BB" w:rsidR="009F011C" w:rsidRDefault="009F011C" w:rsidP="009F011C">
      <w:pPr>
        <w:pStyle w:val="verset"/>
      </w:pPr>
      <w:r>
        <w:rPr>
          <w:color w:val="741C20"/>
        </w:rPr>
        <w:tab/>
        <w:t>T</w:t>
      </w:r>
      <w:r>
        <w:rPr>
          <w:color w:val="1B1B1B"/>
        </w:rPr>
        <w:t xml:space="preserve">u m'as mené en </w:t>
      </w:r>
      <w:r>
        <w:rPr>
          <w:color w:val="333333"/>
        </w:rPr>
        <w:t xml:space="preserve">cette </w:t>
      </w:r>
      <w:r>
        <w:rPr>
          <w:color w:val="1B1B1B"/>
        </w:rPr>
        <w:t xml:space="preserve">vie comme dans un paradis enchanteur. </w:t>
      </w:r>
      <w:r>
        <w:rPr>
          <w:color w:val="1B1B1B"/>
        </w:rPr>
        <w:br/>
        <w:t xml:space="preserve">Nous avons vu l'azur du ciel, coupe d'un bleu profond, </w:t>
      </w:r>
      <w:r>
        <w:rPr>
          <w:color w:val="1B1B1B"/>
        </w:rPr>
        <w:br/>
        <w:t>dans lequel chantent les oiseaux.</w:t>
      </w:r>
      <w:r>
        <w:rPr>
          <w:color w:val="1B1B1B"/>
        </w:rPr>
        <w:br/>
        <w:t xml:space="preserve">Nous avons entendu le bruit apaisant de la forêt et la musique argentée des eaux, </w:t>
      </w:r>
      <w:r>
        <w:rPr>
          <w:color w:val="1B1B1B"/>
        </w:rPr>
        <w:br/>
        <w:t xml:space="preserve">nous avons goûté la saveur des fruits et le parfum du miel. </w:t>
      </w:r>
      <w:r>
        <w:rPr>
          <w:color w:val="1B1B1B"/>
        </w:rPr>
        <w:br/>
        <w:t xml:space="preserve">Comme il fait bon vivre sur la Terre, quelle joie d'être invités chez Toi. </w:t>
      </w:r>
    </w:p>
    <w:p w14:paraId="5A22492B" w14:textId="78ABC0F3" w:rsidR="009F011C" w:rsidRDefault="009F011C" w:rsidP="009F011C">
      <w:pPr>
        <w:pStyle w:val="verset"/>
      </w:pPr>
      <w:r>
        <w:rPr>
          <w:color w:val="741C20"/>
        </w:rPr>
        <w:tab/>
        <w:t>L</w:t>
      </w:r>
      <w:r>
        <w:rPr>
          <w:color w:val="1B1B1B"/>
        </w:rPr>
        <w:t xml:space="preserve">oué sois-Tu pour la fête de la vie, </w:t>
      </w:r>
      <w:r>
        <w:br/>
      </w:r>
      <w:r>
        <w:rPr>
          <w:color w:val="741C20"/>
        </w:rPr>
        <w:t>L</w:t>
      </w:r>
      <w:r>
        <w:rPr>
          <w:color w:val="1B1B1B"/>
        </w:rPr>
        <w:t>oué sois</w:t>
      </w:r>
      <w:r>
        <w:rPr>
          <w:color w:val="010101"/>
        </w:rPr>
        <w:t>-</w:t>
      </w:r>
      <w:r>
        <w:rPr>
          <w:color w:val="1B1B1B"/>
        </w:rPr>
        <w:t xml:space="preserve">Tu pour le parfum de la rose et du muguet, </w:t>
      </w:r>
      <w:r>
        <w:br/>
      </w:r>
      <w:r>
        <w:rPr>
          <w:color w:val="741C20"/>
        </w:rPr>
        <w:t>L</w:t>
      </w:r>
      <w:r>
        <w:rPr>
          <w:color w:val="1B1B1B"/>
        </w:rPr>
        <w:t xml:space="preserve">oué sois-Tu pour la douce multitude des baies et des fruits, </w:t>
      </w:r>
      <w:r>
        <w:rPr>
          <w:color w:val="1B1B1B"/>
        </w:rPr>
        <w:br/>
      </w:r>
      <w:r>
        <w:rPr>
          <w:color w:val="741C20"/>
        </w:rPr>
        <w:t>L</w:t>
      </w:r>
      <w:r>
        <w:rPr>
          <w:color w:val="1B1B1B"/>
        </w:rPr>
        <w:t xml:space="preserve">oué sois-Tu pour le rayonnement précieux de la rosée du matin, </w:t>
      </w:r>
      <w:r>
        <w:rPr>
          <w:color w:val="1B1B1B"/>
        </w:rPr>
        <w:br/>
      </w:r>
      <w:r>
        <w:rPr>
          <w:color w:val="741C20"/>
        </w:rPr>
        <w:t>L</w:t>
      </w:r>
      <w:r>
        <w:rPr>
          <w:color w:val="1B1B1B"/>
        </w:rPr>
        <w:t xml:space="preserve">oué sois-Tu pour le lumineux sourire de l'éveil.  </w:t>
      </w:r>
    </w:p>
    <w:p w14:paraId="1A15A8B7" w14:textId="35710AD0" w:rsidR="009F011C" w:rsidRDefault="009F011C" w:rsidP="00DE2065">
      <w:pPr>
        <w:pStyle w:val="verset"/>
        <w:jc w:val="center"/>
        <w:rPr>
          <w:color w:val="1B1B1B"/>
        </w:rPr>
      </w:pPr>
      <w:r w:rsidRPr="009F011C">
        <w:rPr>
          <w:rFonts w:cs="Times New Roman"/>
          <w:color w:val="1B1B1B"/>
        </w:rPr>
        <w:separator/>
      </w:r>
    </w:p>
    <w:p w14:paraId="6EEF40BD" w14:textId="77777777" w:rsidR="009F011C" w:rsidRDefault="009F011C" w:rsidP="009F011C">
      <w:pPr>
        <w:pStyle w:val="verset"/>
        <w:rPr>
          <w:color w:val="161616"/>
        </w:rPr>
      </w:pPr>
      <w:r>
        <w:rPr>
          <w:color w:val="70191A"/>
        </w:rPr>
        <w:tab/>
        <w:t>A</w:t>
      </w:r>
      <w:r>
        <w:rPr>
          <w:color w:val="161616"/>
        </w:rPr>
        <w:t xml:space="preserve">u coucher du soleil, quand la terre est couronnée du sommeil nocturne et du silence du jour qui s'éteint, je reconnais ton palais dans l'icône des tentes rayonnantes et des porches nuageux de l'aube. </w:t>
      </w:r>
    </w:p>
    <w:p w14:paraId="62D351B0" w14:textId="73C5FE92" w:rsidR="009F011C" w:rsidRDefault="009F011C" w:rsidP="009F011C">
      <w:pPr>
        <w:pStyle w:val="verset"/>
      </w:pPr>
      <w:r>
        <w:rPr>
          <w:color w:val="70191A"/>
        </w:rPr>
        <w:tab/>
      </w:r>
      <w:r>
        <w:rPr>
          <w:color w:val="161616"/>
        </w:rPr>
        <w:t xml:space="preserve">Feu et pourpre, or et azur prophétisent l'ineffable beauté de Tes demeures </w:t>
      </w:r>
      <w:r>
        <w:rPr>
          <w:color w:val="161616"/>
        </w:rPr>
        <w:br/>
        <w:t>et appellent solennellement</w:t>
      </w:r>
      <w:r w:rsidR="002F57C2">
        <w:rPr>
          <w:color w:val="161616"/>
        </w:rPr>
        <w:t> :</w:t>
      </w:r>
      <w:r>
        <w:rPr>
          <w:color w:val="161616"/>
        </w:rPr>
        <w:t xml:space="preserve"> Allons vers le Père</w:t>
      </w:r>
      <w:r w:rsidR="002F57C2">
        <w:rPr>
          <w:color w:val="161616"/>
        </w:rPr>
        <w:t> !</w:t>
      </w:r>
      <w:r>
        <w:rPr>
          <w:color w:val="161616"/>
        </w:rPr>
        <w:t xml:space="preserve"> </w:t>
      </w:r>
    </w:p>
    <w:p w14:paraId="1CA37A26" w14:textId="379E38A8" w:rsidR="009F011C" w:rsidRDefault="009F011C" w:rsidP="009F011C">
      <w:pPr>
        <w:pStyle w:val="verset"/>
      </w:pPr>
      <w:r>
        <w:rPr>
          <w:color w:val="70191A"/>
        </w:rPr>
        <w:tab/>
      </w:r>
      <w:r w:rsidRPr="009F011C">
        <w:t xml:space="preserve">Loué sois-Tu aux heures calmes du soir, </w:t>
      </w:r>
      <w:r w:rsidRPr="009F011C">
        <w:br/>
        <w:t xml:space="preserve">Loué sois-Tu qui offres au monde le grand repos, </w:t>
      </w:r>
      <w:r w:rsidRPr="009F011C">
        <w:br/>
        <w:t xml:space="preserve">Loué sois-Tu pour les derniers rayons du soleil couchant, </w:t>
      </w:r>
      <w:r w:rsidRPr="009F011C">
        <w:br/>
        <w:t xml:space="preserve">Loué sois-Tu pour le repos du sommeil bienheureux, </w:t>
      </w:r>
      <w:r w:rsidRPr="009F011C">
        <w:br/>
        <w:t xml:space="preserve">Loué sois-Tu pour Ta bonté dans la nuit, lorsque le monde est loin de Toi, </w:t>
      </w:r>
      <w:r w:rsidRPr="009F011C">
        <w:br/>
        <w:t xml:space="preserve">Loué sois-Tu pour les supplications des âmes touchées, </w:t>
      </w:r>
      <w:r w:rsidRPr="009F011C">
        <w:br/>
        <w:t xml:space="preserve">Loué sois-Tu pour la promesse du réveil dans la joie du jour éternel et sans fin. </w:t>
      </w:r>
      <w:r w:rsidRPr="009F011C">
        <w:br/>
        <w:t>Lo</w:t>
      </w:r>
      <w:r>
        <w:rPr>
          <w:color w:val="161616"/>
        </w:rPr>
        <w:t>ué sois-Tu, ô Dieu, pour les siècles</w:t>
      </w:r>
      <w:r w:rsidR="002F57C2">
        <w:rPr>
          <w:color w:val="161616"/>
        </w:rPr>
        <w:t> !</w:t>
      </w:r>
      <w:r>
        <w:rPr>
          <w:color w:val="161616"/>
        </w:rPr>
        <w:t xml:space="preserve"> </w:t>
      </w:r>
    </w:p>
    <w:p w14:paraId="4691BD93" w14:textId="07F1D3A1" w:rsidR="009F011C" w:rsidRDefault="009F011C" w:rsidP="00DE2065">
      <w:pPr>
        <w:pStyle w:val="Espacer"/>
      </w:pPr>
    </w:p>
    <w:p w14:paraId="42C1D362" w14:textId="1669B05D" w:rsidR="009F011C" w:rsidRDefault="00B81B50" w:rsidP="00B81B50">
      <w:pPr>
        <w:pStyle w:val="Titre2"/>
      </w:pPr>
      <w:bookmarkStart w:id="48" w:name="_Toc228288520"/>
      <w:r w:rsidRPr="00B81B50">
        <w:t>M</w:t>
      </w:r>
      <w:r>
        <w:t>é</w:t>
      </w:r>
      <w:r w:rsidRPr="00B81B50">
        <w:t>ditations</w:t>
      </w:r>
      <w:bookmarkEnd w:id="48"/>
    </w:p>
    <w:p w14:paraId="54FAC3F7" w14:textId="77777777" w:rsidR="00976D51" w:rsidRDefault="00976D51" w:rsidP="00D51FB2">
      <w:pPr>
        <w:pStyle w:val="Titre3"/>
        <w:ind w:left="624" w:hanging="454"/>
      </w:pPr>
      <w:bookmarkStart w:id="49" w:name="_Toc228288521"/>
      <w:r>
        <w:t xml:space="preserve">Prière pour notre temps </w:t>
      </w:r>
      <w:r>
        <w:tab/>
      </w:r>
      <w:r w:rsidRPr="00976D51">
        <w:rPr>
          <w:rStyle w:val="CarInfodanstitre3"/>
        </w:rPr>
        <w:t>William Clapier</w:t>
      </w:r>
      <w:bookmarkEnd w:id="49"/>
    </w:p>
    <w:p w14:paraId="3D635A21" w14:textId="4FCFFF43" w:rsidR="00976D51" w:rsidRDefault="00976D51" w:rsidP="00976D51">
      <w:pPr>
        <w:pStyle w:val="verset"/>
      </w:pPr>
      <w:r>
        <w:tab/>
        <w:t xml:space="preserve">Dieu notre Père, Seigneur du Ciel et de la Terre, </w:t>
      </w:r>
      <w:r>
        <w:br/>
        <w:t xml:space="preserve">que ton Esprit ouvre les yeux de notre âme à la beauté de ta création, </w:t>
      </w:r>
      <w:r>
        <w:br/>
      </w:r>
      <w:r>
        <w:lastRenderedPageBreak/>
        <w:t xml:space="preserve">au chant de l’oiseau, au frémissement du vent, </w:t>
      </w:r>
      <w:r>
        <w:br/>
        <w:t xml:space="preserve">à la ramure du chêne, à l’éclosion de la rose comme au rouge des coquelicots clairsemant la dorure d’un champ de blé… </w:t>
      </w:r>
      <w:r>
        <w:br/>
        <w:t xml:space="preserve">De tout cela, tu es l’artisan, le maître d’œuvre permanent.  </w:t>
      </w:r>
    </w:p>
    <w:p w14:paraId="48A60F43" w14:textId="73D91F60" w:rsidR="00976D51" w:rsidRPr="00976D51" w:rsidRDefault="002F57C2" w:rsidP="00976D51">
      <w:pPr>
        <w:pStyle w:val="verset"/>
        <w:rPr>
          <w:b/>
          <w:bCs/>
          <w:i/>
          <w:iCs/>
        </w:rPr>
      </w:pPr>
      <w:r>
        <w:rPr>
          <w:b/>
          <w:bCs/>
          <w:i/>
          <w:iCs/>
        </w:rPr>
        <w:t>« </w:t>
      </w:r>
      <w:r w:rsidR="00976D51" w:rsidRPr="00976D51">
        <w:rPr>
          <w:b/>
          <w:bCs/>
          <w:i/>
          <w:iCs/>
        </w:rPr>
        <w:t>Allez annoncer la Bonne Nouvelle du Royaume à toute la création…</w:t>
      </w:r>
      <w:r>
        <w:rPr>
          <w:b/>
          <w:bCs/>
          <w:i/>
          <w:iCs/>
        </w:rPr>
        <w:t> »</w:t>
      </w:r>
      <w:r w:rsidR="00976D51" w:rsidRPr="00976D51">
        <w:rPr>
          <w:b/>
          <w:bCs/>
          <w:i/>
          <w:iCs/>
        </w:rPr>
        <w:t xml:space="preserve"> </w:t>
      </w:r>
    </w:p>
    <w:p w14:paraId="351425D8" w14:textId="0CEFDE22" w:rsidR="00976D51" w:rsidRDefault="00976D51" w:rsidP="00976D51">
      <w:pPr>
        <w:pStyle w:val="verset"/>
      </w:pPr>
      <w:r>
        <w:tab/>
        <w:t>Seigneur Jésus, quel est ton Évangile pour les milliards d’animaux exterminés chaque année par l’élevage industriel afin d’assouvir nos habitudes de consommation carnée</w:t>
      </w:r>
      <w:r w:rsidR="002F57C2">
        <w:t> ?</w:t>
      </w:r>
    </w:p>
    <w:p w14:paraId="3F2F171C" w14:textId="777932BE" w:rsidR="00976D51" w:rsidRDefault="00976D51" w:rsidP="00976D51">
      <w:pPr>
        <w:pStyle w:val="verset"/>
      </w:pPr>
      <w:r>
        <w:tab/>
        <w:t>Quelle est la Bonne nouvelle pour celles et ceux qui voient le désert s’étendre et leurs récoltes diminuer à cause de la déforestation et de l’accaparement des terres par les magnats de l’agro-industrie</w:t>
      </w:r>
      <w:r w:rsidR="002F57C2">
        <w:t> ?</w:t>
      </w:r>
      <w:r>
        <w:t xml:space="preserve"> </w:t>
      </w:r>
    </w:p>
    <w:p w14:paraId="2EAE1A7E" w14:textId="66C122E2" w:rsidR="00976D51" w:rsidRDefault="00976D51" w:rsidP="00976D51">
      <w:pPr>
        <w:pStyle w:val="verset"/>
      </w:pPr>
      <w:r>
        <w:tab/>
        <w:t xml:space="preserve">Quel est ton </w:t>
      </w:r>
      <w:proofErr w:type="spellStart"/>
      <w:r>
        <w:t>Evangile</w:t>
      </w:r>
      <w:proofErr w:type="spellEnd"/>
      <w:r>
        <w:t xml:space="preserve"> pour tes créatures qui, aujourd’hui, sont en voie d’extinction</w:t>
      </w:r>
      <w:r w:rsidR="002F57C2">
        <w:t> ?</w:t>
      </w:r>
      <w:r>
        <w:br/>
        <w:t>Quelle est la Bonne nouvelle pour les rivières et les mers dévastées par une pêche industrielle irresponsable, polluées au plastique par notre culture du déchet</w:t>
      </w:r>
      <w:r w:rsidR="002F57C2">
        <w:t> ?</w:t>
      </w:r>
      <w:r>
        <w:t xml:space="preserve">  </w:t>
      </w:r>
    </w:p>
    <w:p w14:paraId="6F9D42BA" w14:textId="77777777" w:rsidR="00976D51" w:rsidRDefault="00976D51" w:rsidP="00976D51">
      <w:pPr>
        <w:pStyle w:val="Espacer"/>
      </w:pPr>
    </w:p>
    <w:p w14:paraId="270D7355" w14:textId="77777777" w:rsidR="00976D51" w:rsidRDefault="00976D51" w:rsidP="00976D51">
      <w:pPr>
        <w:pStyle w:val="verset"/>
      </w:pPr>
      <w:r>
        <w:tab/>
        <w:t xml:space="preserve">Jésus Sauveur, inspire-nous le Sens de ta Croix, </w:t>
      </w:r>
      <w:r>
        <w:br/>
        <w:t xml:space="preserve">signature de ton Amour vainqueur dans la réalité de notre monde </w:t>
      </w:r>
      <w:r>
        <w:br/>
        <w:t xml:space="preserve">et affirmation de ton combat pour ce qui est juste, respectueux de la vie, </w:t>
      </w:r>
      <w:r>
        <w:br/>
        <w:t xml:space="preserve">tout comme ta dénonciation de la corruption qui exploite et bafoue tant l’humain que tout ce qui vit et respire. </w:t>
      </w:r>
    </w:p>
    <w:p w14:paraId="76FF9680" w14:textId="77777777" w:rsidR="00976D51" w:rsidRDefault="00976D51" w:rsidP="00976D51">
      <w:pPr>
        <w:pStyle w:val="verset"/>
      </w:pPr>
      <w:r>
        <w:tab/>
        <w:t xml:space="preserve">Donne nous l’humble et courageuse audace de ton Esprit pour lutter en toi, uni à toi </w:t>
      </w:r>
      <w:r>
        <w:br/>
        <w:t xml:space="preserve">et perpétuer par nos engagements la résilience de ta victoire pascale, </w:t>
      </w:r>
      <w:r>
        <w:br/>
        <w:t xml:space="preserve">ici et maintenant. </w:t>
      </w:r>
    </w:p>
    <w:p w14:paraId="412C5363" w14:textId="0CA5C253" w:rsidR="00976D51" w:rsidRDefault="00976D51" w:rsidP="00976D51">
      <w:pPr>
        <w:pStyle w:val="verset"/>
      </w:pPr>
      <w:r>
        <w:tab/>
      </w:r>
      <w:proofErr w:type="spellStart"/>
      <w:r>
        <w:t>Garde-nous</w:t>
      </w:r>
      <w:proofErr w:type="spellEnd"/>
      <w:r>
        <w:t xml:space="preserve"> dans la paix de ton Esprit au cœur même de notre marche, </w:t>
      </w:r>
      <w:r>
        <w:br/>
        <w:t xml:space="preserve">de nos démarches chrétiennes et citoyennes. </w:t>
      </w:r>
      <w:r>
        <w:br/>
        <w:t xml:space="preserve">Il n’y a pas d’autre but que le Chemin que tu es dans l’épaisseur de nos activités, </w:t>
      </w:r>
      <w:r>
        <w:br/>
        <w:t xml:space="preserve">de nos rencontres et des multiples facettes du Vivant animé par le souffle de ton amour.  </w:t>
      </w:r>
    </w:p>
    <w:p w14:paraId="3E39343C" w14:textId="77777777" w:rsidR="00976D51" w:rsidRDefault="00976D51" w:rsidP="00976D51">
      <w:pPr>
        <w:pStyle w:val="Espacer"/>
      </w:pPr>
    </w:p>
    <w:p w14:paraId="74BC2B75" w14:textId="77777777" w:rsidR="00976D51" w:rsidRDefault="00976D51" w:rsidP="00976D51">
      <w:pPr>
        <w:pStyle w:val="verset"/>
      </w:pPr>
      <w:r>
        <w:tab/>
        <w:t xml:space="preserve">Que nos existences présentes résonnent de ta Présence, </w:t>
      </w:r>
      <w:r>
        <w:br/>
        <w:t xml:space="preserve">de ta lutte en nous, avec nous et par chacun d’entre nous </w:t>
      </w:r>
      <w:r>
        <w:br/>
        <w:t xml:space="preserve">pour le salut et le soin de la vie que tu nous donnes d’instant en instant. </w:t>
      </w:r>
    </w:p>
    <w:p w14:paraId="730F8B2B" w14:textId="4EE08E74" w:rsidR="00976D51" w:rsidRDefault="00976D51" w:rsidP="00DE2065">
      <w:pPr>
        <w:pStyle w:val="verset"/>
      </w:pPr>
      <w:r>
        <w:tab/>
        <w:t xml:space="preserve">Conforte-nous dans la foi et l’espérance de ton Royaume qui vient…  </w:t>
      </w:r>
      <w:r>
        <w:br/>
        <w:t xml:space="preserve">…dans le paysan qui respecte l’intégrité des écosystèmes qu’il cultive,  </w:t>
      </w:r>
      <w:r>
        <w:br/>
        <w:t xml:space="preserve">…dans l’élu qui œuvre à l’unité de sa commune </w:t>
      </w:r>
      <w:r>
        <w:br/>
        <w:t xml:space="preserve">et ne craint pas d’accueillir les migrants déracinés de leur terre,  </w:t>
      </w:r>
      <w:r>
        <w:br/>
        <w:t xml:space="preserve">…dans les communautés monastiques qui ouvrent leurs portes aux tout venants,  </w:t>
      </w:r>
      <w:r>
        <w:br/>
        <w:t xml:space="preserve">…dans toute initiative citoyenne qui œuvre à informer et éveiller les consciences aux réalités écologiques de notre unique maison commune, la planète Terre,  </w:t>
      </w:r>
      <w:r>
        <w:br/>
        <w:t>…en tout chrétien, religieux, pasteur, prêtre, diacre, évêque qui ont l’audace d’incarner l’</w:t>
      </w:r>
      <w:proofErr w:type="spellStart"/>
      <w:r>
        <w:t>Evangile</w:t>
      </w:r>
      <w:proofErr w:type="spellEnd"/>
      <w:r>
        <w:t xml:space="preserve"> dans la culture de notre temps et d’aller au-devant de toute réalité humaine,</w:t>
      </w:r>
      <w:r>
        <w:br/>
        <w:t xml:space="preserve">…dans le chef d’entreprise qui prend soin de ses employés et déjoue les tentations d’un profit cupide,  </w:t>
      </w:r>
      <w:r>
        <w:br/>
        <w:t xml:space="preserve">…dans les responsables territoriaux qui assument, avec courage politique, les enjeux sociétaux de la transition socio-écologique.  </w:t>
      </w:r>
    </w:p>
    <w:p w14:paraId="136C3509" w14:textId="77777777" w:rsidR="00976D51" w:rsidRDefault="00976D51" w:rsidP="00976D51">
      <w:pPr>
        <w:pStyle w:val="Espacer"/>
      </w:pPr>
    </w:p>
    <w:p w14:paraId="73E163A8" w14:textId="3AAB8FF9" w:rsidR="00976D51" w:rsidRDefault="00976D51" w:rsidP="00976D51">
      <w:pPr>
        <w:pStyle w:val="verset"/>
      </w:pPr>
      <w:r>
        <w:lastRenderedPageBreak/>
        <w:tab/>
        <w:t xml:space="preserve">Oui, Seigneur Jésus notre Frère, </w:t>
      </w:r>
      <w:r>
        <w:br/>
      </w:r>
      <w:proofErr w:type="spellStart"/>
      <w:r>
        <w:t>garde-nous</w:t>
      </w:r>
      <w:proofErr w:type="spellEnd"/>
      <w:r>
        <w:t xml:space="preserve"> en communion avec toi, dans la force de ton Esprit, </w:t>
      </w:r>
      <w:r>
        <w:br/>
        <w:t xml:space="preserve">quelles que soient les turbulences de notre monde </w:t>
      </w:r>
      <w:r>
        <w:br/>
        <w:t xml:space="preserve">que tu ne cesses d’embrasser de ton insondable bonté. </w:t>
      </w:r>
    </w:p>
    <w:p w14:paraId="2413CA2D" w14:textId="28B91A6B" w:rsidR="00B81B50" w:rsidRDefault="00976D51" w:rsidP="00976D51">
      <w:pPr>
        <w:pStyle w:val="Rfrence"/>
      </w:pPr>
      <w:r>
        <w:t>William Clapier</w:t>
      </w:r>
    </w:p>
    <w:p w14:paraId="34969A7B" w14:textId="77777777" w:rsidR="00976D51" w:rsidRDefault="00976D51" w:rsidP="00DE2065">
      <w:pPr>
        <w:pStyle w:val="Espacer"/>
      </w:pPr>
    </w:p>
    <w:p w14:paraId="18FAD1EA" w14:textId="03C68C0E" w:rsidR="00927FB3" w:rsidRDefault="00927FB3" w:rsidP="00D51FB2">
      <w:pPr>
        <w:pStyle w:val="Titre3"/>
        <w:ind w:left="624" w:hanging="454"/>
      </w:pPr>
      <w:bookmarkStart w:id="50" w:name="_Toc228288522"/>
      <w:r>
        <w:t xml:space="preserve">Prière de clôture </w:t>
      </w:r>
      <w:r>
        <w:tab/>
      </w:r>
      <w:proofErr w:type="spellStart"/>
      <w:r w:rsidRPr="00927FB3">
        <w:rPr>
          <w:rStyle w:val="CarInfodanstitre3"/>
        </w:rPr>
        <w:t>Eglise</w:t>
      </w:r>
      <w:proofErr w:type="spellEnd"/>
      <w:r w:rsidRPr="00927FB3">
        <w:rPr>
          <w:rStyle w:val="CarInfodanstitre3"/>
        </w:rPr>
        <w:t xml:space="preserve"> Verte</w:t>
      </w:r>
      <w:bookmarkEnd w:id="50"/>
    </w:p>
    <w:p w14:paraId="24248CD4" w14:textId="35355303" w:rsidR="00927FB3" w:rsidRDefault="00927FB3" w:rsidP="00927FB3">
      <w:pPr>
        <w:pStyle w:val="verset"/>
      </w:pPr>
      <w:r>
        <w:tab/>
        <w:t xml:space="preserve">Père, nous te rendons grâce et nous te bénissons d'avoir été à nos côtés le temps de cette rencontre.  </w:t>
      </w:r>
      <w:r>
        <w:br/>
        <w:t xml:space="preserve">Accompagne-nous sur notre chemin de conversion, </w:t>
      </w:r>
      <w:r>
        <w:br/>
        <w:t xml:space="preserve">ainsi que toutes les communautés engagées dans la démarche Église verte. </w:t>
      </w:r>
    </w:p>
    <w:p w14:paraId="293B777C" w14:textId="704FC499" w:rsidR="00927FB3" w:rsidRDefault="00927FB3" w:rsidP="00927FB3">
      <w:pPr>
        <w:pStyle w:val="verset"/>
      </w:pPr>
      <w:r>
        <w:tab/>
        <w:t xml:space="preserve">Que nos échanges de ce jour portent du fruit, et qu'ils consolident notre foi et notre espérance. </w:t>
      </w:r>
    </w:p>
    <w:p w14:paraId="69639B0C" w14:textId="3F3626E1" w:rsidR="00927FB3" w:rsidRDefault="00927FB3" w:rsidP="00927FB3">
      <w:pPr>
        <w:pStyle w:val="verset"/>
      </w:pPr>
      <w:r>
        <w:tab/>
        <w:t xml:space="preserve">Suscite de par le monde, chez les communautés chrétiennes et au cœur de toute personne de bonne volonté, le désir d'entrer en chemin de conversion écologique. </w:t>
      </w:r>
    </w:p>
    <w:p w14:paraId="2D4014BF" w14:textId="6FD7A434" w:rsidR="00927FB3" w:rsidRDefault="00927FB3" w:rsidP="00927FB3">
      <w:pPr>
        <w:pStyle w:val="verset"/>
      </w:pPr>
      <w:r>
        <w:tab/>
        <w:t xml:space="preserve">Merci Père, de nous donner des frères et des sœurs à aimer, </w:t>
      </w:r>
      <w:r>
        <w:br/>
        <w:t xml:space="preserve">une création à contempler et à protéger,  </w:t>
      </w:r>
      <w:r>
        <w:br/>
        <w:t xml:space="preserve">un Sauveur à glorifier et à louer. </w:t>
      </w:r>
    </w:p>
    <w:p w14:paraId="5EEBDCE2" w14:textId="3E8CA8D2" w:rsidR="00927FB3" w:rsidRDefault="00927FB3" w:rsidP="00927FB3">
      <w:pPr>
        <w:pStyle w:val="verset"/>
      </w:pPr>
      <w:r>
        <w:tab/>
        <w:t xml:space="preserve">Et que ta bénédiction repose sur nous à jamais,  </w:t>
      </w:r>
      <w:r>
        <w:br/>
        <w:t xml:space="preserve">par Jésus le Christ notre Seigneur. </w:t>
      </w:r>
      <w:r>
        <w:br/>
        <w:t xml:space="preserve">Amen. </w:t>
      </w:r>
    </w:p>
    <w:p w14:paraId="1985C2F7" w14:textId="77777777" w:rsidR="00927FB3" w:rsidRDefault="00927FB3" w:rsidP="00927FB3">
      <w:pPr>
        <w:pStyle w:val="Rfrence"/>
      </w:pPr>
      <w:r>
        <w:t xml:space="preserve">Prière proposée par </w:t>
      </w:r>
      <w:proofErr w:type="spellStart"/>
      <w:r>
        <w:t>Eglise</w:t>
      </w:r>
      <w:proofErr w:type="spellEnd"/>
      <w:r>
        <w:t xml:space="preserve"> Verte </w:t>
      </w:r>
    </w:p>
    <w:p w14:paraId="18EC513C" w14:textId="77777777" w:rsidR="00976D51" w:rsidRDefault="00976D51" w:rsidP="00DE2065">
      <w:pPr>
        <w:pStyle w:val="Espacer"/>
      </w:pPr>
    </w:p>
    <w:p w14:paraId="6C262A63" w14:textId="3187D25F" w:rsidR="00450D1E" w:rsidRDefault="00450D1E" w:rsidP="00D51FB2">
      <w:pPr>
        <w:pStyle w:val="Titre3"/>
        <w:ind w:left="624" w:hanging="454"/>
      </w:pPr>
      <w:bookmarkStart w:id="51" w:name="_Toc228288523"/>
      <w:r>
        <w:t xml:space="preserve">Je te contemple, Jésus  </w:t>
      </w:r>
      <w:r>
        <w:tab/>
      </w:r>
      <w:r w:rsidRPr="00450D1E">
        <w:rPr>
          <w:rStyle w:val="CarInfodanstitre3"/>
        </w:rPr>
        <w:t>Dominicaines d’Estavayer</w:t>
      </w:r>
      <w:bookmarkEnd w:id="51"/>
    </w:p>
    <w:p w14:paraId="223D602D" w14:textId="5A3FBB73" w:rsidR="00C812A1" w:rsidRDefault="00450D1E" w:rsidP="00450D1E">
      <w:pPr>
        <w:pStyle w:val="verset"/>
      </w:pPr>
      <w:r>
        <w:tab/>
        <w:t xml:space="preserve">Je te contemple, Jésus, </w:t>
      </w:r>
      <w:r w:rsidR="00C812A1">
        <w:br/>
      </w:r>
      <w:r>
        <w:t>et je te vois t’émerveiller devant les lys des champs et les oiseaux du ciel, devant</w:t>
      </w:r>
      <w:r w:rsidR="00C812A1">
        <w:t> </w:t>
      </w:r>
      <w:r>
        <w:t xml:space="preserve">l’herbe qui pousse et la patience du paysan. </w:t>
      </w:r>
    </w:p>
    <w:p w14:paraId="0294E6C7" w14:textId="17F7AD66" w:rsidR="00450D1E" w:rsidRDefault="00C812A1" w:rsidP="00450D1E">
      <w:pPr>
        <w:pStyle w:val="verset"/>
      </w:pPr>
      <w:r>
        <w:tab/>
      </w:r>
      <w:r w:rsidR="00450D1E">
        <w:t xml:space="preserve">Apprends-moi à voir dans la création le signe de l’amour de </w:t>
      </w:r>
      <w:r>
        <w:t xml:space="preserve">Dieu </w:t>
      </w:r>
      <w:r w:rsidR="00450D1E">
        <w:t xml:space="preserve">et à me réjouir pour chacun de ses dons. </w:t>
      </w:r>
    </w:p>
    <w:p w14:paraId="4939C1D9" w14:textId="77777777" w:rsidR="00C812A1" w:rsidRDefault="00C812A1" w:rsidP="00450D1E">
      <w:pPr>
        <w:pStyle w:val="verset"/>
      </w:pPr>
      <w:r>
        <w:tab/>
      </w:r>
      <w:r w:rsidR="00450D1E">
        <w:t xml:space="preserve">Je te contemple, alors que tu regardes les humbles et les pauvres, </w:t>
      </w:r>
      <w:r>
        <w:br/>
      </w:r>
      <w:r w:rsidR="00450D1E">
        <w:t xml:space="preserve">que tu admires le centurion romain et la femme syro-phénicienne, </w:t>
      </w:r>
      <w:r>
        <w:br/>
      </w:r>
      <w:r w:rsidR="00450D1E">
        <w:t>que tu donnes en exemple la petite veuve qui donne tout ce qu’elle a pour vivre.</w:t>
      </w:r>
    </w:p>
    <w:p w14:paraId="25660263" w14:textId="1AB91E52" w:rsidR="00450D1E" w:rsidRDefault="00C812A1" w:rsidP="00450D1E">
      <w:pPr>
        <w:pStyle w:val="verset"/>
      </w:pPr>
      <w:r>
        <w:tab/>
      </w:r>
      <w:r w:rsidR="00450D1E">
        <w:t xml:space="preserve">Garde-moi attentive aux frères et sœurs que je côtoie, </w:t>
      </w:r>
      <w:r>
        <w:br/>
      </w:r>
      <w:r w:rsidR="00450D1E">
        <w:t xml:space="preserve">à ceux qui habitent à l’autre bout du monde, </w:t>
      </w:r>
      <w:r>
        <w:br/>
      </w:r>
      <w:r w:rsidR="00450D1E">
        <w:t xml:space="preserve">à leurs besoins et à ceux des générations qui nous suivront sur cette terre. </w:t>
      </w:r>
    </w:p>
    <w:p w14:paraId="55765C3E" w14:textId="67863C7B" w:rsidR="00450D1E" w:rsidRDefault="00C812A1" w:rsidP="00450D1E">
      <w:pPr>
        <w:pStyle w:val="verset"/>
      </w:pPr>
      <w:r>
        <w:tab/>
      </w:r>
      <w:r w:rsidR="00450D1E">
        <w:t>Je te contemple, toi le semeur généreux (Marc 4,1)</w:t>
      </w:r>
      <w:r w:rsidR="002F57C2">
        <w:t> :</w:t>
      </w:r>
      <w:r w:rsidR="00450D1E">
        <w:t xml:space="preserve"> </w:t>
      </w:r>
      <w:r>
        <w:br/>
      </w:r>
      <w:r w:rsidR="00450D1E">
        <w:t xml:space="preserve">tu sèmes à profusion, partout, sans te lasser. </w:t>
      </w:r>
      <w:r>
        <w:br/>
      </w:r>
      <w:r w:rsidR="00450D1E">
        <w:t xml:space="preserve">Quand mes mains se ferment pour garder mes acquis, </w:t>
      </w:r>
      <w:r>
        <w:br/>
      </w:r>
      <w:r w:rsidR="00450D1E">
        <w:t xml:space="preserve">apprends-moi à te regarder pour devenir généreuse comme toi. </w:t>
      </w:r>
    </w:p>
    <w:p w14:paraId="30263D51" w14:textId="130D0B39" w:rsidR="00C812A1" w:rsidRDefault="00C812A1" w:rsidP="00450D1E">
      <w:pPr>
        <w:pStyle w:val="verset"/>
      </w:pPr>
      <w:r>
        <w:tab/>
      </w:r>
      <w:r w:rsidR="00450D1E">
        <w:t xml:space="preserve">Tu es aussi comme cet homme qui a jeté du grain en terre, </w:t>
      </w:r>
      <w:r>
        <w:br/>
      </w:r>
      <w:r w:rsidR="00450D1E">
        <w:t xml:space="preserve">confiant que nuit et jour la démence germe et grandit (Marc 4, 26-34). </w:t>
      </w:r>
    </w:p>
    <w:p w14:paraId="38BDA3EB" w14:textId="460B14E2" w:rsidR="00450D1E" w:rsidRDefault="00C812A1" w:rsidP="00450D1E">
      <w:pPr>
        <w:pStyle w:val="verset"/>
      </w:pPr>
      <w:r>
        <w:lastRenderedPageBreak/>
        <w:tab/>
      </w:r>
      <w:r w:rsidR="00450D1E">
        <w:t xml:space="preserve">Si souvent je vis dans la hâte et l’inquiétude, dans l’attente du rendement. </w:t>
      </w:r>
      <w:r>
        <w:br/>
      </w:r>
      <w:r w:rsidR="00450D1E">
        <w:t xml:space="preserve">Apprends-moi à te chercher, à te regarder, toi seul, confiante que mon Père du ciel me donnera tout ce dont j’ai besoin par surcroît (Matthieu 6,33). </w:t>
      </w:r>
    </w:p>
    <w:p w14:paraId="24A25D91" w14:textId="28AD150B" w:rsidR="00976D51" w:rsidRDefault="00C812A1" w:rsidP="00C812A1">
      <w:pPr>
        <w:pStyle w:val="verset"/>
      </w:pPr>
      <w:r>
        <w:tab/>
      </w:r>
      <w:r w:rsidR="00450D1E">
        <w:t xml:space="preserve">Si souvent, Seigneur, nous essayons de moissonner là où nous n’avons pas semé, </w:t>
      </w:r>
      <w:r>
        <w:br/>
      </w:r>
      <w:r w:rsidR="00450D1E">
        <w:t xml:space="preserve">de ramasser là où nous n’avons pas répandu (Matthieu 25,24), </w:t>
      </w:r>
      <w:r>
        <w:br/>
      </w:r>
      <w:r w:rsidR="00450D1E">
        <w:t xml:space="preserve">nous pressurons nos frères et sœurs pauvres en voulant accumuler. </w:t>
      </w:r>
      <w:r>
        <w:br/>
      </w:r>
      <w:r w:rsidR="00450D1E">
        <w:t>Apprends-nous à ne pas désirer plus que ce dont nous avons besoin.</w:t>
      </w:r>
    </w:p>
    <w:p w14:paraId="541A99B7" w14:textId="77777777" w:rsidR="00450D1E" w:rsidRDefault="00450D1E" w:rsidP="00C812A1">
      <w:pPr>
        <w:pStyle w:val="Rfrence"/>
      </w:pPr>
      <w:r>
        <w:t xml:space="preserve">Moniales Dominicaines d’Estavayer </w:t>
      </w:r>
    </w:p>
    <w:p w14:paraId="27571DAF" w14:textId="77777777" w:rsidR="00450D1E" w:rsidRDefault="00450D1E" w:rsidP="00DE2065">
      <w:pPr>
        <w:pStyle w:val="Espacer"/>
      </w:pPr>
    </w:p>
    <w:p w14:paraId="10076159" w14:textId="2B6C887D" w:rsidR="00C812A1" w:rsidRDefault="00710019" w:rsidP="00710019">
      <w:pPr>
        <w:pStyle w:val="Titre1"/>
      </w:pPr>
      <w:bookmarkStart w:id="52" w:name="_Toc228288524"/>
      <w:r>
        <w:t>prières</w:t>
      </w:r>
      <w:bookmarkEnd w:id="52"/>
    </w:p>
    <w:p w14:paraId="3BC35DD1" w14:textId="250C44A3" w:rsidR="00C812A1" w:rsidRDefault="00710019" w:rsidP="00710019">
      <w:pPr>
        <w:pStyle w:val="Titre2"/>
        <w:numPr>
          <w:ilvl w:val="0"/>
          <w:numId w:val="26"/>
        </w:numPr>
      </w:pPr>
      <w:bookmarkStart w:id="53" w:name="_Toc228288525"/>
      <w:r>
        <w:t>Intro</w:t>
      </w:r>
      <w:bookmarkEnd w:id="53"/>
    </w:p>
    <w:p w14:paraId="7867FECB" w14:textId="635F0E2F" w:rsidR="00710019" w:rsidRDefault="00710019" w:rsidP="00D51FB2">
      <w:pPr>
        <w:pStyle w:val="Titre3"/>
        <w:numPr>
          <w:ilvl w:val="0"/>
          <w:numId w:val="27"/>
        </w:numPr>
        <w:ind w:left="624" w:hanging="454"/>
      </w:pPr>
      <w:bookmarkStart w:id="54" w:name="_Toc228288526"/>
      <w:r>
        <w:t xml:space="preserve">Seigneur, nous te prions pour les détenus. </w:t>
      </w:r>
      <w:r>
        <w:tab/>
      </w:r>
      <w:r w:rsidRPr="00710019">
        <w:rPr>
          <w:rStyle w:val="CarInfodanstitre3"/>
        </w:rPr>
        <w:t>ACAT Münster</w:t>
      </w:r>
      <w:bookmarkEnd w:id="54"/>
    </w:p>
    <w:p w14:paraId="0ACF885A" w14:textId="430FB122" w:rsidR="00710019" w:rsidRDefault="00710019" w:rsidP="00710019">
      <w:pPr>
        <w:pStyle w:val="verset"/>
      </w:pPr>
      <w:r>
        <w:tab/>
        <w:t>Dans notre pays même la surpopulation carcérale atteint un niveau inégalé</w:t>
      </w:r>
      <w:r w:rsidR="002F57C2">
        <w:t> :</w:t>
      </w:r>
      <w:r>
        <w:t xml:space="preserve"> fin avril 2024, 77 450 personnes étaient incarcérées en France pour 61 737 places et dans certaines prisons, le taux d’occupation atteint ou dépasse les 200%, ce qui signifie qu’un détenu sur deux dort sur un matelas posé au sol. Pourtant quand d’autres pays européens comme les Pays-Bas ont des places vides dans leurs prisons, nous en construisons toujours davantage. Une telle situation implique un surcroît de tensions, de violence entre détenus, entre détenus et gardiens. </w:t>
      </w:r>
    </w:p>
    <w:p w14:paraId="48A6AA28" w14:textId="56AE9612" w:rsidR="00710019" w:rsidRDefault="00710019" w:rsidP="00710019">
      <w:pPr>
        <w:pStyle w:val="verset"/>
      </w:pPr>
      <w:r>
        <w:tab/>
        <w:t xml:space="preserve">Pour ces détenus qui vivent dans des conditions difficiles, nous te prions, Seigneur. </w:t>
      </w:r>
    </w:p>
    <w:p w14:paraId="06EA4CA9" w14:textId="77777777" w:rsidR="00710019" w:rsidRDefault="00710019" w:rsidP="00710019">
      <w:pPr>
        <w:pStyle w:val="Espacer"/>
      </w:pPr>
    </w:p>
    <w:p w14:paraId="3805816B" w14:textId="77777777" w:rsidR="00710019" w:rsidRDefault="00710019" w:rsidP="00710019">
      <w:pPr>
        <w:pStyle w:val="verset"/>
      </w:pPr>
      <w:r>
        <w:tab/>
        <w:t xml:space="preserve">Depuis 2014 des associations mettent pourtant en place la justice restaurative, une pratique parajudiciaire, dont l’objectif est de restaurer le lien entre des personnes victimes et auteurs d’infractions, volontaires pour y participer. Très différente de la dynamique et de l’objectif des procès, elle offre un cadre dédié à la reconstruction du lien social. </w:t>
      </w:r>
    </w:p>
    <w:p w14:paraId="3CDA9679" w14:textId="4642BC0A" w:rsidR="00710019" w:rsidRDefault="00710019" w:rsidP="00710019">
      <w:pPr>
        <w:pStyle w:val="verset"/>
      </w:pPr>
      <w:r>
        <w:tab/>
        <w:t xml:space="preserve">Pour ces initiatives qui prouvent qu’il est encore des gens qui ont foi en leurs semblables, nous te prions, Seigneur.  </w:t>
      </w:r>
    </w:p>
    <w:p w14:paraId="43162C21" w14:textId="77777777" w:rsidR="00710019" w:rsidRDefault="00710019" w:rsidP="00710019">
      <w:pPr>
        <w:pStyle w:val="Espacer"/>
      </w:pPr>
    </w:p>
    <w:p w14:paraId="16124A16" w14:textId="77777777" w:rsidR="00710019" w:rsidRDefault="00710019" w:rsidP="00710019">
      <w:pPr>
        <w:pStyle w:val="verset"/>
      </w:pPr>
      <w:r>
        <w:tab/>
        <w:t xml:space="preserve">Dans tant de pays au monde, les prisons sont des lieux indécents, où la surpopulation et les conditions de détention sont inhumaines et dégradantes. La situation sanitaire y est souvent très préoccupante et les détenus malades n’ont que très rarement accès aux soins que leur état de santé exige. </w:t>
      </w:r>
    </w:p>
    <w:p w14:paraId="28CB86E9" w14:textId="56B0D986" w:rsidR="00710019" w:rsidRDefault="00710019" w:rsidP="00710019">
      <w:pPr>
        <w:pStyle w:val="verset"/>
      </w:pPr>
      <w:r>
        <w:tab/>
        <w:t xml:space="preserve">Seigneur, nous te prions de veiller sur chacun de ces êtres et de donner aux rares personnels médicaux la force et l’endurance de les soigner. </w:t>
      </w:r>
    </w:p>
    <w:p w14:paraId="648B53AE" w14:textId="77777777" w:rsidR="00710019" w:rsidRDefault="00710019" w:rsidP="00710019">
      <w:pPr>
        <w:pStyle w:val="Espacer"/>
      </w:pPr>
    </w:p>
    <w:p w14:paraId="41E91D04" w14:textId="77777777" w:rsidR="00710019" w:rsidRDefault="00710019" w:rsidP="00710019">
      <w:pPr>
        <w:pStyle w:val="verset"/>
      </w:pPr>
      <w:r>
        <w:tab/>
        <w:t xml:space="preserve">Dans tant de prisons, les détenus sont torturés pour leur faire avouer un crime qu’ils n’ont souvent pas commis, surtout s’ils sont opposants politiques. </w:t>
      </w:r>
    </w:p>
    <w:p w14:paraId="23036227" w14:textId="05C6AA54" w:rsidR="00710019" w:rsidRDefault="00710019" w:rsidP="00710019">
      <w:pPr>
        <w:pStyle w:val="verset"/>
      </w:pPr>
      <w:r>
        <w:tab/>
        <w:t xml:space="preserve">Seigneur, nous te prions de leur donner la force de tenir bon, </w:t>
      </w:r>
      <w:r>
        <w:br/>
        <w:t xml:space="preserve">de résister malgré les traitements qu’on leur inflige. </w:t>
      </w:r>
      <w:r>
        <w:br/>
      </w:r>
      <w:proofErr w:type="spellStart"/>
      <w:r>
        <w:t>Porte-les</w:t>
      </w:r>
      <w:proofErr w:type="spellEnd"/>
      <w:r>
        <w:t xml:space="preserve"> dans ta bienveillante main.  </w:t>
      </w:r>
    </w:p>
    <w:p w14:paraId="3D34B247" w14:textId="77777777" w:rsidR="00710019" w:rsidRDefault="00710019" w:rsidP="00710019">
      <w:pPr>
        <w:pStyle w:val="Espacer"/>
      </w:pPr>
    </w:p>
    <w:p w14:paraId="4D118F9E" w14:textId="77777777" w:rsidR="00710019" w:rsidRDefault="00710019" w:rsidP="00710019">
      <w:pPr>
        <w:pStyle w:val="verset"/>
      </w:pPr>
      <w:r>
        <w:lastRenderedPageBreak/>
        <w:tab/>
        <w:t xml:space="preserve">Dans maints pays, notamment en Iran, les autorités déplacent fréquemment les détenus d’une prison à une autre pour les déstabiliser. Ils empêchent ainsi les proches, contraints de traverser le pays, de leur rendre visite. </w:t>
      </w:r>
    </w:p>
    <w:p w14:paraId="53D92CE9" w14:textId="1144FF5B" w:rsidR="00710019" w:rsidRDefault="00710019" w:rsidP="00710019">
      <w:pPr>
        <w:pStyle w:val="verset"/>
      </w:pPr>
      <w:r>
        <w:tab/>
        <w:t xml:space="preserve">Seigneur, nous te prions pour ces détenus fragilisés, éloignés, </w:t>
      </w:r>
      <w:r>
        <w:br/>
        <w:t xml:space="preserve">privés du soutien de leurs proches. Apporte-leur patience, soutien et espoir.  </w:t>
      </w:r>
    </w:p>
    <w:p w14:paraId="1EFF5643" w14:textId="77777777" w:rsidR="00710019" w:rsidRDefault="00710019" w:rsidP="00710019">
      <w:pPr>
        <w:pStyle w:val="Espacer"/>
      </w:pPr>
    </w:p>
    <w:p w14:paraId="1619D1BC" w14:textId="77777777" w:rsidR="00710019" w:rsidRDefault="00710019" w:rsidP="00710019">
      <w:pPr>
        <w:pStyle w:val="verset"/>
      </w:pPr>
      <w:r>
        <w:tab/>
        <w:t>Seigneur, 55 pays au monde, dont le Japon et 13 États des États-Unis, appliquent toujours la peine de mort. Dans tous ces pays, des détenus attendent leur exécution, parfois annoncée pour une date, puis reportée in extremis avant l’exécution effective.</w:t>
      </w:r>
    </w:p>
    <w:p w14:paraId="722DC970" w14:textId="77777777" w:rsidR="00710019" w:rsidRDefault="00710019" w:rsidP="00710019">
      <w:pPr>
        <w:pStyle w:val="verset"/>
      </w:pPr>
      <w:r>
        <w:tab/>
        <w:t>Nous pensons en particulier à Rodolfo Alvarez Medrano, détenu dans une prison du Texas depuis septembre 2005. Même s’il n’était pas sur le lieu du crime, il est condamné à mort et vit depuis presque 20 ans enfermé dans quelques mètres carrés.</w:t>
      </w:r>
    </w:p>
    <w:p w14:paraId="4D9CD011" w14:textId="6195BCA8" w:rsidR="00710019" w:rsidRDefault="00710019" w:rsidP="00710019">
      <w:pPr>
        <w:pStyle w:val="verset"/>
      </w:pPr>
      <w:r>
        <w:tab/>
        <w:t xml:space="preserve">Seigneur, nous te prions pour chacun de ces êtres détenus dans les couloirs de la mort. Donne-leur l’espoir qu’un recours puisse améliorer leur sort.  </w:t>
      </w:r>
    </w:p>
    <w:p w14:paraId="0B5045E9" w14:textId="77777777" w:rsidR="00710019" w:rsidRDefault="00710019" w:rsidP="00710019">
      <w:pPr>
        <w:pStyle w:val="Espacer"/>
      </w:pPr>
    </w:p>
    <w:p w14:paraId="13E70BD2" w14:textId="07F7BBF9" w:rsidR="00710019" w:rsidRDefault="00710019" w:rsidP="00710019">
      <w:pPr>
        <w:pStyle w:val="verset"/>
      </w:pPr>
      <w:r>
        <w:tab/>
        <w:t xml:space="preserve">Si nous écrivons pour ces détenus, c’est à toi, Seigneur, que nous confions l’amélioration de leur sort. </w:t>
      </w:r>
      <w:r>
        <w:br/>
        <w:t xml:space="preserve">Apporte-leur le soutien dont ils ont besoin. </w:t>
      </w:r>
      <w:r>
        <w:br/>
        <w:t xml:space="preserve">Amen. </w:t>
      </w:r>
    </w:p>
    <w:p w14:paraId="53DF6DDB" w14:textId="16C2D0F4" w:rsidR="00710019" w:rsidRDefault="00710019" w:rsidP="00710019">
      <w:pPr>
        <w:pStyle w:val="Rfrence"/>
      </w:pPr>
      <w:r>
        <w:t>Groupe ACAT de la Vallée de Münster (Alsace)</w:t>
      </w:r>
    </w:p>
    <w:p w14:paraId="5EEE54AF" w14:textId="77777777" w:rsidR="00710019" w:rsidRDefault="00710019" w:rsidP="00DE2065">
      <w:pPr>
        <w:pStyle w:val="Espacer"/>
      </w:pPr>
    </w:p>
    <w:p w14:paraId="04651869" w14:textId="77777777" w:rsidR="00371CD9" w:rsidRDefault="00371CD9" w:rsidP="00D51FB2">
      <w:pPr>
        <w:pStyle w:val="Titre3"/>
        <w:ind w:left="624" w:hanging="454"/>
      </w:pPr>
      <w:bookmarkStart w:id="55" w:name="_Toc228288527"/>
      <w:r>
        <w:t>Redonne espoir aux victimes de torture et de mauvais traitements</w:t>
      </w:r>
      <w:bookmarkEnd w:id="55"/>
      <w:r>
        <w:t xml:space="preserve"> </w:t>
      </w:r>
    </w:p>
    <w:p w14:paraId="2BF56B2D" w14:textId="32F56ECE" w:rsidR="00371CD9" w:rsidRDefault="00371CD9" w:rsidP="00371CD9">
      <w:pPr>
        <w:pStyle w:val="verset"/>
      </w:pPr>
      <w:r>
        <w:tab/>
        <w:t xml:space="preserve">Seigneur, Toi qui connais le poids des souffrances humaines, </w:t>
      </w:r>
      <w:r>
        <w:br/>
        <w:t xml:space="preserve">Toi qui vois ce que nul regard n’ose affronter, </w:t>
      </w:r>
      <w:r>
        <w:br/>
        <w:t xml:space="preserve">nous te confions aujourd’hui toutes les victimes de torture et toutes les personnes victimes de mauvais traitements, où qu’elles se trouvent dans le monde. </w:t>
      </w:r>
    </w:p>
    <w:p w14:paraId="6235E0D3" w14:textId="2CE1CF4B" w:rsidR="00371CD9" w:rsidRDefault="00371CD9" w:rsidP="00371CD9">
      <w:pPr>
        <w:pStyle w:val="verset"/>
      </w:pPr>
      <w:r>
        <w:tab/>
        <w:t xml:space="preserve">Seigneur, redonne espoir à celles et ceux dont la dignité a été blessée, </w:t>
      </w:r>
      <w:r>
        <w:br/>
        <w:t xml:space="preserve">dont le cœur a été meurtri, dont la confiance a été brisée. </w:t>
      </w:r>
    </w:p>
    <w:p w14:paraId="182B86BF" w14:textId="72EB561A" w:rsidR="00371CD9" w:rsidRDefault="00371CD9" w:rsidP="00371CD9">
      <w:pPr>
        <w:pStyle w:val="verset"/>
      </w:pPr>
      <w:r>
        <w:tab/>
        <w:t xml:space="preserve">Donne-leur </w:t>
      </w:r>
      <w:r>
        <w:br/>
        <w:t xml:space="preserve">la force de survivre à l’injustice, </w:t>
      </w:r>
      <w:r>
        <w:br/>
        <w:t xml:space="preserve">la lumière qui éclaire les ténèbres, </w:t>
      </w:r>
      <w:r>
        <w:br/>
        <w:t xml:space="preserve">et la certitude que leur vie a une valeur infinie. </w:t>
      </w:r>
    </w:p>
    <w:p w14:paraId="58DD0E59" w14:textId="1690FD5C" w:rsidR="00371CD9" w:rsidRDefault="00371CD9" w:rsidP="00371CD9">
      <w:pPr>
        <w:pStyle w:val="verset"/>
      </w:pPr>
      <w:r>
        <w:tab/>
        <w:t xml:space="preserve">Que ton souffle apaise leurs peurs, rassemble leurs fragments intérieurs </w:t>
      </w:r>
      <w:r>
        <w:br/>
        <w:t xml:space="preserve">et restaure en eux la paix que la violence a tenté d’éteindre. </w:t>
      </w:r>
    </w:p>
    <w:p w14:paraId="337C58AE" w14:textId="77777777" w:rsidR="00371CD9" w:rsidRDefault="00371CD9" w:rsidP="00371CD9">
      <w:pPr>
        <w:pStyle w:val="Espacer"/>
      </w:pPr>
      <w:r>
        <w:t xml:space="preserve"> </w:t>
      </w:r>
    </w:p>
    <w:p w14:paraId="4462D7B6" w14:textId="5FE24EA9" w:rsidR="00371CD9" w:rsidRDefault="00371CD9" w:rsidP="00371CD9">
      <w:pPr>
        <w:pStyle w:val="verset"/>
      </w:pPr>
      <w:r>
        <w:tab/>
        <w:t xml:space="preserve">Envoie vers eux des mains bienveillantes, des paroles qui relèvent, des personnes capables d’écouter, de protéger, et de marcher avec eux sur le chemin de la guérison. </w:t>
      </w:r>
    </w:p>
    <w:p w14:paraId="1EFA4C6B" w14:textId="66C069C1" w:rsidR="00371CD9" w:rsidRDefault="00371CD9" w:rsidP="00371CD9">
      <w:pPr>
        <w:pStyle w:val="verset"/>
      </w:pPr>
      <w:r>
        <w:tab/>
        <w:t>Que des portes s’ouvrent</w:t>
      </w:r>
      <w:r w:rsidR="002F57C2">
        <w:t> :</w:t>
      </w:r>
      <w:r>
        <w:t xml:space="preserve"> portes de refuge, portes de justice, portes de liberté. </w:t>
      </w:r>
    </w:p>
    <w:p w14:paraId="03525C8C" w14:textId="77777777" w:rsidR="00371CD9" w:rsidRDefault="00371CD9" w:rsidP="00371CD9">
      <w:pPr>
        <w:pStyle w:val="Espacer"/>
      </w:pPr>
      <w:r>
        <w:t xml:space="preserve"> </w:t>
      </w:r>
    </w:p>
    <w:p w14:paraId="6EDB880E" w14:textId="031BD37D" w:rsidR="00371CD9" w:rsidRDefault="00371CD9" w:rsidP="00371CD9">
      <w:pPr>
        <w:pStyle w:val="verset"/>
      </w:pPr>
      <w:r>
        <w:tab/>
        <w:t xml:space="preserve">Seigneur, Toi qui es du côté des opprimés,  veille sur ceux qui n’ont plus la force de parler et soutiens ceux qui luttent pour défendre leur dignité. </w:t>
      </w:r>
    </w:p>
    <w:p w14:paraId="09B518C4" w14:textId="0B1CD9A8" w:rsidR="00371CD9" w:rsidRDefault="00371CD9" w:rsidP="00371CD9">
      <w:pPr>
        <w:pStyle w:val="verset"/>
      </w:pPr>
      <w:r>
        <w:tab/>
        <w:t xml:space="preserve">Fais grandir dans notre monde la compassion, la justice et la protection de toute vie humaine. </w:t>
      </w:r>
    </w:p>
    <w:p w14:paraId="0383C9A3" w14:textId="77777777" w:rsidR="00371CD9" w:rsidRDefault="00371CD9" w:rsidP="00371CD9">
      <w:pPr>
        <w:pStyle w:val="Espacer"/>
      </w:pPr>
      <w:r>
        <w:t xml:space="preserve"> </w:t>
      </w:r>
    </w:p>
    <w:p w14:paraId="71DB1FAF" w14:textId="6E6D242E" w:rsidR="00371CD9" w:rsidRDefault="00371CD9" w:rsidP="00371CD9">
      <w:pPr>
        <w:pStyle w:val="verset"/>
      </w:pPr>
      <w:r>
        <w:lastRenderedPageBreak/>
        <w:tab/>
        <w:t xml:space="preserve">Oui, Seigneur, redonne espoir aux victimes de torture </w:t>
      </w:r>
      <w:r>
        <w:br/>
        <w:t xml:space="preserve">et à toutes les victimes de mauvais traitements, </w:t>
      </w:r>
      <w:r>
        <w:br/>
        <w:t xml:space="preserve">et fais de nous des acteurs de paix et de soutien. </w:t>
      </w:r>
    </w:p>
    <w:p w14:paraId="15FDED72" w14:textId="08C357F8" w:rsidR="00371CD9" w:rsidRDefault="00371CD9" w:rsidP="00371CD9">
      <w:pPr>
        <w:pStyle w:val="verset"/>
      </w:pPr>
      <w:r>
        <w:tab/>
        <w:t xml:space="preserve">Amen </w:t>
      </w:r>
    </w:p>
    <w:p w14:paraId="6DD1945A" w14:textId="498AE1BD" w:rsidR="00710019" w:rsidRDefault="00371CD9" w:rsidP="00371CD9">
      <w:pPr>
        <w:pStyle w:val="Rfrence"/>
      </w:pPr>
      <w:r>
        <w:t>Auteur inconnu</w:t>
      </w:r>
    </w:p>
    <w:p w14:paraId="6C829840" w14:textId="77777777" w:rsidR="00371CD9" w:rsidRDefault="00371CD9" w:rsidP="00DE2065">
      <w:pPr>
        <w:pStyle w:val="Espacer"/>
      </w:pPr>
    </w:p>
    <w:p w14:paraId="61994583" w14:textId="12836EAE" w:rsidR="004D5758" w:rsidRDefault="004D5758" w:rsidP="00D51FB2">
      <w:pPr>
        <w:pStyle w:val="Titre3"/>
        <w:ind w:left="624" w:hanging="454"/>
      </w:pPr>
      <w:bookmarkStart w:id="56" w:name="_Toc228288528"/>
      <w:r>
        <w:t xml:space="preserve">Prions pour le droit d’asile </w:t>
      </w:r>
      <w:r>
        <w:tab/>
      </w:r>
      <w:r w:rsidRPr="004D5758">
        <w:rPr>
          <w:rStyle w:val="CarInfodanstitre3"/>
        </w:rPr>
        <w:t>ACAT Münster</w:t>
      </w:r>
      <w:bookmarkEnd w:id="56"/>
    </w:p>
    <w:p w14:paraId="500C97BE" w14:textId="7F36D950" w:rsidR="004D5758" w:rsidRDefault="004D5758" w:rsidP="004D5758">
      <w:pPr>
        <w:pStyle w:val="verset"/>
      </w:pPr>
      <w:r>
        <w:tab/>
        <w:t xml:space="preserve">Seigneur, nous te prions </w:t>
      </w:r>
      <w:r>
        <w:br/>
        <w:t xml:space="preserve">pour que le droit d’asile puisse s’exercer encore et se pratiquer au quotidien. </w:t>
      </w:r>
    </w:p>
    <w:p w14:paraId="0E463F81" w14:textId="77777777" w:rsidR="004D5758" w:rsidRDefault="004D5758" w:rsidP="004D5758">
      <w:pPr>
        <w:pStyle w:val="verset"/>
      </w:pPr>
      <w:r>
        <w:tab/>
      </w:r>
      <w:r w:rsidRPr="004D5758">
        <w:rPr>
          <w:b/>
          <w:bCs/>
        </w:rPr>
        <w:t>Seigneur, invite chacun de nous à alerter sur le sort des nombreuses victimes</w:t>
      </w:r>
      <w:r>
        <w:t xml:space="preserve"> obligées de fuir leurs pays pour échapper à la torture, aux menaces de mort ou aux persécutions. </w:t>
      </w:r>
    </w:p>
    <w:p w14:paraId="0E26361C" w14:textId="4AC22CD4" w:rsidR="004D5758" w:rsidRPr="004D5758" w:rsidRDefault="004D5758" w:rsidP="004D5758">
      <w:pPr>
        <w:pStyle w:val="verset"/>
        <w:rPr>
          <w:b/>
          <w:bCs/>
        </w:rPr>
      </w:pPr>
      <w:r>
        <w:tab/>
        <w:t xml:space="preserve">Quand l’exil n’est pas un choix pour eux, incite-nous à vivre la solidarité vis-à-vis de toutes celles et ceux qui subissent, partout dans le monde, de graves violations de leurs droits humains, à les accueillir, à leur ouvrir nos portes. </w:t>
      </w:r>
      <w:r>
        <w:br/>
      </w:r>
      <w:r w:rsidRPr="004D5758">
        <w:rPr>
          <w:b/>
          <w:bCs/>
        </w:rPr>
        <w:t xml:space="preserve">Offre-nous, Seigneur, le courage, la patience, la force de l’accueil. </w:t>
      </w:r>
    </w:p>
    <w:p w14:paraId="6AF67ABB" w14:textId="3CD4F7D8" w:rsidR="004D5758" w:rsidRDefault="004D5758" w:rsidP="004D5758">
      <w:pPr>
        <w:pStyle w:val="verset"/>
      </w:pPr>
      <w:r>
        <w:tab/>
        <w:t xml:space="preserve">Seigneur, l’ACAT-France soutient la publication du Livre noir du Collectif Asile Île-de-France dénonçant les violations des droits des demandeurs d’asile. Le travail exhaustif et méthodique du collectif met en lumière les pratiques illégales et abusives ayant cours en matière d'asile en Ile-de-France. </w:t>
      </w:r>
      <w:r>
        <w:br/>
        <w:t>En tant que membre du collectif, l’ACAT</w:t>
      </w:r>
      <w:r>
        <w:noBreakHyphen/>
        <w:t xml:space="preserve">France s’associe aux conclusions du rapport et rappelle la nécessité d’agir pour un accueil digne des réfugiés. </w:t>
      </w:r>
      <w:r>
        <w:br/>
      </w:r>
      <w:r w:rsidRPr="004D5758">
        <w:rPr>
          <w:b/>
          <w:bCs/>
        </w:rPr>
        <w:t>Donne</w:t>
      </w:r>
      <w:r w:rsidRPr="004D5758">
        <w:rPr>
          <w:b/>
          <w:bCs/>
        </w:rPr>
        <w:noBreakHyphen/>
        <w:t>nous, Seigneur, l’inventivité, la patience, le temps d’accompagner les demandeurs d’asile</w:t>
      </w:r>
      <w:r>
        <w:t xml:space="preserve"> dans le rude parcours administratif où ils se perdent sans notre secours, et de poursuivre la lutte pour une justice plus équitable et plus accueillante.  </w:t>
      </w:r>
    </w:p>
    <w:p w14:paraId="04B23F4D" w14:textId="75FF9F89" w:rsidR="004D5758" w:rsidRPr="004D5758" w:rsidRDefault="004D5758" w:rsidP="004D5758">
      <w:pPr>
        <w:pStyle w:val="verset"/>
        <w:rPr>
          <w:b/>
          <w:bCs/>
        </w:rPr>
      </w:pPr>
      <w:r>
        <w:tab/>
        <w:t xml:space="preserve">Seigneur, tant d’hommes et de femmes, tant d’associations s’investissent jour après jour pour accueillir l’étranger le plus dignement possible, pour l’écouter, le loger, le nourrir, le vêtir, le soigner. </w:t>
      </w:r>
      <w:r>
        <w:br/>
        <w:t xml:space="preserve">Ils s’engagent à ses côtés même s’ils courent eux-mêmes le risque d’être sanctionnés. Malgré ces menaces, ils sont légion à n’écouter que leur cœur, leur sens de l’humanité, leur esprit de fraternité, terme pourtant gravé sur le fronton de chaque mairie de notre pays. </w:t>
      </w:r>
      <w:r>
        <w:br/>
      </w:r>
      <w:r w:rsidRPr="004D5758">
        <w:rPr>
          <w:b/>
          <w:bCs/>
        </w:rPr>
        <w:t>Donne à tous ces frères et sœurs dignes et généreux, Seigneur, l’endurance pour poursuivre leur partage</w:t>
      </w:r>
      <w:r>
        <w:t xml:space="preserve"> et la protection au quotidien de leur personne face aux risques que des lois peu fraternelles leur font courir. </w:t>
      </w:r>
      <w:r>
        <w:br/>
      </w:r>
      <w:r w:rsidRPr="004D5758">
        <w:rPr>
          <w:b/>
          <w:bCs/>
        </w:rPr>
        <w:t xml:space="preserve">Et que leur exemple admirable suscite des vocations autour d’eux.  </w:t>
      </w:r>
    </w:p>
    <w:p w14:paraId="45331595" w14:textId="77777777" w:rsidR="004D5758" w:rsidRDefault="004D5758" w:rsidP="004D5758">
      <w:pPr>
        <w:pStyle w:val="Espacer"/>
      </w:pPr>
      <w:r>
        <w:t xml:space="preserve">  </w:t>
      </w:r>
    </w:p>
    <w:p w14:paraId="68D8F405" w14:textId="426953D1" w:rsidR="004D5758" w:rsidRPr="004D5758" w:rsidRDefault="004D5758" w:rsidP="004D5758">
      <w:pPr>
        <w:pStyle w:val="verset"/>
        <w:rPr>
          <w:b/>
          <w:bCs/>
        </w:rPr>
      </w:pPr>
      <w:r>
        <w:tab/>
      </w:r>
      <w:r w:rsidRPr="004D5758">
        <w:rPr>
          <w:b/>
          <w:bCs/>
        </w:rPr>
        <w:t>Pour tous ces semblables qui ont quitté leur patrie, pour tous ces êtres qui les accueillent le plus dignement possible, nous te prions Seigneur</w:t>
      </w:r>
      <w:r w:rsidR="002F57C2">
        <w:rPr>
          <w:b/>
          <w:bCs/>
        </w:rPr>
        <w:t> :</w:t>
      </w:r>
      <w:r w:rsidRPr="004D5758">
        <w:rPr>
          <w:b/>
          <w:bCs/>
        </w:rPr>
        <w:t xml:space="preserve"> tiens fermement chacun d’eux au creux de ta bienveillante main. </w:t>
      </w:r>
      <w:r w:rsidRPr="004D5758">
        <w:rPr>
          <w:b/>
          <w:bCs/>
        </w:rPr>
        <w:br/>
        <w:t xml:space="preserve">Amen. </w:t>
      </w:r>
    </w:p>
    <w:p w14:paraId="2CE2006F" w14:textId="246D7C4E" w:rsidR="004D5758" w:rsidRDefault="004D5758" w:rsidP="004D5758">
      <w:pPr>
        <w:pStyle w:val="Rfrence"/>
      </w:pPr>
      <w:r>
        <w:t>Groupe ACAT de la vallée de Münster (Alsace)</w:t>
      </w:r>
    </w:p>
    <w:p w14:paraId="4F567FB8" w14:textId="77777777" w:rsidR="00371CD9" w:rsidRDefault="00371CD9" w:rsidP="00DE2065">
      <w:pPr>
        <w:pStyle w:val="Espacer"/>
      </w:pPr>
    </w:p>
    <w:p w14:paraId="16C3F5BB" w14:textId="6934EF1A" w:rsidR="00404A98" w:rsidRDefault="00404A98" w:rsidP="00D51FB2">
      <w:pPr>
        <w:pStyle w:val="Titre3"/>
        <w:ind w:left="624" w:hanging="454"/>
      </w:pPr>
      <w:bookmarkStart w:id="57" w:name="_Toc228288529"/>
      <w:r>
        <w:lastRenderedPageBreak/>
        <w:t xml:space="preserve">Prions au sujet de la peine de mort </w:t>
      </w:r>
      <w:r>
        <w:tab/>
      </w:r>
      <w:r w:rsidRPr="00404A98">
        <w:rPr>
          <w:rStyle w:val="CarInfodanstitre3"/>
        </w:rPr>
        <w:t>ACAT Münster</w:t>
      </w:r>
      <w:bookmarkEnd w:id="57"/>
    </w:p>
    <w:p w14:paraId="76B6CAE4" w14:textId="78EE701C" w:rsidR="00404A98" w:rsidRDefault="00404A98" w:rsidP="00404A98">
      <w:pPr>
        <w:pStyle w:val="verset"/>
      </w:pPr>
      <w:r>
        <w:tab/>
      </w:r>
      <w:r w:rsidRPr="00404A98">
        <w:rPr>
          <w:b/>
          <w:bCs/>
        </w:rPr>
        <w:t>Seigneur, nous te prions parce que la peine de mort se pratique toujours</w:t>
      </w:r>
      <w:r>
        <w:t xml:space="preserve">, dans de trop nombreux pays en ce monde. </w:t>
      </w:r>
    </w:p>
    <w:p w14:paraId="5D92835D" w14:textId="0A50272E" w:rsidR="00404A98" w:rsidRDefault="00404A98" w:rsidP="00404A98">
      <w:pPr>
        <w:pStyle w:val="verset"/>
      </w:pPr>
      <w:r>
        <w:tab/>
        <w:t xml:space="preserve">Seigneur, si 144 pays ont aboli ou n’appliquent plus la peine de mort, il en reste bien trop qui l’appliquent toujours. Par exemple, la Chine, les États-Unis, l’Iran, l’Égypte, la Somalie, la République Démocratique du Congo, le Japon, la Russie ont exécuté des condamnés cette année. </w:t>
      </w:r>
      <w:r>
        <w:br/>
        <w:t xml:space="preserve">Partout où sévit cette peine qui nie les droits de tout homme à la vie, </w:t>
      </w:r>
      <w:r w:rsidRPr="00404A98">
        <w:rPr>
          <w:b/>
          <w:bCs/>
        </w:rPr>
        <w:t>nous te prions pour que les responsables politiques, les responsables juridiques qui mettent en application les exécutions prennent conscience</w:t>
      </w:r>
      <w:r>
        <w:t xml:space="preserve"> de leur terrible responsabilité lorsqu’ils condamnent un de leurs semblables à mort. Change leurs cœurs et incite-les à renoncer à pratiquer cette peine, Seigneur, nous t’en prions. </w:t>
      </w:r>
    </w:p>
    <w:p w14:paraId="58C66E69" w14:textId="5AE1CE46" w:rsidR="00404A98" w:rsidRPr="00404A98" w:rsidRDefault="00404A98" w:rsidP="00404A98">
      <w:pPr>
        <w:pStyle w:val="verset"/>
        <w:rPr>
          <w:b/>
          <w:bCs/>
        </w:rPr>
      </w:pPr>
      <w:r>
        <w:tab/>
        <w:t xml:space="preserve">Seigneur, chaque juré qui doit participer au procès condamnant un semblable à la peine capitale doit choisir en son âme et conscience de faire exécuter ou non un de ses semblables. Chaque bourreau chargé de l’exécution doit éliminer un de ses semblables. </w:t>
      </w:r>
      <w:r>
        <w:br/>
      </w:r>
      <w:r w:rsidRPr="00404A98">
        <w:rPr>
          <w:b/>
          <w:bCs/>
        </w:rPr>
        <w:t>Pour ces êtres qui deviennent complices de la mort d’une personne, nous te prions, Seigneur</w:t>
      </w:r>
      <w:r w:rsidR="002F57C2">
        <w:rPr>
          <w:b/>
          <w:bCs/>
        </w:rPr>
        <w:t> :</w:t>
      </w:r>
      <w:r w:rsidRPr="00404A98">
        <w:rPr>
          <w:b/>
          <w:bCs/>
        </w:rPr>
        <w:t xml:space="preserve"> touche leur cœur et fais-les réfléchir à leur acte. Soutiens-les dans leur décision et donne-leur le courage de dire non. </w:t>
      </w:r>
    </w:p>
    <w:p w14:paraId="4F869400" w14:textId="3B6A507E" w:rsidR="00404A98" w:rsidRDefault="00404A98" w:rsidP="00404A98">
      <w:pPr>
        <w:pStyle w:val="verset"/>
      </w:pPr>
      <w:r>
        <w:tab/>
        <w:t>Seigneur, les détenus qui séjournent dans les couloirs de la mort, dont certains sont innocents, vivent de terribles périodes d’attente, tiraillés entre l’espoir d’une révision de leur procès et la confirmation de leur peine. De tels traitements sont inhumains</w:t>
      </w:r>
      <w:r w:rsidR="002F57C2">
        <w:t> :</w:t>
      </w:r>
      <w:r>
        <w:t xml:space="preserve"> parfois ils apprennent qu’un recours a abouti alors qu’ils sont déjà sanglés sur le lit où l’injection létale allait leur être faite. </w:t>
      </w:r>
      <w:r>
        <w:br/>
      </w:r>
      <w:r w:rsidRPr="00404A98">
        <w:rPr>
          <w:b/>
          <w:bCs/>
        </w:rPr>
        <w:t>Pour ces détenus, nous te prions, Seigneur</w:t>
      </w:r>
      <w:r w:rsidR="002F57C2">
        <w:rPr>
          <w:b/>
          <w:bCs/>
        </w:rPr>
        <w:t> :</w:t>
      </w:r>
      <w:r w:rsidRPr="00404A98">
        <w:rPr>
          <w:b/>
          <w:bCs/>
        </w:rPr>
        <w:t xml:space="preserve"> tiens-les au creux de ta bienveillante main et permets-leur de ne pas perdre espoir en la justice humaine, ni surtout en ton soutien.</w:t>
      </w:r>
      <w:r>
        <w:t xml:space="preserve"> </w:t>
      </w:r>
    </w:p>
    <w:p w14:paraId="78E8A661" w14:textId="01500EE3" w:rsidR="00404A98" w:rsidRDefault="00404A98" w:rsidP="00404A98">
      <w:pPr>
        <w:pStyle w:val="verset"/>
      </w:pPr>
      <w:r>
        <w:tab/>
        <w:t>Seigneur, tous ceux qui correspondent avec ces détenus entrent dans une relation humaine d’une densité et d’une force incroyables</w:t>
      </w:r>
      <w:r w:rsidR="002F57C2">
        <w:t> :</w:t>
      </w:r>
      <w:r>
        <w:t xml:space="preserve"> ils apportent le soutien, l’écoute à ces condamnés parfois désespérés mais un tel échange leur fait voir la vie autrement. </w:t>
      </w:r>
      <w:r w:rsidRPr="00404A98">
        <w:rPr>
          <w:b/>
          <w:bCs/>
        </w:rPr>
        <w:t>Seigneur, pour ces fidèles correspondants, nous te prions</w:t>
      </w:r>
      <w:r w:rsidR="002F57C2">
        <w:rPr>
          <w:b/>
          <w:bCs/>
        </w:rPr>
        <w:t> :</w:t>
      </w:r>
      <w:r w:rsidRPr="00404A98">
        <w:rPr>
          <w:b/>
          <w:bCs/>
        </w:rPr>
        <w:t xml:space="preserve"> donne-leur l’endurance, la foi, la force nécessaires pour soutenir celui ou celle qu’ils perdront probablement de la main d’un autre homme, d’après le verdict d’une justice humaine.</w:t>
      </w:r>
      <w:r>
        <w:t xml:space="preserve">  </w:t>
      </w:r>
    </w:p>
    <w:p w14:paraId="1043C40A" w14:textId="1C3D22CF" w:rsidR="00404A98" w:rsidRDefault="00404A98" w:rsidP="00404A98">
      <w:pPr>
        <w:pStyle w:val="Espacer"/>
      </w:pPr>
    </w:p>
    <w:p w14:paraId="1238FFEB" w14:textId="589ED2C9" w:rsidR="00404A98" w:rsidRPr="00404A98" w:rsidRDefault="00404A98" w:rsidP="00404A98">
      <w:pPr>
        <w:pStyle w:val="verset"/>
        <w:rPr>
          <w:b/>
          <w:bCs/>
        </w:rPr>
      </w:pPr>
      <w:r>
        <w:tab/>
      </w:r>
      <w:r w:rsidRPr="00404A98">
        <w:rPr>
          <w:b/>
          <w:bCs/>
        </w:rPr>
        <w:t xml:space="preserve">Seigneur, avec confiance, avec espoir, nous te remettons les responsables de ces condamnations, les condamnés et ceux qui les accompagnent. </w:t>
      </w:r>
      <w:r w:rsidRPr="00404A98">
        <w:rPr>
          <w:b/>
          <w:bCs/>
        </w:rPr>
        <w:br/>
      </w:r>
      <w:proofErr w:type="spellStart"/>
      <w:r w:rsidRPr="00404A98">
        <w:rPr>
          <w:b/>
          <w:bCs/>
        </w:rPr>
        <w:t>Porte-les</w:t>
      </w:r>
      <w:proofErr w:type="spellEnd"/>
      <w:r w:rsidRPr="00404A98">
        <w:rPr>
          <w:b/>
          <w:bCs/>
        </w:rPr>
        <w:t xml:space="preserve"> au creux de ta fidèle main. </w:t>
      </w:r>
      <w:r w:rsidRPr="00404A98">
        <w:rPr>
          <w:b/>
          <w:bCs/>
        </w:rPr>
        <w:br/>
        <w:t xml:space="preserve">Amen. </w:t>
      </w:r>
    </w:p>
    <w:p w14:paraId="07CE671D" w14:textId="2FBE944B" w:rsidR="004D5758" w:rsidRDefault="00404A98" w:rsidP="00404A98">
      <w:pPr>
        <w:pStyle w:val="Rfrence"/>
      </w:pPr>
      <w:r>
        <w:t>Groupe ACAT de la vallée de Munster (Alsace)</w:t>
      </w:r>
    </w:p>
    <w:p w14:paraId="53238B24" w14:textId="77777777" w:rsidR="004D5758" w:rsidRDefault="004D5758" w:rsidP="00DE2065">
      <w:pPr>
        <w:pStyle w:val="Espacer"/>
      </w:pPr>
    </w:p>
    <w:p w14:paraId="1A95F34D" w14:textId="111BC19D" w:rsidR="00404A98" w:rsidRDefault="006C6742" w:rsidP="006C6742">
      <w:pPr>
        <w:pStyle w:val="Titre2"/>
      </w:pPr>
      <w:bookmarkStart w:id="58" w:name="_Toc228288530"/>
      <w:r w:rsidRPr="006C6742">
        <w:lastRenderedPageBreak/>
        <w:t>Confiance</w:t>
      </w:r>
      <w:bookmarkEnd w:id="58"/>
    </w:p>
    <w:p w14:paraId="2ED6AE06" w14:textId="4CFF5C87" w:rsidR="006C6742" w:rsidRDefault="006C6742" w:rsidP="00D51FB2">
      <w:pPr>
        <w:pStyle w:val="Titre3"/>
        <w:ind w:left="624" w:hanging="454"/>
      </w:pPr>
      <w:bookmarkStart w:id="59" w:name="_Toc228288531"/>
      <w:r>
        <w:t xml:space="preserve">Prière d’un condamné à mort </w:t>
      </w:r>
      <w:r>
        <w:tab/>
      </w:r>
      <w:r w:rsidRPr="006C6742">
        <w:rPr>
          <w:rStyle w:val="CarInfodanstitre3"/>
        </w:rPr>
        <w:t>Un cœur crie dans la nuit</w:t>
      </w:r>
      <w:bookmarkEnd w:id="59"/>
    </w:p>
    <w:p w14:paraId="7CDEF438" w14:textId="77777777" w:rsidR="006C6742" w:rsidRPr="006C6742" w:rsidRDefault="006C6742" w:rsidP="00955C06">
      <w:pPr>
        <w:pStyle w:val="verset"/>
        <w:keepNext/>
        <w:rPr>
          <w:b/>
          <w:bCs/>
          <w:i/>
          <w:iCs/>
        </w:rPr>
      </w:pPr>
      <w:r w:rsidRPr="006C6742">
        <w:rPr>
          <w:b/>
          <w:bCs/>
          <w:i/>
          <w:iCs/>
        </w:rPr>
        <w:t xml:space="preserve">Un cœur crie dans la nuit, chagrin que personne n'entend. </w:t>
      </w:r>
    </w:p>
    <w:p w14:paraId="7A7F3ED3" w14:textId="77777777" w:rsidR="006C6742" w:rsidRDefault="006C6742" w:rsidP="00955C06">
      <w:pPr>
        <w:pStyle w:val="Espacer"/>
        <w:keepNext/>
      </w:pPr>
    </w:p>
    <w:p w14:paraId="4CA67A93" w14:textId="7FB7FA62" w:rsidR="006C6742" w:rsidRDefault="006C6742" w:rsidP="006C6742">
      <w:pPr>
        <w:pStyle w:val="verset"/>
      </w:pPr>
      <w:r>
        <w:tab/>
        <w:t xml:space="preserve">Une âme lourdement chargée, pas de bras pour me consoler. </w:t>
      </w:r>
      <w:r>
        <w:br/>
        <w:t>Aujourd'hui je ne pense qu'à cela</w:t>
      </w:r>
      <w:r w:rsidR="002F57C2">
        <w:t> :</w:t>
      </w:r>
      <w:r>
        <w:t xml:space="preserve"> Ce qui m'attend, c'est l'aube de mon exécution.  </w:t>
      </w:r>
    </w:p>
    <w:p w14:paraId="3FEFCEB5" w14:textId="525C7150" w:rsidR="006C6742" w:rsidRDefault="006C6742" w:rsidP="006C6742">
      <w:pPr>
        <w:pStyle w:val="verset"/>
      </w:pPr>
      <w:r>
        <w:tab/>
        <w:t xml:space="preserve">Mon fier esprit est brisé, Ia coupe à moitié pleine est vide. </w:t>
      </w:r>
      <w:r>
        <w:br/>
        <w:t xml:space="preserve">Je me souviens d'un petit garçon, quel innocent j'étais. </w:t>
      </w:r>
    </w:p>
    <w:p w14:paraId="3CFA368D" w14:textId="0676F0E9" w:rsidR="006C6742" w:rsidRDefault="006C6742" w:rsidP="006C6742">
      <w:pPr>
        <w:pStyle w:val="verset"/>
      </w:pPr>
      <w:r>
        <w:tab/>
        <w:t xml:space="preserve">Tout ce qui était bon dans ma vie m'a laissé seul, à attendre la mort. </w:t>
      </w:r>
      <w:r>
        <w:br/>
        <w:t xml:space="preserve">J'ai brûlé tant de ponts... C'est à leurs flammes que j'écris. </w:t>
      </w:r>
      <w:r>
        <w:br/>
        <w:t xml:space="preserve">Je n'ai plus de larmes pour appeler Dieu, je n'ai plus que la fin de ma vie. </w:t>
      </w:r>
    </w:p>
    <w:p w14:paraId="451F568B" w14:textId="2956E69E" w:rsidR="006C6742" w:rsidRDefault="006C6742" w:rsidP="006C6742">
      <w:pPr>
        <w:pStyle w:val="verset"/>
      </w:pPr>
      <w:r>
        <w:tab/>
        <w:t xml:space="preserve">Parce que quand j'ai crié vers lui, il a quitté son paradis pour moi </w:t>
      </w:r>
      <w:r>
        <w:br/>
        <w:t xml:space="preserve">Et quand je ne pouvais plus prier, il a intercédé pour moi </w:t>
      </w:r>
      <w:r>
        <w:br/>
        <w:t xml:space="preserve">Et quand je n'en pouvais plus, il était au fond de l'abîme pour moi </w:t>
      </w:r>
      <w:r>
        <w:br/>
        <w:t xml:space="preserve">Et quand je ne croyais plus en rien, il a fait des miracles pour moi </w:t>
      </w:r>
      <w:r>
        <w:br/>
        <w:t xml:space="preserve">Et quand je trébuchais, quand je tombais, il m'a rattrapé </w:t>
      </w:r>
      <w:r>
        <w:br/>
        <w:t xml:space="preserve">Et quand je ne voyais plus ma route, il s'est fait lumière pour moi </w:t>
      </w:r>
    </w:p>
    <w:p w14:paraId="4E4E4D8F" w14:textId="245806E2" w:rsidR="006C6742" w:rsidRDefault="006C6742" w:rsidP="006C6742">
      <w:pPr>
        <w:pStyle w:val="verset"/>
      </w:pPr>
      <w:r>
        <w:tab/>
        <w:t xml:space="preserve">Et quand j'étais tout seul, il a été mon ami </w:t>
      </w:r>
      <w:r>
        <w:br/>
        <w:t xml:space="preserve">Et quand mon cœur s'est endurci, il l'a adouci pour moi </w:t>
      </w:r>
      <w:r>
        <w:br/>
        <w:t xml:space="preserve">Et quand je ne savais plus aimer, il a planté l'amour en moi </w:t>
      </w:r>
    </w:p>
    <w:p w14:paraId="4BA469BC" w14:textId="6C8332B5" w:rsidR="006C6742" w:rsidRDefault="006C6742" w:rsidP="006C6742">
      <w:pPr>
        <w:pStyle w:val="verset"/>
      </w:pPr>
      <w:r>
        <w:tab/>
        <w:t xml:space="preserve">Et quand je me suis soumis, il m'a moissonné </w:t>
      </w:r>
      <w:r>
        <w:br/>
        <w:t xml:space="preserve">Et quand j'ai voulu prêcher sa parole, il m'en a donné la force </w:t>
      </w:r>
    </w:p>
    <w:p w14:paraId="7D792836" w14:textId="003D4889" w:rsidR="006C6742" w:rsidRDefault="006C6742" w:rsidP="006C6742">
      <w:pPr>
        <w:pStyle w:val="verset"/>
      </w:pPr>
      <w:r>
        <w:tab/>
        <w:t xml:space="preserve">C'est pour tout cela que j'aime Dieu, et parce que lui le premier, il m'a aimé. </w:t>
      </w:r>
    </w:p>
    <w:p w14:paraId="6E2295AE" w14:textId="603320B1" w:rsidR="00404A98" w:rsidRDefault="006C6742" w:rsidP="006C6742">
      <w:pPr>
        <w:pStyle w:val="Rfrence"/>
      </w:pPr>
      <w:r>
        <w:t>Auteur inconnu</w:t>
      </w:r>
    </w:p>
    <w:p w14:paraId="42AE93F4" w14:textId="77777777" w:rsidR="006C6742" w:rsidRDefault="006C6742" w:rsidP="00955C06">
      <w:pPr>
        <w:pStyle w:val="Espacer"/>
      </w:pPr>
    </w:p>
    <w:p w14:paraId="2973F207" w14:textId="77777777" w:rsidR="00B3563B" w:rsidRDefault="00B3563B" w:rsidP="00D51FB2">
      <w:pPr>
        <w:pStyle w:val="Titre3"/>
        <w:ind w:left="624" w:hanging="454"/>
      </w:pPr>
      <w:bookmarkStart w:id="60" w:name="_Toc228288532"/>
      <w:r>
        <w:t>Toi qui m’aimes comme je suis</w:t>
      </w:r>
      <w:bookmarkEnd w:id="60"/>
      <w:r>
        <w:t xml:space="preserve"> </w:t>
      </w:r>
    </w:p>
    <w:p w14:paraId="767C0C1B" w14:textId="0EC8BCEE" w:rsidR="00B3563B" w:rsidRDefault="00B3563B" w:rsidP="00B3563B">
      <w:pPr>
        <w:pStyle w:val="verset"/>
      </w:pPr>
      <w:r>
        <w:tab/>
        <w:t xml:space="preserve">Seigneur, réconcilie-moi avec moi-même. </w:t>
      </w:r>
      <w:r>
        <w:br/>
        <w:t>Comment pourrai-je rencontrer et aimer les autres si je ne me rencontre et ne m’aime plus</w:t>
      </w:r>
      <w:r w:rsidR="002F57C2">
        <w:t> ?</w:t>
      </w:r>
      <w:r>
        <w:t xml:space="preserve"> </w:t>
      </w:r>
    </w:p>
    <w:p w14:paraId="272C196C" w14:textId="09B7FC49" w:rsidR="00B3563B" w:rsidRDefault="00B3563B" w:rsidP="00B3563B">
      <w:pPr>
        <w:pStyle w:val="verset"/>
      </w:pPr>
      <w:r>
        <w:tab/>
        <w:t xml:space="preserve">Seigneur, toi qui m’aimes tel que je suis et non tel que je me rêve, </w:t>
      </w:r>
      <w:r>
        <w:br/>
        <w:t xml:space="preserve">aide-moi à accepter ma condition d’homme limité mais appelé à se dépasser. </w:t>
      </w:r>
    </w:p>
    <w:p w14:paraId="3ADE5263" w14:textId="71E61F80" w:rsidR="00B3563B" w:rsidRDefault="00B3563B" w:rsidP="00B3563B">
      <w:pPr>
        <w:pStyle w:val="verset"/>
      </w:pPr>
      <w:r>
        <w:tab/>
        <w:t xml:space="preserve">Apprends-moi à vivre avec mes ombres et mes lumières, mes douceurs et mes colères, mes rires et mes larmes, mon passé et mon présent. </w:t>
      </w:r>
    </w:p>
    <w:p w14:paraId="16614723" w14:textId="0CBF40FB" w:rsidR="00B3563B" w:rsidRDefault="00B3563B" w:rsidP="00B3563B">
      <w:pPr>
        <w:pStyle w:val="verset"/>
      </w:pPr>
      <w:r>
        <w:tab/>
        <w:t xml:space="preserve">Donne-moi de m’accueillir comme tu m’accueilles, de m’aimer comme tu m’aimes. Délivre-moi de la perfection que je veux me donner, </w:t>
      </w:r>
      <w:r>
        <w:br/>
        <w:t xml:space="preserve">ouvre-moi à la sainteté que tu veux m’accorder. </w:t>
      </w:r>
    </w:p>
    <w:p w14:paraId="76DDD7A5" w14:textId="58E51D63" w:rsidR="00B3563B" w:rsidRDefault="00B3563B" w:rsidP="00B3563B">
      <w:pPr>
        <w:pStyle w:val="verset"/>
      </w:pPr>
      <w:r>
        <w:tab/>
      </w:r>
      <w:proofErr w:type="spellStart"/>
      <w:r>
        <w:t>Epargne</w:t>
      </w:r>
      <w:proofErr w:type="spellEnd"/>
      <w:r>
        <w:t xml:space="preserve">-moi les remords de Judas, rentrant en lui-même pour n’en plus sortir, épouvanté et désespéré devant son péché. </w:t>
      </w:r>
      <w:r>
        <w:br/>
        <w:t xml:space="preserve">Accorde-moi le repentir de Pierre rencontrant le silence de ton regard plein de tendresse et de pitié. </w:t>
      </w:r>
      <w:r>
        <w:br/>
        <w:t xml:space="preserve">Et si je dois pleurer, que ce ne soit pas sur moi-même mais sur ton amour offensé. </w:t>
      </w:r>
    </w:p>
    <w:p w14:paraId="122FAD86" w14:textId="7ADF56DF" w:rsidR="00B3563B" w:rsidRDefault="00B3563B" w:rsidP="00B3563B">
      <w:pPr>
        <w:pStyle w:val="verset"/>
      </w:pPr>
      <w:r>
        <w:lastRenderedPageBreak/>
        <w:tab/>
        <w:t xml:space="preserve">Seigneur, tu connais le désespoir qui ronge mon cœur. </w:t>
      </w:r>
      <w:r>
        <w:br/>
        <w:t>Le dégoût de moi-même, je le projette sans cesse sur les autres</w:t>
      </w:r>
      <w:r w:rsidR="002F57C2">
        <w:t> !</w:t>
      </w:r>
      <w:r>
        <w:t xml:space="preserve"> </w:t>
      </w:r>
      <w:r>
        <w:br/>
        <w:t>Que ta tendresse me fasse exister à mes propres yeux</w:t>
      </w:r>
      <w:r w:rsidR="002F57C2">
        <w:t> !</w:t>
      </w:r>
      <w:r>
        <w:t xml:space="preserve"> </w:t>
      </w:r>
      <w:r>
        <w:br/>
        <w:t>Je voudrais tellement déverrouiller la porte de ma prison dont je serre moi-même la clef</w:t>
      </w:r>
      <w:r w:rsidR="002F57C2">
        <w:t> !</w:t>
      </w:r>
      <w:r>
        <w:t xml:space="preserve"> </w:t>
      </w:r>
    </w:p>
    <w:p w14:paraId="639F0D00" w14:textId="2787BA82" w:rsidR="00B3563B" w:rsidRDefault="00B3563B" w:rsidP="00B3563B">
      <w:pPr>
        <w:pStyle w:val="verset"/>
      </w:pPr>
      <w:r>
        <w:tab/>
        <w:t xml:space="preserve">Donne-moi le courage de sortir de moi-même. </w:t>
      </w:r>
      <w:r>
        <w:br/>
        <w:t xml:space="preserve">Dis-moi que tout est possible à celui qui croit. </w:t>
      </w:r>
      <w:r>
        <w:br/>
        <w:t xml:space="preserve">Dis-moi que je peux encore guérir, dans la lumière de ton regard et de ta parole. </w:t>
      </w:r>
    </w:p>
    <w:p w14:paraId="3AC93FFB" w14:textId="467B50CF" w:rsidR="006C6742" w:rsidRDefault="00B3563B" w:rsidP="00B3563B">
      <w:pPr>
        <w:pStyle w:val="Rfrence"/>
      </w:pPr>
      <w:proofErr w:type="spellStart"/>
      <w:r>
        <w:t>Auteur.e</w:t>
      </w:r>
      <w:proofErr w:type="spellEnd"/>
      <w:r>
        <w:t xml:space="preserve"> </w:t>
      </w:r>
      <w:proofErr w:type="spellStart"/>
      <w:r>
        <w:t>inconnu.e</w:t>
      </w:r>
      <w:proofErr w:type="spellEnd"/>
      <w:r>
        <w:t>.</w:t>
      </w:r>
    </w:p>
    <w:p w14:paraId="0D5C0B6C" w14:textId="77777777" w:rsidR="00B3563B" w:rsidRDefault="00B3563B" w:rsidP="00955C06">
      <w:pPr>
        <w:pStyle w:val="Espacer"/>
      </w:pPr>
    </w:p>
    <w:p w14:paraId="157D0BEB" w14:textId="77777777" w:rsidR="009B085E" w:rsidRDefault="009B085E" w:rsidP="00D51FB2">
      <w:pPr>
        <w:pStyle w:val="Titre3"/>
        <w:ind w:left="624" w:hanging="454"/>
      </w:pPr>
      <w:bookmarkStart w:id="61" w:name="_Toc228288533"/>
      <w:r>
        <w:t>Des profondeurs</w:t>
      </w:r>
      <w:bookmarkEnd w:id="61"/>
      <w:r>
        <w:t xml:space="preserve"> </w:t>
      </w:r>
    </w:p>
    <w:p w14:paraId="793EED24" w14:textId="183CDCEE" w:rsidR="009B085E" w:rsidRDefault="009B085E" w:rsidP="009B085E">
      <w:pPr>
        <w:pStyle w:val="verset"/>
      </w:pPr>
      <w:r>
        <w:tab/>
        <w:t xml:space="preserve">Seigneur, nous nous souvenons des millions d'êtres humains qui, dans le monde, auront faim aujourd'hui, de tous ceux qui n'ont même pas le strict nécessaire pour vivre et à qui la vie pèse...  </w:t>
      </w:r>
    </w:p>
    <w:p w14:paraId="24E09098" w14:textId="269CD980" w:rsidR="009B085E" w:rsidRDefault="009B085E" w:rsidP="009B085E">
      <w:pPr>
        <w:pStyle w:val="verset"/>
      </w:pPr>
      <w:r>
        <w:tab/>
        <w:t xml:space="preserve">Des profondeurs nous crions vers toi, Seigneur.  </w:t>
      </w:r>
      <w:r>
        <w:br/>
        <w:t xml:space="preserve">Entends notre cri, écoute notre prière. </w:t>
      </w:r>
    </w:p>
    <w:p w14:paraId="6C9C3FBE" w14:textId="385FA5C6" w:rsidR="009B085E" w:rsidRDefault="009B085E" w:rsidP="009B085E">
      <w:pPr>
        <w:pStyle w:val="verset"/>
      </w:pPr>
      <w:r>
        <w:tab/>
        <w:t xml:space="preserve">Seigneur, nous nous souvenons de tous ceux qui sont exploités et marginalisés à cause de leur situation sociale, de leur couleur ou de leur sexe.  Des forces d'oppression écrasent les humains, des systèmes injustes les abattent et les dépouillent de leurs droits et de leur dignité. </w:t>
      </w:r>
    </w:p>
    <w:p w14:paraId="42D43440" w14:textId="3F0D1F28" w:rsidR="009B085E" w:rsidRDefault="009B085E" w:rsidP="009B085E">
      <w:pPr>
        <w:pStyle w:val="verset"/>
      </w:pPr>
      <w:r>
        <w:tab/>
        <w:t xml:space="preserve">Des profondeurs nous crions vers toi, Seigneur. </w:t>
      </w:r>
      <w:r>
        <w:br/>
        <w:t xml:space="preserve">Entends notre cri, écoute notre prière. </w:t>
      </w:r>
    </w:p>
    <w:p w14:paraId="34299A1C" w14:textId="2FDB70CA" w:rsidR="009B085E" w:rsidRDefault="009B085E" w:rsidP="009B085E">
      <w:pPr>
        <w:pStyle w:val="verset"/>
      </w:pPr>
      <w:r>
        <w:tab/>
        <w:t>Seigneur, nous évoquons toutes les autorités qui traitent les gens comme des quantités négligeables,  les dictatures et les régimes militaires, l'industrie de la guerre et la soif du pouvoir. Nous avons souvent gardé le silence, passant à bonne distance</w:t>
      </w:r>
      <w:r w:rsidR="002F57C2">
        <w:t> ;</w:t>
      </w:r>
      <w:r>
        <w:t xml:space="preserve"> nous avons souvent hésité à réagir.  </w:t>
      </w:r>
    </w:p>
    <w:p w14:paraId="067FCC01" w14:textId="133004CF" w:rsidR="009B085E" w:rsidRDefault="009B085E" w:rsidP="009B085E">
      <w:pPr>
        <w:pStyle w:val="verset"/>
      </w:pPr>
      <w:r>
        <w:tab/>
        <w:t xml:space="preserve">Des profondeurs nous crions vers toi, Seigneur. </w:t>
      </w:r>
      <w:r>
        <w:br/>
        <w:t xml:space="preserve">Entends notre cri, écoute notre prière. </w:t>
      </w:r>
    </w:p>
    <w:p w14:paraId="7CAE058B" w14:textId="300E9B09" w:rsidR="009B085E" w:rsidRDefault="009B085E" w:rsidP="009B085E">
      <w:pPr>
        <w:pStyle w:val="verset"/>
      </w:pPr>
      <w:r>
        <w:tab/>
        <w:t>Seigneur, nous te demandons pardon parce que nous n'affirmons pas avec espérance ta présence dans le monde, toi qui dis devant les êtres souffrants</w:t>
      </w:r>
      <w:r w:rsidR="002F57C2">
        <w:t> :</w:t>
      </w:r>
      <w:r>
        <w:t xml:space="preserve">  </w:t>
      </w:r>
    </w:p>
    <w:p w14:paraId="3B17AE64" w14:textId="655952DF" w:rsidR="009B085E" w:rsidRDefault="009B085E" w:rsidP="009B085E">
      <w:pPr>
        <w:pStyle w:val="verset"/>
      </w:pPr>
      <w:r>
        <w:tab/>
      </w:r>
      <w:r w:rsidR="002F57C2">
        <w:t>« </w:t>
      </w:r>
      <w:r>
        <w:t>Voici mes frères et mes sœurs.</w:t>
      </w:r>
      <w:r w:rsidR="002F57C2">
        <w:t> »</w:t>
      </w:r>
      <w:r>
        <w:t xml:space="preserve"> </w:t>
      </w:r>
      <w:r>
        <w:br/>
        <w:t xml:space="preserve">Seigneur, inspire-nous de ton amour, </w:t>
      </w:r>
      <w:r>
        <w:br/>
        <w:t xml:space="preserve">interpelle-nous par ta vérité, </w:t>
      </w:r>
      <w:r>
        <w:br/>
        <w:t xml:space="preserve">donne-nous la force de vivre pour la vie au milieu des forces de mort. </w:t>
      </w:r>
    </w:p>
    <w:p w14:paraId="168A06C6" w14:textId="0DBB75D5" w:rsidR="009B085E" w:rsidRDefault="009B085E" w:rsidP="009B085E">
      <w:pPr>
        <w:pStyle w:val="verset"/>
      </w:pPr>
      <w:r>
        <w:tab/>
        <w:t xml:space="preserve">Amen </w:t>
      </w:r>
    </w:p>
    <w:p w14:paraId="39B48205" w14:textId="5A7B1182" w:rsidR="00B3563B" w:rsidRDefault="009B085E" w:rsidP="009B085E">
      <w:pPr>
        <w:pStyle w:val="Rfrence"/>
      </w:pPr>
      <w:r>
        <w:t>Origine inconnue</w:t>
      </w:r>
    </w:p>
    <w:p w14:paraId="0FFEBEB3" w14:textId="77777777" w:rsidR="00B3563B" w:rsidRDefault="00B3563B" w:rsidP="00955C06">
      <w:pPr>
        <w:pStyle w:val="Espacer"/>
      </w:pPr>
    </w:p>
    <w:p w14:paraId="53BE9F6B" w14:textId="328CEB68" w:rsidR="009B085E" w:rsidRDefault="00462B47" w:rsidP="00462B47">
      <w:pPr>
        <w:pStyle w:val="Titre2"/>
      </w:pPr>
      <w:bookmarkStart w:id="62" w:name="_Toc228288534"/>
      <w:r w:rsidRPr="00462B47">
        <w:lastRenderedPageBreak/>
        <w:t>Intercession</w:t>
      </w:r>
      <w:bookmarkEnd w:id="62"/>
    </w:p>
    <w:p w14:paraId="06830BE1" w14:textId="4EF985AF" w:rsidR="00462B47" w:rsidRDefault="00462B47" w:rsidP="00D51FB2">
      <w:pPr>
        <w:pStyle w:val="Titre3"/>
        <w:ind w:left="624" w:hanging="454"/>
      </w:pPr>
      <w:bookmarkStart w:id="63" w:name="_Toc228288535"/>
      <w:r>
        <w:t xml:space="preserve">"Notre Père" pour la Justice </w:t>
      </w:r>
      <w:r>
        <w:tab/>
      </w:r>
      <w:r w:rsidRPr="00462B47">
        <w:rPr>
          <w:rStyle w:val="CarInfodanstitre3"/>
        </w:rPr>
        <w:t>P. Ronald Rolheiser</w:t>
      </w:r>
      <w:bookmarkEnd w:id="63"/>
    </w:p>
    <w:p w14:paraId="6C6B5EAC" w14:textId="5372B525" w:rsidR="00462B47" w:rsidRDefault="00462B47" w:rsidP="00462B47">
      <w:pPr>
        <w:pStyle w:val="verset"/>
      </w:pPr>
      <w:r w:rsidRPr="00462B47">
        <w:rPr>
          <w:b/>
          <w:bCs/>
        </w:rPr>
        <w:t>Notre Père</w:t>
      </w:r>
      <w:r>
        <w:t xml:space="preserve"> qui prend toujours la part des faibles, des impuissants, des pauvres, des abandonnés, des malades, des anciens, des très jeunes, des enfants à naître et de ceux qui portent le poids du jour, victimes des circonstances. </w:t>
      </w:r>
    </w:p>
    <w:p w14:paraId="6E1BE591" w14:textId="729C3078" w:rsidR="00462B47" w:rsidRDefault="00462B47" w:rsidP="00462B47">
      <w:pPr>
        <w:pStyle w:val="verset"/>
      </w:pPr>
      <w:r w:rsidRPr="00462B47">
        <w:rPr>
          <w:b/>
          <w:bCs/>
        </w:rPr>
        <w:t>Qui es aux Cieux</w:t>
      </w:r>
      <w:r>
        <w:t xml:space="preserve"> où tout sera inversé, où les premiers seront derniers et les derniers, premiers, mais où tout sera bon. </w:t>
      </w:r>
    </w:p>
    <w:p w14:paraId="3F42D9E5" w14:textId="77777777" w:rsidR="00462B47" w:rsidRDefault="00462B47" w:rsidP="00462B47">
      <w:pPr>
        <w:pStyle w:val="verset"/>
      </w:pPr>
      <w:r w:rsidRPr="00462B47">
        <w:rPr>
          <w:b/>
          <w:bCs/>
        </w:rPr>
        <w:t>Que Ton Nom soit sanctifié</w:t>
      </w:r>
      <w:r>
        <w:t xml:space="preserve">, puissions-nous toujours reconnaître ta Sainteté, accepter que tes Voies ne soient pas les nôtres et tes Critères différents. En révérant ton Nom nous voulons être tirés de l’égoïsme qui nous empêche de voir la souffrance de notre voisin. </w:t>
      </w:r>
    </w:p>
    <w:p w14:paraId="02AE0787" w14:textId="77777777" w:rsidR="00462B47" w:rsidRDefault="00462B47" w:rsidP="00462B47">
      <w:pPr>
        <w:pStyle w:val="verset"/>
      </w:pPr>
      <w:r w:rsidRPr="00462B47">
        <w:rPr>
          <w:b/>
          <w:bCs/>
        </w:rPr>
        <w:t>Que Ton Règne vienne</w:t>
      </w:r>
      <w:r>
        <w:t xml:space="preserve">, aide-nous à créer un monde où en dépassant nos propres besoins et nos blessures, nous pratiquerons la justice, aimerons tendrement, et marcherons humblement avec Toi, ensemble. </w:t>
      </w:r>
    </w:p>
    <w:p w14:paraId="696377A5" w14:textId="77777777" w:rsidR="00462B47" w:rsidRDefault="00462B47" w:rsidP="00462B47">
      <w:pPr>
        <w:pStyle w:val="verset"/>
      </w:pPr>
      <w:r w:rsidRPr="00462B47">
        <w:rPr>
          <w:b/>
          <w:bCs/>
        </w:rPr>
        <w:t>Que Ta Volonté soit faite</w:t>
      </w:r>
      <w:r>
        <w:t xml:space="preserve">, ouvre notre liberté que nous Te laissions entrer pour partager tes Sentiments, pour laisser circuler ta Vie en nous, pour aimer sans distinction et comme Toi avec un Amour préférentiel pour les pauvres. </w:t>
      </w:r>
    </w:p>
    <w:p w14:paraId="27F1D83A" w14:textId="77777777" w:rsidR="00462B47" w:rsidRDefault="00462B47" w:rsidP="00462B47">
      <w:pPr>
        <w:pStyle w:val="verset"/>
      </w:pPr>
      <w:r w:rsidRPr="00462B47">
        <w:rPr>
          <w:b/>
          <w:bCs/>
        </w:rPr>
        <w:t>Sur la terre comme au Ciel</w:t>
      </w:r>
      <w:r>
        <w:t xml:space="preserve">, que l’œuvre de nos mains, nos temples et nos organisations soient des reflets de ta Gloire afin que la joie, la bienveillance, la tendresse, et ta Justice prédomine au sein de toutes nos structures sur la terre. </w:t>
      </w:r>
    </w:p>
    <w:p w14:paraId="27D204B0" w14:textId="77777777" w:rsidR="00462B47" w:rsidRDefault="00462B47" w:rsidP="00462B47">
      <w:pPr>
        <w:pStyle w:val="Espacer"/>
      </w:pPr>
    </w:p>
    <w:p w14:paraId="0400E70A" w14:textId="797D6F7F" w:rsidR="00462B47" w:rsidRDefault="00462B47" w:rsidP="00462B47">
      <w:pPr>
        <w:pStyle w:val="verset"/>
      </w:pPr>
      <w:r w:rsidRPr="00462B47">
        <w:rPr>
          <w:b/>
          <w:bCs/>
        </w:rPr>
        <w:t>Donne-nous</w:t>
      </w:r>
      <w:r>
        <w:t xml:space="preserve"> la vie et l’amour, apprends-nous à tout accueillir comme un don. Aide</w:t>
      </w:r>
      <w:r>
        <w:noBreakHyphen/>
        <w:t xml:space="preserve">nous à reconnaître que nous n’avons aucun droit et que nous devons partager, parce que nous avons reçu. Fais-nous comprendre que de notre générosité envers les plus pauvres dépend notre propre santé. </w:t>
      </w:r>
    </w:p>
    <w:p w14:paraId="31AC266D" w14:textId="016C3C63" w:rsidR="00462B47" w:rsidRDefault="00462B47" w:rsidP="00462B47">
      <w:pPr>
        <w:pStyle w:val="verset"/>
      </w:pPr>
      <w:r>
        <w:tab/>
        <w:t>Nous, le vrai nous qui embrasse tous les humains, qui inclut tous ceux et celles qui sont en dehors de notre circuit étroit</w:t>
      </w:r>
      <w:r w:rsidR="002F57C2">
        <w:t> ;</w:t>
      </w:r>
      <w:r>
        <w:t xml:space="preserve"> donne à tous également. </w:t>
      </w:r>
    </w:p>
    <w:p w14:paraId="344AFB7D" w14:textId="1450C40A" w:rsidR="00462B47" w:rsidRDefault="00462B47" w:rsidP="00462B47">
      <w:pPr>
        <w:pStyle w:val="verset"/>
      </w:pPr>
      <w:r>
        <w:tab/>
        <w:t xml:space="preserve">Aujourd’hui, pas demain. Ne nous laisse pas reporter notre action à un avenir indéfini, attitude qui nous permet de nous justifier face à l’injustice. </w:t>
      </w:r>
    </w:p>
    <w:p w14:paraId="3B9EC6B9" w14:textId="77777777" w:rsidR="00462B47" w:rsidRDefault="00462B47" w:rsidP="00462B47">
      <w:pPr>
        <w:pStyle w:val="verset"/>
      </w:pPr>
      <w:r w:rsidRPr="00462B47">
        <w:rPr>
          <w:b/>
          <w:bCs/>
        </w:rPr>
        <w:t>Notre Pain quotidien</w:t>
      </w:r>
      <w:r>
        <w:t xml:space="preserve"> pour que chaque individu puisse avoir accès à une nourriture suffisante, à l’eau potable, à l’air pur, et ait la possibilité de recevoir des soins médicaux, de bénéficier d’une éducation de qualité pour ainsi bénéficier d’une vie saine. Apprends-nous à partager notre nécessaire et non seulement nos surplus. </w:t>
      </w:r>
    </w:p>
    <w:p w14:paraId="553A78A7" w14:textId="77777777" w:rsidR="00462B47" w:rsidRDefault="00462B47" w:rsidP="00462B47">
      <w:pPr>
        <w:pStyle w:val="verset"/>
      </w:pPr>
      <w:r w:rsidRPr="00462B47">
        <w:rPr>
          <w:b/>
          <w:bCs/>
        </w:rPr>
        <w:t>Pardonne-nous nos offenses</w:t>
      </w:r>
      <w:r>
        <w:t xml:space="preserve">, pardonne notre aveuglement, notre égocentrisme, notre racisme, notre sexisme, et notre tendance incorrigible à nous préoccuper seulement de nous-mêmes et des nôtres. Pardonne-nous de regarder les informations sans jamais prendre action. </w:t>
      </w:r>
    </w:p>
    <w:p w14:paraId="3F338984" w14:textId="77777777" w:rsidR="00462B47" w:rsidRDefault="00462B47" w:rsidP="00462B47">
      <w:pPr>
        <w:pStyle w:val="verset"/>
      </w:pPr>
      <w:r w:rsidRPr="00462B47">
        <w:rPr>
          <w:b/>
          <w:bCs/>
        </w:rPr>
        <w:t>Comme nous pardonnons aussi à ceux qui nous ont offensés</w:t>
      </w:r>
      <w:r>
        <w:t xml:space="preserve">, aide-nous à pardonner à ceux qui nous font des représailles. Aide-nous à calmer nos esprits, à ne pas devenir amers avec l’âge, à pardonner les parents et les systèmes imparfaits qui nous ont blessés, maudits, et ignorés. </w:t>
      </w:r>
    </w:p>
    <w:p w14:paraId="372F678B" w14:textId="77777777" w:rsidR="00462B47" w:rsidRDefault="00462B47" w:rsidP="00462B47">
      <w:pPr>
        <w:pStyle w:val="verset"/>
      </w:pPr>
      <w:r w:rsidRPr="00462B47">
        <w:rPr>
          <w:b/>
          <w:bCs/>
        </w:rPr>
        <w:lastRenderedPageBreak/>
        <w:t>Et ne nous laisse pas entrer en tentation</w:t>
      </w:r>
      <w:r>
        <w:t xml:space="preserve">, ne nous juge pas seulement sur notre service auprès des affamés, de ceux qui sont nus, des malades, ou sur nos efforts pour rectifier les systèmes qui sont responsables de la pauvreté, qui créent des victimes. Épargne-nous cette épreuve car personne d’entre nous ne peut tenir devant les exigences évangéliques. Donne-nous plutôt le temps de changer nos façons de faire, de nous convertir de notre égoïsme et de transformer nos organismes. </w:t>
      </w:r>
    </w:p>
    <w:p w14:paraId="498B511E" w14:textId="77777777" w:rsidR="00462B47" w:rsidRDefault="00462B47" w:rsidP="00462B47">
      <w:pPr>
        <w:pStyle w:val="verset"/>
      </w:pPr>
      <w:r w:rsidRPr="00AF1628">
        <w:rPr>
          <w:b/>
          <w:bCs/>
        </w:rPr>
        <w:t>Mais délivre-nous du mal</w:t>
      </w:r>
      <w:r>
        <w:t xml:space="preserve">, c’est à dire, de l’aveuglement qui nous empêche de changer et de rompre avec des systèmes anonymes qui nous permettent de ne pas voir qui profite moins ou davantage. </w:t>
      </w:r>
    </w:p>
    <w:p w14:paraId="00B3D002" w14:textId="77777777" w:rsidR="00462B47" w:rsidRPr="00AF1628" w:rsidRDefault="00462B47" w:rsidP="00462B47">
      <w:pPr>
        <w:pStyle w:val="verset"/>
        <w:rPr>
          <w:b/>
          <w:bCs/>
        </w:rPr>
      </w:pPr>
      <w:r w:rsidRPr="00AF1628">
        <w:rPr>
          <w:b/>
          <w:bCs/>
        </w:rPr>
        <w:t xml:space="preserve">Amen. </w:t>
      </w:r>
    </w:p>
    <w:p w14:paraId="4BD2B91F" w14:textId="0D3F839E" w:rsidR="00462B47" w:rsidRDefault="00462B47" w:rsidP="00AF1628">
      <w:pPr>
        <w:pStyle w:val="Rfrence"/>
      </w:pPr>
      <w:r>
        <w:t>Père Ronald Rolheiser</w:t>
      </w:r>
    </w:p>
    <w:p w14:paraId="5B7F45F1" w14:textId="77777777" w:rsidR="009B085E" w:rsidRDefault="009B085E" w:rsidP="00955C06">
      <w:pPr>
        <w:pStyle w:val="Espacer"/>
      </w:pPr>
    </w:p>
    <w:p w14:paraId="4E89E659" w14:textId="77777777" w:rsidR="00AF1628" w:rsidRDefault="00AF1628" w:rsidP="00D51FB2">
      <w:pPr>
        <w:pStyle w:val="Titre3"/>
        <w:ind w:left="624" w:hanging="454"/>
      </w:pPr>
      <w:bookmarkStart w:id="64" w:name="_Toc228288536"/>
      <w:r>
        <w:t>Donne-nous le courage</w:t>
      </w:r>
      <w:bookmarkEnd w:id="64"/>
      <w:r>
        <w:t xml:space="preserve"> </w:t>
      </w:r>
    </w:p>
    <w:p w14:paraId="6A03ED11" w14:textId="617379C4" w:rsidR="00AF1628" w:rsidRPr="00AF1628" w:rsidRDefault="00AF1628" w:rsidP="00AF1628">
      <w:pPr>
        <w:pStyle w:val="verset"/>
        <w:rPr>
          <w:b/>
          <w:bCs/>
        </w:rPr>
      </w:pPr>
      <w:r>
        <w:tab/>
      </w:r>
      <w:r w:rsidRPr="00AF1628">
        <w:rPr>
          <w:b/>
          <w:bCs/>
        </w:rPr>
        <w:t>Il faut se méfier des prières d'intercession qui deviendraient une habitude et une façon de rester en retrait, en laissant à Dieu tout le travail</w:t>
      </w:r>
      <w:r w:rsidR="002F57C2">
        <w:rPr>
          <w:b/>
          <w:bCs/>
        </w:rPr>
        <w:t> !</w:t>
      </w:r>
      <w:r w:rsidRPr="00AF1628">
        <w:rPr>
          <w:b/>
          <w:bCs/>
        </w:rPr>
        <w:t xml:space="preserve"> </w:t>
      </w:r>
    </w:p>
    <w:p w14:paraId="33AA9F3C" w14:textId="1989186C" w:rsidR="00AF1628" w:rsidRDefault="00AF1628" w:rsidP="00AF1628">
      <w:pPr>
        <w:pStyle w:val="Espacer"/>
      </w:pPr>
    </w:p>
    <w:p w14:paraId="33AB9684" w14:textId="642491AC" w:rsidR="00AF1628" w:rsidRDefault="00AF1628" w:rsidP="00AF1628">
      <w:pPr>
        <w:pStyle w:val="verset"/>
      </w:pPr>
      <w:r>
        <w:tab/>
        <w:t xml:space="preserve">Donne-nous le courage, là où nous vivons chaque jour, de prendre position au nom de notre foi, de ne pas mettre sous le boisseau notre attachement au Christ, même si cela doit nous amener ironie ou rejet, </w:t>
      </w:r>
      <w:r>
        <w:br/>
        <w:t xml:space="preserve">Seigneur, nous te le demandons. </w:t>
      </w:r>
    </w:p>
    <w:p w14:paraId="76378DDD" w14:textId="69F55244" w:rsidR="00AF1628" w:rsidRDefault="00AF1628" w:rsidP="00AF1628">
      <w:pPr>
        <w:pStyle w:val="verset"/>
      </w:pPr>
      <w:r>
        <w:tab/>
        <w:t xml:space="preserve">Donne-nous le courage d'ouvrir nos yeux sur les injustices qui viennent de l'argent, du pouvoir ou de la lenteur des administrateurs, et de les résoudre avec nos moyens, au nom de notre foi, même si cela doit amener la perte de notre tranquillité, </w:t>
      </w:r>
      <w:r>
        <w:br/>
        <w:t xml:space="preserve">Seigneur, nous te le demandons. </w:t>
      </w:r>
    </w:p>
    <w:p w14:paraId="289E51ED" w14:textId="250C5AD1" w:rsidR="00AF1628" w:rsidRDefault="00AF1628" w:rsidP="00AF1628">
      <w:pPr>
        <w:pStyle w:val="verset"/>
      </w:pPr>
      <w:r>
        <w:tab/>
        <w:t xml:space="preserve">Donne-nous le courage de participer activement à la communauté d'Église à laquelle nous appartenons, afin qu'elle devienne le lieu où notre vie, avec ses conflits et ses recherches, se trouve éclairée par notre foi, </w:t>
      </w:r>
      <w:r>
        <w:br/>
        <w:t xml:space="preserve">Seigneur, nous te le demandons. </w:t>
      </w:r>
    </w:p>
    <w:p w14:paraId="01C7056E" w14:textId="415CAC48" w:rsidR="00AF1628" w:rsidRDefault="00AF1628" w:rsidP="00AF1628">
      <w:pPr>
        <w:pStyle w:val="verset"/>
      </w:pPr>
      <w:r>
        <w:tab/>
        <w:t xml:space="preserve">Ne nous laisse pas au repos, Seigneur, tant que notre foi n'imprime pas son exigence sur l'éventail de toute notre vie. </w:t>
      </w:r>
      <w:r>
        <w:br/>
        <w:t xml:space="preserve">Nous t'en prions, aide-nous à être des croyants dans la pratique de chaque jour. </w:t>
      </w:r>
    </w:p>
    <w:p w14:paraId="02FB2054" w14:textId="56A31183" w:rsidR="00AF1628" w:rsidRDefault="00AF1628" w:rsidP="00AF1628">
      <w:pPr>
        <w:pStyle w:val="Rfrence"/>
      </w:pPr>
      <w:r>
        <w:t>Charles Singer</w:t>
      </w:r>
    </w:p>
    <w:p w14:paraId="4246570D" w14:textId="77777777" w:rsidR="00AF1628" w:rsidRDefault="00AF1628" w:rsidP="00D51FB2">
      <w:pPr>
        <w:pStyle w:val="Espacer"/>
      </w:pPr>
    </w:p>
    <w:p w14:paraId="1F7D51CA" w14:textId="77777777" w:rsidR="009B0CDE" w:rsidRDefault="009B0CDE" w:rsidP="00D51FB2">
      <w:pPr>
        <w:pStyle w:val="Titre3"/>
        <w:ind w:left="624" w:hanging="454"/>
      </w:pPr>
      <w:bookmarkStart w:id="65" w:name="_Toc228288537"/>
      <w:r>
        <w:t>Prière en ces temps d’incertitude</w:t>
      </w:r>
      <w:bookmarkEnd w:id="65"/>
      <w:r>
        <w:t xml:space="preserve"> </w:t>
      </w:r>
    </w:p>
    <w:p w14:paraId="0B8E6F46" w14:textId="3D74FD32" w:rsidR="009B0CDE" w:rsidRDefault="009B0CDE" w:rsidP="009B0CDE">
      <w:pPr>
        <w:pStyle w:val="verset"/>
      </w:pPr>
      <w:r>
        <w:tab/>
        <w:t xml:space="preserve">Notre Dieu et notre Père, nous nous tournons vers toi  pour te confier notre monde et tous les habitants de la terre. </w:t>
      </w:r>
    </w:p>
    <w:p w14:paraId="6F870CD2" w14:textId="58867C26" w:rsidR="009B0CDE" w:rsidRDefault="009B0CDE" w:rsidP="009B0CDE">
      <w:pPr>
        <w:pStyle w:val="verset"/>
      </w:pPr>
      <w:r>
        <w:tab/>
        <w:t xml:space="preserve">En ce temps d’incertitude, nous te prions pour ceux qui veillent sur notre société, pour celles et ceux qui ont la charge de gouverner au plan local, régional ou national. </w:t>
      </w:r>
    </w:p>
    <w:p w14:paraId="000F0D79" w14:textId="0CF25BF0" w:rsidR="009B0CDE" w:rsidRDefault="009B0CDE" w:rsidP="009B0CDE">
      <w:pPr>
        <w:pStyle w:val="verset"/>
      </w:pPr>
      <w:r>
        <w:tab/>
        <w:t xml:space="preserve">Donne-leur sagesse et discernement, au moment où notre nation est traversée, plus que jamais d’aspirations contradictoires. </w:t>
      </w:r>
      <w:r>
        <w:br/>
        <w:t xml:space="preserve">Inspire leurs décisions, garde les, garde nous unis et solidaires,  face aux dangers qui assombrissent l’horizon. </w:t>
      </w:r>
    </w:p>
    <w:p w14:paraId="35FBD32E" w14:textId="7182D78E" w:rsidR="009B0CDE" w:rsidRDefault="009B0CDE" w:rsidP="009B0CDE">
      <w:pPr>
        <w:pStyle w:val="verset"/>
      </w:pPr>
      <w:r>
        <w:lastRenderedPageBreak/>
        <w:tab/>
        <w:t xml:space="preserve">En ces jours où l’inquiétude grandit, face à l’épidémie et aux souffrances qu’elle engendre, renouvelle les forces de ceux qui écoutent et qui soignent. </w:t>
      </w:r>
      <w:r>
        <w:br/>
        <w:t xml:space="preserve">Nous te prions pour les familles déjà touchées par la maladie ou par le deuil, pour celles et ceux qui, dans notre pays, voient leur travail perturbé ou menacé, pour celles et ceux qui sont victimes des désordres économiques. </w:t>
      </w:r>
    </w:p>
    <w:p w14:paraId="1A43C0EC" w14:textId="43946616" w:rsidR="009B0CDE" w:rsidRDefault="009B0CDE" w:rsidP="009B0CDE">
      <w:pPr>
        <w:pStyle w:val="verset"/>
      </w:pPr>
      <w:r>
        <w:tab/>
        <w:t xml:space="preserve">Protège-nous des emballements et des peurs irrationnelles  qui nous feraient oublier tant d’autres souffrances à consoler et à faire reculer. </w:t>
      </w:r>
    </w:p>
    <w:p w14:paraId="0D18528A" w14:textId="77777777" w:rsidR="009B0CDE" w:rsidRDefault="009B0CDE" w:rsidP="009B0CDE">
      <w:pPr>
        <w:pStyle w:val="Espacer"/>
      </w:pPr>
    </w:p>
    <w:p w14:paraId="04FC9406" w14:textId="56DC6A5B" w:rsidR="009B0CDE" w:rsidRDefault="009B0CDE" w:rsidP="009B0CDE">
      <w:pPr>
        <w:pStyle w:val="verset"/>
      </w:pPr>
      <w:r>
        <w:tab/>
        <w:t xml:space="preserve">Nous te prions particulièrement pour celles et ceux dont les droits humains ne sont pas respectés. </w:t>
      </w:r>
      <w:r>
        <w:br/>
        <w:t>Celles et ceux qui subissent des privations de liberté, des traitements cruels, inhumains ou dégradants</w:t>
      </w:r>
      <w:r w:rsidR="00D327E6">
        <w:t>.</w:t>
      </w:r>
      <w:r>
        <w:t xml:space="preserve"> </w:t>
      </w:r>
    </w:p>
    <w:p w14:paraId="07ED5038" w14:textId="60E9160C" w:rsidR="009B0CDE" w:rsidRDefault="00D327E6" w:rsidP="009B0CDE">
      <w:pPr>
        <w:pStyle w:val="verset"/>
      </w:pPr>
      <w:r>
        <w:tab/>
      </w:r>
      <w:r w:rsidR="009B0CDE">
        <w:t xml:space="preserve">Nous te prions pour les victimes de l’antisémitisme, du racisme,  de la xénophobie, du fanatisme religieux. </w:t>
      </w:r>
    </w:p>
    <w:p w14:paraId="40A08763" w14:textId="68FFC743" w:rsidR="009B0CDE" w:rsidRDefault="00D327E6" w:rsidP="009B0CDE">
      <w:pPr>
        <w:pStyle w:val="verset"/>
      </w:pPr>
      <w:r>
        <w:tab/>
      </w:r>
      <w:r w:rsidR="009B0CDE">
        <w:t xml:space="preserve">Nous te prions pour les exilés fuyant la misère, la terreur ou la guerre et pour ceux qui les accueillent. </w:t>
      </w:r>
    </w:p>
    <w:p w14:paraId="1C8CB4C0" w14:textId="77777777" w:rsidR="00D327E6" w:rsidRDefault="00D327E6" w:rsidP="00D327E6">
      <w:pPr>
        <w:pStyle w:val="Espacer"/>
      </w:pPr>
    </w:p>
    <w:p w14:paraId="0CAC8E35" w14:textId="57BC829A" w:rsidR="009B0CDE" w:rsidRDefault="00D327E6" w:rsidP="00D327E6">
      <w:pPr>
        <w:pStyle w:val="verset"/>
      </w:pPr>
      <w:r>
        <w:tab/>
      </w:r>
      <w:r w:rsidR="009B0CDE">
        <w:t xml:space="preserve">Nous te prions pour nos différentes Églises. </w:t>
      </w:r>
      <w:r>
        <w:br/>
      </w:r>
      <w:r w:rsidR="009B0CDE">
        <w:t xml:space="preserve">Qu’elles soient fidèles, courageuses et solidaires. </w:t>
      </w:r>
      <w:r>
        <w:br/>
      </w:r>
      <w:r w:rsidR="009B0CDE">
        <w:t xml:space="preserve">Donne-leur la liberté, l’audace, le courage de proclamer publiquement  en paroles et en actes ta Parole d’amour, de justice et de paix </w:t>
      </w:r>
    </w:p>
    <w:p w14:paraId="59B29812" w14:textId="6DE38FF1" w:rsidR="00D327E6" w:rsidRDefault="00D327E6" w:rsidP="00D327E6">
      <w:pPr>
        <w:pStyle w:val="Espacer"/>
      </w:pPr>
    </w:p>
    <w:p w14:paraId="4D070175" w14:textId="4E160AE8" w:rsidR="009B0CDE" w:rsidRDefault="00D327E6" w:rsidP="009B0CDE">
      <w:pPr>
        <w:pStyle w:val="verset"/>
      </w:pPr>
      <w:r>
        <w:tab/>
      </w:r>
      <w:r w:rsidR="009B0CDE">
        <w:t xml:space="preserve">Élargis l'espace de nos vies et de notre prière aux dimensions du monde, afin de pouvoir accueillir ce qui survient sur nos chemins, chanter avec ceux qui rient, pleurer avec ceux qui souffrent, songer avec ceux qui rêvent, crier avec ceux qui protestent, agir avec ceux qui transforment, dire oui avec ceux qui construisent, dire non avec ceux qui résistent. </w:t>
      </w:r>
    </w:p>
    <w:p w14:paraId="5E313606" w14:textId="1B13CDCF" w:rsidR="009B0CDE" w:rsidRDefault="00D327E6" w:rsidP="009B0CDE">
      <w:pPr>
        <w:pStyle w:val="verset"/>
      </w:pPr>
      <w:r>
        <w:tab/>
      </w:r>
      <w:r w:rsidR="009B0CDE">
        <w:t xml:space="preserve">Accompagne-nous maintenant dans notre travail, éclaire nos échanges, nourris les de ta Parole et que par ton Esprit, ils puissent porter des fruits. </w:t>
      </w:r>
    </w:p>
    <w:p w14:paraId="11F01F3C" w14:textId="61CB5171" w:rsidR="009B0CDE" w:rsidRDefault="00D327E6" w:rsidP="009B0CDE">
      <w:pPr>
        <w:pStyle w:val="verset"/>
      </w:pPr>
      <w:r>
        <w:tab/>
      </w:r>
      <w:r w:rsidR="009B0CDE">
        <w:t xml:space="preserve">Amen </w:t>
      </w:r>
    </w:p>
    <w:p w14:paraId="008804C7" w14:textId="20F27E9D" w:rsidR="00AF1628" w:rsidRDefault="009B0CDE" w:rsidP="00D327E6">
      <w:pPr>
        <w:pStyle w:val="Rfrence"/>
      </w:pPr>
      <w:r>
        <w:t>Michel Bertrand, commission de théologie</w:t>
      </w:r>
    </w:p>
    <w:p w14:paraId="17C9D265" w14:textId="77777777" w:rsidR="00AF1628" w:rsidRDefault="00AF1628" w:rsidP="00955C06">
      <w:pPr>
        <w:pStyle w:val="Espacer"/>
      </w:pPr>
    </w:p>
    <w:p w14:paraId="4B657E91" w14:textId="0DEB45C7" w:rsidR="00D327E6" w:rsidRDefault="007C704A" w:rsidP="007C704A">
      <w:pPr>
        <w:pStyle w:val="Titre2"/>
      </w:pPr>
      <w:bookmarkStart w:id="66" w:name="_Toc228288538"/>
      <w:r w:rsidRPr="007C704A">
        <w:t>Louanges</w:t>
      </w:r>
      <w:bookmarkEnd w:id="66"/>
    </w:p>
    <w:p w14:paraId="594D34DB" w14:textId="77777777" w:rsidR="007C704A" w:rsidRDefault="007C704A" w:rsidP="00D51FB2">
      <w:pPr>
        <w:pStyle w:val="Titre3"/>
        <w:ind w:left="624" w:hanging="454"/>
      </w:pPr>
      <w:bookmarkStart w:id="67" w:name="_Toc228288539"/>
      <w:r>
        <w:t>Petite prière d’action de grâce</w:t>
      </w:r>
      <w:bookmarkEnd w:id="67"/>
      <w:r>
        <w:t xml:space="preserve"> </w:t>
      </w:r>
    </w:p>
    <w:p w14:paraId="3EA8A7ED" w14:textId="15CF5CDC" w:rsidR="007C704A" w:rsidRDefault="007C704A" w:rsidP="007C704A">
      <w:pPr>
        <w:pStyle w:val="verset"/>
      </w:pPr>
      <w:r>
        <w:tab/>
        <w:t xml:space="preserve">Seigneur, merci pour ces jours de repos </w:t>
      </w:r>
      <w:r>
        <w:br/>
        <w:t xml:space="preserve">Et cependant bien remplis </w:t>
      </w:r>
      <w:r>
        <w:br/>
        <w:t xml:space="preserve">Merci pour l’énergie que tu me donnes </w:t>
      </w:r>
      <w:r>
        <w:br/>
        <w:t xml:space="preserve">De réaménager mon nid </w:t>
      </w:r>
    </w:p>
    <w:p w14:paraId="522E065F" w14:textId="1F431989" w:rsidR="007C704A" w:rsidRDefault="007C704A" w:rsidP="007C704A">
      <w:pPr>
        <w:pStyle w:val="verset"/>
      </w:pPr>
      <w:r>
        <w:tab/>
        <w:t xml:space="preserve">Tu m’as prodigué un toit </w:t>
      </w:r>
      <w:r>
        <w:br/>
        <w:t xml:space="preserve">Sous lequel je suis en sécurité </w:t>
      </w:r>
      <w:r>
        <w:br/>
        <w:t xml:space="preserve">Heureuse seule ou en compagnie de ceux que j’aime </w:t>
      </w:r>
      <w:r>
        <w:br/>
        <w:t xml:space="preserve">Et un jardin pour le plaisir des yeux </w:t>
      </w:r>
      <w:r>
        <w:br/>
        <w:t xml:space="preserve">Et le ressourcement de l’être </w:t>
      </w:r>
    </w:p>
    <w:p w14:paraId="4D318793" w14:textId="2455ACCC" w:rsidR="007C704A" w:rsidRDefault="007C704A" w:rsidP="007C704A">
      <w:pPr>
        <w:pStyle w:val="verset"/>
      </w:pPr>
      <w:r>
        <w:lastRenderedPageBreak/>
        <w:tab/>
        <w:t xml:space="preserve">Seigneur, merci pour le bonheur tout simple </w:t>
      </w:r>
      <w:r>
        <w:br/>
      </w:r>
      <w:proofErr w:type="spellStart"/>
      <w:r>
        <w:t>Etre</w:t>
      </w:r>
      <w:proofErr w:type="spellEnd"/>
      <w:r>
        <w:t xml:space="preserve"> en vie, en santé, aimer et être aimée </w:t>
      </w:r>
      <w:r>
        <w:br/>
        <w:t xml:space="preserve">Pouvoir marquer une pause dans la course effrénée des jours </w:t>
      </w:r>
      <w:r>
        <w:br/>
        <w:t xml:space="preserve">Repenser mon décor pour calmer mes pensées </w:t>
      </w:r>
    </w:p>
    <w:p w14:paraId="6F900151" w14:textId="77777777" w:rsidR="007C704A" w:rsidRDefault="007C704A" w:rsidP="007C704A">
      <w:pPr>
        <w:pStyle w:val="verset"/>
      </w:pPr>
      <w:r>
        <w:tab/>
        <w:t xml:space="preserve">Seigneur, je vois cependant non loin de moi </w:t>
      </w:r>
      <w:r>
        <w:br/>
        <w:t xml:space="preserve">L’inquiétude, la maladie, la vieillesse </w:t>
      </w:r>
      <w:r>
        <w:br/>
        <w:t xml:space="preserve">Qui ont raison de la sérénité d’autres que j’aime aussi </w:t>
      </w:r>
      <w:r>
        <w:br/>
        <w:t xml:space="preserve">Comme je les prends dans ma prière, prends-les dans tes bras bienveillants </w:t>
      </w:r>
    </w:p>
    <w:p w14:paraId="4D94C563" w14:textId="028F801C" w:rsidR="007C704A" w:rsidRDefault="007C704A" w:rsidP="007C704A">
      <w:pPr>
        <w:pStyle w:val="verset"/>
      </w:pPr>
      <w:r>
        <w:tab/>
        <w:t xml:space="preserve">Je goûte chaque jour au bonheur de vivre </w:t>
      </w:r>
      <w:r>
        <w:br/>
        <w:t xml:space="preserve">Seigneur, n’en prive pas ceux-là </w:t>
      </w:r>
      <w:r>
        <w:br/>
        <w:t xml:space="preserve">Accorde guérison et paix du cœur </w:t>
      </w:r>
      <w:r>
        <w:br/>
        <w:t xml:space="preserve">Accorde de vieillir sans trop de douleur </w:t>
      </w:r>
    </w:p>
    <w:p w14:paraId="6DEF423F" w14:textId="63A9830D" w:rsidR="007C704A" w:rsidRDefault="007C704A" w:rsidP="007C704A">
      <w:pPr>
        <w:pStyle w:val="verset"/>
      </w:pPr>
      <w:r>
        <w:tab/>
        <w:t xml:space="preserve">Et si les temps étaient comptés pour eux, Seigneur </w:t>
      </w:r>
      <w:r>
        <w:br/>
        <w:t xml:space="preserve">Accorde-leur d’attendre réconciliés en eux et autour d’eux </w:t>
      </w:r>
      <w:r>
        <w:br/>
        <w:t xml:space="preserve">L’heure de l’ultime rencontre avec ton regard </w:t>
      </w:r>
      <w:r>
        <w:br/>
        <w:t xml:space="preserve">Comme on attend l’aurore après le soir </w:t>
      </w:r>
    </w:p>
    <w:p w14:paraId="70C6CD96" w14:textId="45E9ADDA" w:rsidR="007C704A" w:rsidRDefault="007C704A" w:rsidP="007C704A">
      <w:pPr>
        <w:pStyle w:val="verset"/>
      </w:pPr>
      <w:r>
        <w:tab/>
        <w:t xml:space="preserve">Seigneur, je t’offre encore mon merci </w:t>
      </w:r>
      <w:r>
        <w:br/>
        <w:t xml:space="preserve">Et je te les confie </w:t>
      </w:r>
    </w:p>
    <w:p w14:paraId="38A57D12" w14:textId="7E6BD2DB" w:rsidR="007C704A" w:rsidRDefault="007C704A" w:rsidP="007C704A">
      <w:pPr>
        <w:pStyle w:val="Rfrence"/>
      </w:pPr>
      <w:r>
        <w:t>Véronique Belen</w:t>
      </w:r>
    </w:p>
    <w:p w14:paraId="3B474CA9" w14:textId="77777777" w:rsidR="00D327E6" w:rsidRDefault="00D327E6" w:rsidP="00955C06">
      <w:pPr>
        <w:pStyle w:val="Espacer"/>
      </w:pPr>
    </w:p>
    <w:p w14:paraId="497144C0" w14:textId="77777777" w:rsidR="007B424D" w:rsidRDefault="007B424D" w:rsidP="00D51FB2">
      <w:pPr>
        <w:pStyle w:val="Titre3"/>
        <w:ind w:left="624" w:hanging="454"/>
      </w:pPr>
      <w:bookmarkStart w:id="68" w:name="_Toc228288540"/>
      <w:r>
        <w:t>La joie de l’espérance</w:t>
      </w:r>
      <w:bookmarkEnd w:id="68"/>
      <w:r>
        <w:t xml:space="preserve"> </w:t>
      </w:r>
    </w:p>
    <w:p w14:paraId="2B5DA0C5" w14:textId="1A4C78DB" w:rsidR="007B424D" w:rsidRDefault="007B424D" w:rsidP="007B424D">
      <w:pPr>
        <w:pStyle w:val="verset"/>
      </w:pPr>
      <w:r>
        <w:tab/>
        <w:t xml:space="preserve">Dieu notre Père, loué sois-Tu </w:t>
      </w:r>
      <w:r w:rsidR="004040DE">
        <w:br/>
      </w:r>
      <w:r>
        <w:t xml:space="preserve">pour la joie de l'espérance que Tu fais surgir en nous. </w:t>
      </w:r>
    </w:p>
    <w:p w14:paraId="41ED7F8E" w14:textId="77777777" w:rsidR="007B424D" w:rsidRDefault="007B424D" w:rsidP="007B424D">
      <w:pPr>
        <w:pStyle w:val="Espacer"/>
      </w:pPr>
      <w:r>
        <w:t xml:space="preserve"> </w:t>
      </w:r>
    </w:p>
    <w:p w14:paraId="236B7E74" w14:textId="2FE9896E" w:rsidR="004040DE" w:rsidRDefault="004040DE" w:rsidP="004040DE">
      <w:pPr>
        <w:pStyle w:val="verset"/>
      </w:pPr>
      <w:r>
        <w:tab/>
        <w:t>N'es-Tu pas le Dieu qui nous accompagnes,</w:t>
      </w:r>
      <w:r>
        <w:br/>
        <w:t>le Dieu fidèle qui ne trahis pas Sa promesse,</w:t>
      </w:r>
      <w:r>
        <w:br/>
        <w:t xml:space="preserve">le Dieu puissant qui fais pour nous </w:t>
      </w:r>
      <w:proofErr w:type="spellStart"/>
      <w:r>
        <w:t>desMerveilles</w:t>
      </w:r>
      <w:proofErr w:type="spellEnd"/>
      <w:r>
        <w:t>.</w:t>
      </w:r>
      <w:r>
        <w:br/>
        <w:t>C'est Toi qui as entendu les cris de Ton peuple,</w:t>
      </w:r>
      <w:r>
        <w:br/>
        <w:t>qui l'a conduit vers la liberté à travers les déserts sauvages et menaçants.</w:t>
      </w:r>
      <w:r>
        <w:br/>
        <w:t>C'est Toi qui as envoyé les prophètes</w:t>
      </w:r>
      <w:r>
        <w:br/>
        <w:t xml:space="preserve">dont la Parole a abreuvé les </w:t>
      </w:r>
      <w:proofErr w:type="spellStart"/>
      <w:r>
        <w:t>coeurs</w:t>
      </w:r>
      <w:proofErr w:type="spellEnd"/>
      <w:r>
        <w:t xml:space="preserve"> assoiffés d'espérance.</w:t>
      </w:r>
      <w:r>
        <w:br/>
        <w:t>C'est Toi qui as planté dans notre temps</w:t>
      </w:r>
      <w:r>
        <w:br/>
        <w:t>cet avenir merveilleux révélé en ton Fils Jésus</w:t>
      </w:r>
      <w:r w:rsidR="002F57C2">
        <w:t> :</w:t>
      </w:r>
      <w:r>
        <w:br/>
        <w:t>nous sommes faits pour vivre en plénitude.</w:t>
      </w:r>
    </w:p>
    <w:p w14:paraId="5AB04360" w14:textId="0A4A11D1" w:rsidR="004040DE" w:rsidRDefault="004040DE" w:rsidP="004040DE">
      <w:pPr>
        <w:pStyle w:val="verset"/>
      </w:pPr>
      <w:r>
        <w:tab/>
        <w:t>Nous T'en prions</w:t>
      </w:r>
      <w:r w:rsidR="002F57C2">
        <w:t> :</w:t>
      </w:r>
      <w:r>
        <w:br/>
        <w:t>quand la nuit se fait trop sombre ou trop longue,</w:t>
      </w:r>
      <w:r>
        <w:br/>
        <w:t>quand le poids des épreuves saigne notre courage,</w:t>
      </w:r>
      <w:r>
        <w:br/>
        <w:t>quand les questions sans réponse nous désorientent,</w:t>
      </w:r>
      <w:r>
        <w:br/>
        <w:t xml:space="preserve">envoie en nos </w:t>
      </w:r>
      <w:proofErr w:type="spellStart"/>
      <w:r>
        <w:t>coeurs</w:t>
      </w:r>
      <w:proofErr w:type="spellEnd"/>
      <w:r>
        <w:t xml:space="preserve"> ton Esprit,</w:t>
      </w:r>
      <w:r>
        <w:br/>
        <w:t>l'Esprit qui a fait surgir le Christ au sein de la Vierge Marie,</w:t>
      </w:r>
      <w:r>
        <w:br/>
        <w:t>l'Esprit qui L'a rempli de force et de sagesse,</w:t>
      </w:r>
      <w:r>
        <w:br/>
        <w:t>l'Esprit qui a fait toute chose nouvelle.</w:t>
      </w:r>
    </w:p>
    <w:p w14:paraId="238DEE0D" w14:textId="11654B6D" w:rsidR="004040DE" w:rsidRDefault="004040DE" w:rsidP="004040DE">
      <w:pPr>
        <w:pStyle w:val="verset"/>
      </w:pPr>
      <w:r>
        <w:tab/>
        <w:t>Qu'Il allume en nous une espérance</w:t>
      </w:r>
      <w:r>
        <w:br/>
        <w:t>si forte qu'elle ne soit jamais ébranlée,</w:t>
      </w:r>
      <w:r>
        <w:br/>
      </w:r>
      <w:r>
        <w:lastRenderedPageBreak/>
        <w:t>si belle qu'elle attire les autres,</w:t>
      </w:r>
      <w:r>
        <w:br/>
        <w:t>si généreuse qu'elle nourrisse les plus pauvres,</w:t>
      </w:r>
      <w:r>
        <w:br/>
        <w:t>et si féconde qu'elle porte des fruits de joie et de paix dans notre vie.</w:t>
      </w:r>
    </w:p>
    <w:p w14:paraId="16F224D1" w14:textId="2453919A" w:rsidR="004040DE" w:rsidRDefault="004040DE" w:rsidP="004040DE">
      <w:pPr>
        <w:pStyle w:val="verset"/>
      </w:pPr>
      <w:r>
        <w:tab/>
        <w:t>Ainsi soit-il.</w:t>
      </w:r>
    </w:p>
    <w:p w14:paraId="2BACB188" w14:textId="627B3353" w:rsidR="004040DE" w:rsidRDefault="004040DE" w:rsidP="004040DE">
      <w:pPr>
        <w:pStyle w:val="Rfrence"/>
      </w:pPr>
      <w:r>
        <w:t xml:space="preserve">Père Georges Madore, </w:t>
      </w:r>
      <w:proofErr w:type="spellStart"/>
      <w:r>
        <w:t>s.m.m</w:t>
      </w:r>
      <w:proofErr w:type="spellEnd"/>
      <w:r>
        <w:t>.</w:t>
      </w:r>
    </w:p>
    <w:p w14:paraId="2F6C8C98" w14:textId="77777777" w:rsidR="004040DE" w:rsidRDefault="004040DE" w:rsidP="00955C06">
      <w:pPr>
        <w:pStyle w:val="Espacer"/>
      </w:pPr>
    </w:p>
    <w:p w14:paraId="134BC7D5" w14:textId="59551EF7" w:rsidR="004040DE" w:rsidRDefault="004E55A7" w:rsidP="004E55A7">
      <w:pPr>
        <w:pStyle w:val="Titre2"/>
      </w:pPr>
      <w:bookmarkStart w:id="69" w:name="_Toc228288541"/>
      <w:r w:rsidRPr="004E55A7">
        <w:t>Méditations</w:t>
      </w:r>
      <w:bookmarkEnd w:id="69"/>
    </w:p>
    <w:p w14:paraId="66F72B22" w14:textId="4D8E977B" w:rsidR="004E55A7" w:rsidRDefault="004E55A7" w:rsidP="00D51FB2">
      <w:pPr>
        <w:pStyle w:val="Titre3"/>
        <w:ind w:left="624" w:hanging="454"/>
      </w:pPr>
      <w:bookmarkStart w:id="70" w:name="_Toc228288542"/>
      <w:r>
        <w:t>Heureux êtes-vous</w:t>
      </w:r>
      <w:r w:rsidR="002F57C2">
        <w:t> !</w:t>
      </w:r>
      <w:r>
        <w:tab/>
      </w:r>
      <w:r w:rsidRPr="004E55A7">
        <w:rPr>
          <w:rStyle w:val="CarInfodanstitre3"/>
        </w:rPr>
        <w:t>Denis Chautard</w:t>
      </w:r>
      <w:bookmarkEnd w:id="70"/>
    </w:p>
    <w:p w14:paraId="333EA280" w14:textId="1048DE9F" w:rsidR="004E55A7" w:rsidRDefault="002F57C2" w:rsidP="004E55A7">
      <w:pPr>
        <w:pStyle w:val="verset"/>
      </w:pPr>
      <w:r>
        <w:rPr>
          <w:b/>
          <w:bCs/>
        </w:rPr>
        <w:t>« </w:t>
      </w:r>
      <w:r w:rsidR="004E55A7" w:rsidRPr="000F7C02">
        <w:rPr>
          <w:b/>
          <w:bCs/>
        </w:rPr>
        <w:t xml:space="preserve">Heureux les pauvres de </w:t>
      </w:r>
      <w:proofErr w:type="spellStart"/>
      <w:r w:rsidR="004E55A7" w:rsidRPr="000F7C02">
        <w:rPr>
          <w:b/>
          <w:bCs/>
        </w:rPr>
        <w:t>coeur</w:t>
      </w:r>
      <w:proofErr w:type="spellEnd"/>
      <w:r>
        <w:rPr>
          <w:b/>
          <w:bCs/>
        </w:rPr>
        <w:t> » :</w:t>
      </w:r>
      <w:r w:rsidR="004E55A7">
        <w:t xml:space="preserve"> </w:t>
      </w:r>
      <w:r w:rsidR="000F7C02">
        <w:br/>
      </w:r>
      <w:r w:rsidR="004E55A7">
        <w:t xml:space="preserve">L'amour n'aime pas ceux qui sont imbus d'eux-mêmes, les suffisants, ceux qui s'accrochent à leurs sécurités ou à leur compte en banque, qui étalent leurs privilèges ou bien leurs diplômes. L'amour aime la simplicité, la franchise, la parole qui vient du </w:t>
      </w:r>
      <w:proofErr w:type="spellStart"/>
      <w:r w:rsidR="004E55A7">
        <w:t>coeur</w:t>
      </w:r>
      <w:proofErr w:type="spellEnd"/>
      <w:r w:rsidR="004E55A7">
        <w:t xml:space="preserve">. Le pauvre de </w:t>
      </w:r>
      <w:proofErr w:type="spellStart"/>
      <w:r w:rsidR="004E55A7">
        <w:t>coeur</w:t>
      </w:r>
      <w:proofErr w:type="spellEnd"/>
      <w:r w:rsidR="004E55A7">
        <w:t xml:space="preserve"> est celui qui ne se place jamais au-dessus de son frère.</w:t>
      </w:r>
    </w:p>
    <w:p w14:paraId="04ECD89A" w14:textId="1DE567C7" w:rsidR="004E55A7" w:rsidRDefault="002F57C2" w:rsidP="004E55A7">
      <w:pPr>
        <w:pStyle w:val="verset"/>
      </w:pPr>
      <w:r>
        <w:rPr>
          <w:b/>
          <w:bCs/>
        </w:rPr>
        <w:t>« </w:t>
      </w:r>
      <w:r w:rsidR="004E55A7" w:rsidRPr="000F7C02">
        <w:rPr>
          <w:b/>
          <w:bCs/>
        </w:rPr>
        <w:t>Heureux les doux</w:t>
      </w:r>
      <w:r>
        <w:rPr>
          <w:b/>
          <w:bCs/>
        </w:rPr>
        <w:t> » :</w:t>
      </w:r>
      <w:r w:rsidR="004E55A7">
        <w:t xml:space="preserve"> </w:t>
      </w:r>
      <w:r w:rsidR="000F7C02">
        <w:br/>
      </w:r>
      <w:r w:rsidR="004E55A7">
        <w:t>L'Amour ne supporte pas la violence. Tant de gens se déchirent et ne peuvent plus s'aimer</w:t>
      </w:r>
      <w:r>
        <w:t> :</w:t>
      </w:r>
      <w:r w:rsidR="004E55A7">
        <w:t xml:space="preserve"> ils se sont faits trop mal. Ils ont détruit l'Amour. L'Amour aime la douceur. Il fait reculer la bestialité grâce au respect et à la non-violence.</w:t>
      </w:r>
    </w:p>
    <w:p w14:paraId="0D3E4618" w14:textId="7BA86306" w:rsidR="004E55A7" w:rsidRDefault="002F57C2" w:rsidP="004E55A7">
      <w:pPr>
        <w:pStyle w:val="verset"/>
      </w:pPr>
      <w:r>
        <w:rPr>
          <w:b/>
          <w:bCs/>
        </w:rPr>
        <w:t>« </w:t>
      </w:r>
      <w:r w:rsidR="004E55A7" w:rsidRPr="000F7C02">
        <w:rPr>
          <w:b/>
          <w:bCs/>
        </w:rPr>
        <w:t>Heureux ceux qui pleurent</w:t>
      </w:r>
      <w:r>
        <w:rPr>
          <w:b/>
          <w:bCs/>
        </w:rPr>
        <w:t> » :</w:t>
      </w:r>
      <w:r w:rsidR="004E55A7">
        <w:t xml:space="preserve"> </w:t>
      </w:r>
      <w:r w:rsidR="000F7C02">
        <w:br/>
      </w:r>
      <w:r w:rsidR="004E55A7">
        <w:t>L'Amour est capable de remettre debout ceux qui souffrent, ceux qui pleurent, tous les blessés de la vie. L'Amour recrée et redonne vie.</w:t>
      </w:r>
    </w:p>
    <w:p w14:paraId="2913B866" w14:textId="4414904C" w:rsidR="004E55A7" w:rsidRDefault="002F57C2" w:rsidP="004E55A7">
      <w:pPr>
        <w:pStyle w:val="verset"/>
      </w:pPr>
      <w:r>
        <w:rPr>
          <w:b/>
          <w:bCs/>
        </w:rPr>
        <w:t>« </w:t>
      </w:r>
      <w:r w:rsidR="004E55A7" w:rsidRPr="000F7C02">
        <w:rPr>
          <w:b/>
          <w:bCs/>
        </w:rPr>
        <w:t>Heureux ceux qui ont faim et soif de justice</w:t>
      </w:r>
      <w:r>
        <w:rPr>
          <w:b/>
          <w:bCs/>
        </w:rPr>
        <w:t> » :</w:t>
      </w:r>
      <w:r w:rsidR="004E55A7">
        <w:t xml:space="preserve"> </w:t>
      </w:r>
      <w:r w:rsidR="000F7C02">
        <w:br/>
      </w:r>
      <w:r w:rsidR="004E55A7">
        <w:t>L'Amour ne supporte pas l'injustice. L'Amour fait craquer les privilèges. Il renverse les puissants de leurs trônes. Il élève les humbles. Il comble de bien les affamés et renvoie les riches les mains vides.</w:t>
      </w:r>
    </w:p>
    <w:p w14:paraId="7495E4F0" w14:textId="1F131F14" w:rsidR="004E55A7" w:rsidRDefault="002F57C2" w:rsidP="004E55A7">
      <w:pPr>
        <w:pStyle w:val="verset"/>
      </w:pPr>
      <w:r>
        <w:rPr>
          <w:b/>
          <w:bCs/>
        </w:rPr>
        <w:t>« </w:t>
      </w:r>
      <w:r w:rsidR="004E55A7" w:rsidRPr="000F7C02">
        <w:rPr>
          <w:b/>
          <w:bCs/>
        </w:rPr>
        <w:t>Heureux les miséricordieux</w:t>
      </w:r>
      <w:r>
        <w:rPr>
          <w:b/>
          <w:bCs/>
        </w:rPr>
        <w:t> » :</w:t>
      </w:r>
      <w:r w:rsidR="004E55A7">
        <w:t xml:space="preserve"> </w:t>
      </w:r>
      <w:r w:rsidR="000F7C02">
        <w:br/>
      </w:r>
      <w:r w:rsidR="004E55A7">
        <w:t>Le plus grand signe d'Amour, c'est la miséricorde, c'est-à-dire donner à l'autre la possibilité de se relever d'un échec. L'aimer malgré, ou plutôt, avec ses échecs. Aimer c'est pardonner, et c'est ce qu'il y a sûrement de plus difficile en Amour.</w:t>
      </w:r>
    </w:p>
    <w:p w14:paraId="357CBAC2" w14:textId="6E28B267" w:rsidR="004E55A7" w:rsidRDefault="002F57C2" w:rsidP="004E55A7">
      <w:pPr>
        <w:pStyle w:val="verset"/>
      </w:pPr>
      <w:r>
        <w:rPr>
          <w:b/>
          <w:bCs/>
        </w:rPr>
        <w:t>« </w:t>
      </w:r>
      <w:r w:rsidR="004E55A7" w:rsidRPr="000F7C02">
        <w:rPr>
          <w:b/>
          <w:bCs/>
        </w:rPr>
        <w:t xml:space="preserve">Heureux les </w:t>
      </w:r>
      <w:r w:rsidR="000F7C02">
        <w:rPr>
          <w:b/>
          <w:bCs/>
        </w:rPr>
        <w:t xml:space="preserve">cœurs </w:t>
      </w:r>
      <w:r w:rsidR="004E55A7" w:rsidRPr="000F7C02">
        <w:rPr>
          <w:b/>
          <w:bCs/>
        </w:rPr>
        <w:t>purs</w:t>
      </w:r>
      <w:r>
        <w:rPr>
          <w:b/>
          <w:bCs/>
        </w:rPr>
        <w:t> » :</w:t>
      </w:r>
      <w:r w:rsidR="004E55A7">
        <w:t xml:space="preserve"> </w:t>
      </w:r>
      <w:r w:rsidR="000F7C02">
        <w:br/>
      </w:r>
      <w:r w:rsidR="004E55A7">
        <w:t xml:space="preserve">Les </w:t>
      </w:r>
      <w:r w:rsidR="000F7C02">
        <w:t xml:space="preserve">cœurs </w:t>
      </w:r>
      <w:r w:rsidR="004E55A7">
        <w:t xml:space="preserve">purs sont les </w:t>
      </w:r>
      <w:r w:rsidR="000F7C02">
        <w:t xml:space="preserve">cœurs </w:t>
      </w:r>
      <w:r w:rsidR="004E55A7">
        <w:t>entiers, qui ne sont pas partagés</w:t>
      </w:r>
      <w:r>
        <w:t> ;</w:t>
      </w:r>
      <w:r w:rsidR="004E55A7">
        <w:t xml:space="preserve"> je ne peux pas en même temps aimer quelqu'un et lui faire des coups tordus ou bien dire du mal de lui dans son dos</w:t>
      </w:r>
      <w:r>
        <w:t> !</w:t>
      </w:r>
    </w:p>
    <w:p w14:paraId="0D1569CA" w14:textId="00DE4224" w:rsidR="004E55A7" w:rsidRDefault="002F57C2" w:rsidP="004E55A7">
      <w:pPr>
        <w:pStyle w:val="verset"/>
      </w:pPr>
      <w:r>
        <w:rPr>
          <w:b/>
          <w:bCs/>
        </w:rPr>
        <w:t>« </w:t>
      </w:r>
      <w:r w:rsidR="004E55A7" w:rsidRPr="000F7C02">
        <w:rPr>
          <w:b/>
          <w:bCs/>
        </w:rPr>
        <w:t>Heureux les artisans de paix</w:t>
      </w:r>
      <w:r>
        <w:rPr>
          <w:b/>
          <w:bCs/>
        </w:rPr>
        <w:t> » :</w:t>
      </w:r>
      <w:r w:rsidR="004E55A7">
        <w:t xml:space="preserve"> L'envers de la foi c'est la peur</w:t>
      </w:r>
      <w:r>
        <w:t> !</w:t>
      </w:r>
      <w:r w:rsidR="004E55A7">
        <w:t xml:space="preserve"> C'est la peur qui conduit à la violence. L'Amour est la seule force capable de refuser la peur et de construire la paix</w:t>
      </w:r>
      <w:r>
        <w:t> :</w:t>
      </w:r>
      <w:r w:rsidR="004E55A7">
        <w:t xml:space="preserve"> aimez vos ennemis, aimez ceux qui vous haïssent nous dit Jésus. C'est à l'Amour que l'on reconnaîtra que vous êtes mes disciples, dit Jésus</w:t>
      </w:r>
      <w:r>
        <w:t> !</w:t>
      </w:r>
    </w:p>
    <w:p w14:paraId="2B264393" w14:textId="09881E89" w:rsidR="004040DE" w:rsidRDefault="004E55A7" w:rsidP="000F7C02">
      <w:pPr>
        <w:pStyle w:val="Rfrence"/>
      </w:pPr>
      <w:r>
        <w:t>Denis Chautard, Prêtre de la Mission de France à Vernon (Eure)</w:t>
      </w:r>
    </w:p>
    <w:p w14:paraId="3418770D" w14:textId="77777777" w:rsidR="000F7C02" w:rsidRDefault="000F7C02" w:rsidP="00955C06">
      <w:pPr>
        <w:pStyle w:val="Espacer"/>
      </w:pPr>
    </w:p>
    <w:p w14:paraId="3DB8501E" w14:textId="08190527" w:rsidR="000A2178" w:rsidRPr="000A2178" w:rsidRDefault="000A2178" w:rsidP="00D51FB2">
      <w:pPr>
        <w:pStyle w:val="Titre3"/>
        <w:ind w:left="624" w:hanging="454"/>
      </w:pPr>
      <w:bookmarkStart w:id="71" w:name="_Toc228288543"/>
      <w:r w:rsidRPr="000A2178">
        <w:lastRenderedPageBreak/>
        <w:t>Une traversée du désert</w:t>
      </w:r>
      <w:bookmarkEnd w:id="71"/>
      <w:r w:rsidRPr="000A2178">
        <w:t xml:space="preserve"> </w:t>
      </w:r>
    </w:p>
    <w:p w14:paraId="62E654E1" w14:textId="3BECAE61" w:rsidR="000A2178" w:rsidRPr="000A2178" w:rsidRDefault="000A2178" w:rsidP="00D51FB2">
      <w:pPr>
        <w:pStyle w:val="NoRverset"/>
        <w:keepLines/>
      </w:pPr>
      <w:r w:rsidRPr="000A2178">
        <w:t>Avez-vous, un jour, perdu toutes vos raisons de vivre</w:t>
      </w:r>
      <w:r w:rsidR="002F57C2">
        <w:t> ?</w:t>
      </w:r>
      <w:r w:rsidRPr="000A2178">
        <w:t xml:space="preserve"> Comme si le chemin sur lequel vous marchiez jusque-là s’effondrait brutalement sous vos pieds et vous entraînait dans une chute sans fin. En amont beaucoup de fatigue accumulée, un système nerveux épuisé, comme une batterie de voiture que vous avez beau solliciter et qui refuse tout service. En même temps une envie de grimper aux murs, tant le quotidien vous est devenu invivable, insupportable. Mais difficile d’y échapper. Un lieu symbolique m’attirait</w:t>
      </w:r>
      <w:r w:rsidR="002F57C2">
        <w:t> :</w:t>
      </w:r>
      <w:r w:rsidRPr="000A2178">
        <w:t xml:space="preserve"> le désert. </w:t>
      </w:r>
    </w:p>
    <w:p w14:paraId="39532E9B" w14:textId="234FC576" w:rsidR="000A2178" w:rsidRPr="000A2178" w:rsidRDefault="000A2178" w:rsidP="000A2178">
      <w:pPr>
        <w:pStyle w:val="NoRverset"/>
      </w:pPr>
      <w:r w:rsidRPr="000A2178">
        <w:t>La splendeur et l’âpreté du désert disent une parole de silence. On n’a plus envie de détacher son regard de cette beauté surprenante, incroyable, qui n’est faite que de lumière et de rocher nu. Tout ce qui paraît ailleurs nécessaire à la vie semble moins important. La vie est autre chose que ce dont on la remplit. Une petite phrase de Charles de Foucauld m’a accompagné</w:t>
      </w:r>
      <w:r w:rsidR="002F57C2">
        <w:t> :</w:t>
      </w:r>
      <w:r w:rsidRPr="000A2178">
        <w:t xml:space="preserve"> </w:t>
      </w:r>
      <w:r w:rsidR="002F57C2">
        <w:rPr>
          <w:i/>
          <w:iCs/>
        </w:rPr>
        <w:t>« </w:t>
      </w:r>
      <w:r w:rsidRPr="000A2178">
        <w:rPr>
          <w:i/>
          <w:iCs/>
        </w:rPr>
        <w:t>Mon Dieu, si vous existez, faites que j’en perçoive quelque chose</w:t>
      </w:r>
      <w:r w:rsidR="002F57C2">
        <w:rPr>
          <w:i/>
          <w:iCs/>
        </w:rPr>
        <w:t> »</w:t>
      </w:r>
      <w:r w:rsidRPr="000A2178">
        <w:t>. Faut-il parler de prière</w:t>
      </w:r>
      <w:r w:rsidR="002F57C2">
        <w:t> ?</w:t>
      </w:r>
      <w:r w:rsidRPr="000A2178">
        <w:t xml:space="preserve"> Plutôt une manière de rester là et d’attendre, une manière de ne pas désespérer, d’attendre ce qui éclairera la nuit. </w:t>
      </w:r>
    </w:p>
    <w:p w14:paraId="472FB53E" w14:textId="11690125" w:rsidR="000A2178" w:rsidRPr="000A2178" w:rsidRDefault="000A2178" w:rsidP="000A2178">
      <w:pPr>
        <w:pStyle w:val="NoRverset"/>
      </w:pPr>
      <w:r w:rsidRPr="000A2178">
        <w:t>Comme le disait saint Jean de la Croix</w:t>
      </w:r>
      <w:r w:rsidR="002F57C2">
        <w:t> :</w:t>
      </w:r>
      <w:r w:rsidRPr="000A2178">
        <w:t xml:space="preserve"> </w:t>
      </w:r>
      <w:r w:rsidR="002F57C2">
        <w:rPr>
          <w:i/>
          <w:iCs/>
        </w:rPr>
        <w:t>« </w:t>
      </w:r>
      <w:r w:rsidRPr="000A2178">
        <w:rPr>
          <w:i/>
          <w:iCs/>
        </w:rPr>
        <w:t>La source, elle coule, elle court, mais c’est de nuit… Dans la nuit obscure de cette vie, ciel et terre viennent y boire, mais c’est de nuit.</w:t>
      </w:r>
      <w:r w:rsidR="002F57C2">
        <w:rPr>
          <w:i/>
          <w:iCs/>
        </w:rPr>
        <w:t> »</w:t>
      </w:r>
      <w:r w:rsidRPr="000A2178">
        <w:t xml:space="preserve"> Certains voudraient des évidences. Mais pour moi, si Dieu se laisse entrevoir, ce n’est jamais dans la pleine lumière, et je reste plus sensible aux questions, aux interrogations et aux incertitudes, qu’aux affirmations péremptoires. </w:t>
      </w:r>
    </w:p>
    <w:p w14:paraId="0C48E990" w14:textId="6C009391" w:rsidR="000A2178" w:rsidRPr="000A2178" w:rsidRDefault="000A2178" w:rsidP="000A2178">
      <w:pPr>
        <w:pStyle w:val="verset"/>
      </w:pPr>
      <w:r w:rsidRPr="000A2178">
        <w:t>Comment dire sa foi et comment prier, en étant habité de tant de questions et d’incertitudes</w:t>
      </w:r>
      <w:r w:rsidR="002F57C2">
        <w:t> ?</w:t>
      </w:r>
      <w:r w:rsidRPr="000A2178">
        <w:t xml:space="preserve"> </w:t>
      </w:r>
    </w:p>
    <w:p w14:paraId="6434EB36" w14:textId="77777777" w:rsidR="000A2178" w:rsidRPr="000A2178" w:rsidRDefault="000A2178" w:rsidP="000A2178">
      <w:pPr>
        <w:pStyle w:val="NoRverset"/>
      </w:pPr>
      <w:r w:rsidRPr="000A2178">
        <w:t xml:space="preserve">Prier, pour moi, aujourd’hui c’est rejoindre la préoccupation de Dieu pour notre monde, qui va mal et où il y a tant de sujets d’inquiétude. Prier, c’est oser lever les yeux vers l’horizon des promesses divines en croyant qu’elles sont pour les hommes de notre temps. Prier, c’est oser croire que l’action de l’Esprit, dans les </w:t>
      </w:r>
      <w:proofErr w:type="spellStart"/>
      <w:r w:rsidRPr="000A2178">
        <w:t>coeurs</w:t>
      </w:r>
      <w:proofErr w:type="spellEnd"/>
      <w:r w:rsidRPr="000A2178">
        <w:t>, même si elle est bien cachée, est effective et forte. Prier, c’est refuser de s’habituer, ou de démissionner ou d’entretenir une fausse quiétude. C’est partager l’indignation des prophètes devant l’intolérable. Prier, c’est croire que, là où il nous est demandé d’agir, Dieu est déjà à l’</w:t>
      </w:r>
      <w:proofErr w:type="spellStart"/>
      <w:r w:rsidRPr="000A2178">
        <w:t>oeuvre</w:t>
      </w:r>
      <w:proofErr w:type="spellEnd"/>
      <w:r w:rsidRPr="000A2178">
        <w:t xml:space="preserve">. </w:t>
      </w:r>
    </w:p>
    <w:p w14:paraId="5D3075C5" w14:textId="26B4E37B" w:rsidR="000A2178" w:rsidRPr="000A2178" w:rsidRDefault="000A2178" w:rsidP="000A2178">
      <w:pPr>
        <w:pStyle w:val="verset"/>
      </w:pPr>
      <w:r w:rsidRPr="000A2178">
        <w:t>Voici en quels termes Joseph Moingt parlait de la prière</w:t>
      </w:r>
      <w:r w:rsidR="002F57C2">
        <w:t> :</w:t>
      </w:r>
      <w:r w:rsidRPr="000A2178">
        <w:t xml:space="preserve"> </w:t>
      </w:r>
    </w:p>
    <w:p w14:paraId="2722E9C6" w14:textId="631656BA" w:rsidR="000A2178" w:rsidRPr="000A2178" w:rsidRDefault="002F57C2" w:rsidP="000A2178">
      <w:pPr>
        <w:pStyle w:val="NoRverset"/>
      </w:pPr>
      <w:r>
        <w:t>« </w:t>
      </w:r>
      <w:r w:rsidR="000A2178" w:rsidRPr="000A2178">
        <w:t xml:space="preserve">La prière, ce n’est pas demander à Dieu d’intervenir pour faire ce que je ne peux pas faire ou pour en faire davantage. La prière, c’est le silence qui nous permet de nous imprégner de la gratuité de Dieu. […] On ne fait pas intervenir Dieu dans le monde. Il n’intervient que par la communion des esprits. Il nous fait faire des choses, nous fait chercher des choses ensemble. C’est comme cela qu’il intervient dans le monde. La prière, c’est surtout le silence, qui peut nous donner un peu le regard de Dieu sur le monde et qui nous imprègne de sa gratuité, la gratuité de la vie, la gratuité de l’amour. Et c’est cela qui transforme notre action, notre pensée, notre langage, notre être avec les autres. </w:t>
      </w:r>
    </w:p>
    <w:p w14:paraId="016F174B" w14:textId="14CEE815" w:rsidR="000A2178" w:rsidRPr="000A2178" w:rsidRDefault="000A2178" w:rsidP="000A2178">
      <w:pPr>
        <w:pStyle w:val="NoRverset"/>
      </w:pPr>
      <w:r w:rsidRPr="000A2178">
        <w:t xml:space="preserve">La gratuité qui nous détache de nos a priori, de nos intérêts, de nos idées toutes faites, et qui, du fait même, en faisant tomber tout cela, ouvre notre regard, nous permet de voir les autres, de les voir en vérité. Oui, la prière peut nous donner un regard prophétique pour voir ce qui est en train de naître. On voudrait bien qu’elle agisse tout </w:t>
      </w:r>
      <w:r w:rsidRPr="000A2178">
        <w:lastRenderedPageBreak/>
        <w:t>de suite sur l’esprit des gens. Le seul effet qu’elle a, c’est que l’Esprit de Dieu qu’elle met en nous sera communiqué par nos relations avec les autres. Il se transmettra à travers nos paroles, à travers nos nouvelles manières d’agir avec les uns et les autres</w:t>
      </w:r>
      <w:r w:rsidR="002F57C2">
        <w:t> ;</w:t>
      </w:r>
      <w:r w:rsidRPr="000A2178">
        <w:t xml:space="preserve"> et c’est cela qui doucement fait naître le Royaume de Dieu. Le Royaume, c’est ce que j’ai à faire aujourd’hui, maintenant. Et en me disant ce que j’ai à faire, la prière me donne la force de l’accomplir.</w:t>
      </w:r>
      <w:r w:rsidR="002F57C2">
        <w:t> »</w:t>
      </w:r>
      <w:r w:rsidRPr="000A2178">
        <w:t xml:space="preserve"> </w:t>
      </w:r>
    </w:p>
    <w:p w14:paraId="1DDD3ADE" w14:textId="7B8B060B" w:rsidR="000A2178" w:rsidRPr="000A2178" w:rsidRDefault="000A2178" w:rsidP="000A2178">
      <w:pPr>
        <w:pStyle w:val="verset"/>
      </w:pPr>
      <w:r w:rsidRPr="000A2178">
        <w:t xml:space="preserve">Voilà une invitation à puiser à la source, même si c’est </w:t>
      </w:r>
      <w:r w:rsidR="002F57C2">
        <w:t>« </w:t>
      </w:r>
      <w:r w:rsidRPr="000A2178">
        <w:t>de nuit</w:t>
      </w:r>
      <w:r w:rsidR="002F57C2">
        <w:t> »</w:t>
      </w:r>
      <w:r w:rsidRPr="000A2178">
        <w:t xml:space="preserve">. </w:t>
      </w:r>
    </w:p>
    <w:p w14:paraId="77A50252" w14:textId="0CCA04DA" w:rsidR="000F7C02" w:rsidRDefault="000A2178" w:rsidP="000A2178">
      <w:pPr>
        <w:pStyle w:val="Rfrence"/>
      </w:pPr>
      <w:r w:rsidRPr="000A2178">
        <w:t xml:space="preserve">Jean-Claude Thomas, </w:t>
      </w:r>
      <w:r>
        <w:br/>
      </w:r>
      <w:r w:rsidRPr="000A2178">
        <w:t xml:space="preserve">Co-fondateur du Centre Pastoral Halles-Beaubourg, </w:t>
      </w:r>
      <w:r>
        <w:br/>
      </w:r>
      <w:r w:rsidRPr="000A2178">
        <w:t xml:space="preserve">particulièrement impliqué dans les relations de </w:t>
      </w:r>
      <w:r>
        <w:br/>
      </w:r>
      <w:r w:rsidRPr="000A2178">
        <w:t>solidarité et la défense des Droits de l’Homme.</w:t>
      </w:r>
    </w:p>
    <w:p w14:paraId="10657D5B" w14:textId="77777777" w:rsidR="00111AB1" w:rsidRPr="00BB3CC3" w:rsidRDefault="00111AB1" w:rsidP="00111AB1">
      <w:pPr>
        <w:pStyle w:val="Titre1"/>
      </w:pPr>
      <w:bookmarkStart w:id="72" w:name="_Toc228288544"/>
      <w:r w:rsidRPr="00BB3CC3">
        <w:t>Chants</w:t>
      </w:r>
      <w:bookmarkEnd w:id="72"/>
    </w:p>
    <w:p w14:paraId="61636AF3" w14:textId="77777777" w:rsidR="000A2178" w:rsidRDefault="000A2178" w:rsidP="00111AB1">
      <w:pPr>
        <w:pStyle w:val="Espacer"/>
      </w:pPr>
    </w:p>
    <w:p w14:paraId="6FACB8B9" w14:textId="39137324" w:rsidR="00111AB1" w:rsidRPr="00111AB1" w:rsidRDefault="00111AB1" w:rsidP="00D51FB2">
      <w:pPr>
        <w:pStyle w:val="Titre3"/>
        <w:numPr>
          <w:ilvl w:val="0"/>
          <w:numId w:val="28"/>
        </w:numPr>
        <w:ind w:left="624" w:hanging="454"/>
      </w:pPr>
      <w:bookmarkStart w:id="73" w:name="_Toc228288545"/>
      <w:r w:rsidRPr="00111AB1">
        <w:t xml:space="preserve">Que tes </w:t>
      </w:r>
      <w:r w:rsidR="00F5679F">
        <w:t xml:space="preserve">œuvres </w:t>
      </w:r>
      <w:r w:rsidRPr="00111AB1">
        <w:t xml:space="preserve">sont belles </w:t>
      </w:r>
      <w:r w:rsidR="00F5679F">
        <w:tab/>
      </w:r>
      <w:r w:rsidR="00F5679F" w:rsidRPr="00F5679F">
        <w:rPr>
          <w:rStyle w:val="CarInfodanstitre3"/>
          <w:i w:val="0"/>
          <w:iCs/>
        </w:rPr>
        <w:t>A 219-1</w:t>
      </w:r>
      <w:bookmarkEnd w:id="73"/>
    </w:p>
    <w:p w14:paraId="50378917" w14:textId="4ECBBD01" w:rsidR="00111AB1" w:rsidRPr="00111AB1" w:rsidRDefault="00111AB1" w:rsidP="00403FDB">
      <w:pPr>
        <w:pStyle w:val="verset"/>
        <w:jc w:val="right"/>
        <w:rPr>
          <w:i/>
          <w:iCs/>
        </w:rPr>
      </w:pPr>
      <w:r w:rsidRPr="00111AB1">
        <w:rPr>
          <w:i/>
          <w:iCs/>
        </w:rPr>
        <w:t>Le refrain est repris 2 fois</w:t>
      </w:r>
    </w:p>
    <w:p w14:paraId="2851544C" w14:textId="659D76EE" w:rsidR="00111AB1" w:rsidRPr="00111AB1" w:rsidRDefault="00111AB1" w:rsidP="00403FDB">
      <w:pPr>
        <w:pStyle w:val="Stropheavecnumro"/>
      </w:pPr>
      <w:r w:rsidRPr="00111AB1">
        <w:rPr>
          <w:b/>
          <w:bCs/>
        </w:rPr>
        <w:t>Refrain</w:t>
      </w:r>
      <w:r w:rsidR="002F57C2">
        <w:rPr>
          <w:b/>
          <w:bCs/>
        </w:rPr>
        <w:t> :</w:t>
      </w:r>
      <w:r w:rsidRPr="00111AB1">
        <w:t xml:space="preserve"> Que tes </w:t>
      </w:r>
      <w:r w:rsidR="00403FDB" w:rsidRPr="00111AB1">
        <w:t>œuvres</w:t>
      </w:r>
      <w:r w:rsidRPr="00111AB1">
        <w:t xml:space="preserve"> sont belles </w:t>
      </w:r>
      <w:r w:rsidR="00403FDB">
        <w:br/>
      </w:r>
      <w:r w:rsidRPr="00111AB1">
        <w:t xml:space="preserve">Que tes </w:t>
      </w:r>
      <w:r w:rsidR="00403FDB" w:rsidRPr="00111AB1">
        <w:t>œuvres</w:t>
      </w:r>
      <w:r w:rsidRPr="00111AB1">
        <w:t xml:space="preserve"> sont grandes </w:t>
      </w:r>
      <w:r w:rsidR="00403FDB">
        <w:br/>
      </w:r>
      <w:r w:rsidRPr="00111AB1">
        <w:t xml:space="preserve">Seigneur, Seigneur, tu nous combles de joie </w:t>
      </w:r>
    </w:p>
    <w:p w14:paraId="662A8060" w14:textId="489BB891" w:rsidR="00111AB1" w:rsidRPr="00111AB1" w:rsidRDefault="00111AB1" w:rsidP="00403FDB">
      <w:pPr>
        <w:pStyle w:val="Stropheavecnumro"/>
      </w:pPr>
      <w:r w:rsidRPr="00111AB1">
        <w:t>1</w:t>
      </w:r>
      <w:r w:rsidR="00403FDB">
        <w:tab/>
      </w:r>
      <w:r w:rsidRPr="00111AB1">
        <w:t xml:space="preserve">C'est toi le Dieu qui nous as faits, qui nous as pétris de la terre </w:t>
      </w:r>
      <w:r w:rsidR="00403FDB">
        <w:br/>
      </w:r>
      <w:r w:rsidRPr="00111AB1">
        <w:t xml:space="preserve">Tout homme est une histoire sacrée, l'homme est à l'image de Dieu </w:t>
      </w:r>
    </w:p>
    <w:p w14:paraId="1B54364C" w14:textId="5828C81E" w:rsidR="00111AB1" w:rsidRPr="00111AB1" w:rsidRDefault="00111AB1" w:rsidP="00403FDB">
      <w:pPr>
        <w:pStyle w:val="Stropheavecnumro"/>
      </w:pPr>
      <w:r w:rsidRPr="00111AB1">
        <w:t>2</w:t>
      </w:r>
      <w:r w:rsidR="00403FDB">
        <w:tab/>
      </w:r>
      <w:r w:rsidRPr="00111AB1">
        <w:t xml:space="preserve">Ton amour nous a façonnés, tirés du ventre de la terre </w:t>
      </w:r>
      <w:r w:rsidR="00403FDB">
        <w:br/>
      </w:r>
      <w:r w:rsidRPr="00111AB1">
        <w:t xml:space="preserve">Tout homme est une histoire sacrée, l'homme est à l'image de Dieu </w:t>
      </w:r>
    </w:p>
    <w:p w14:paraId="70B5847B" w14:textId="1135AD30" w:rsidR="00111AB1" w:rsidRPr="00111AB1" w:rsidRDefault="00111AB1" w:rsidP="00403FDB">
      <w:pPr>
        <w:pStyle w:val="Stropheavecnumro"/>
      </w:pPr>
      <w:r w:rsidRPr="00111AB1">
        <w:t>3</w:t>
      </w:r>
      <w:r w:rsidR="00403FDB">
        <w:tab/>
      </w:r>
      <w:r w:rsidRPr="00111AB1">
        <w:t xml:space="preserve">Tu as mis en nous ton esprit, nous tenons debout sur la terre </w:t>
      </w:r>
      <w:r w:rsidR="00403FDB">
        <w:br/>
      </w:r>
      <w:r w:rsidRPr="00111AB1">
        <w:t xml:space="preserve">Tout homme est une histoire sacrée, l'homme est à l'image de Dieu </w:t>
      </w:r>
    </w:p>
    <w:p w14:paraId="1C612422" w14:textId="4399C3ED" w:rsidR="00111AB1" w:rsidRPr="00111AB1" w:rsidRDefault="00111AB1" w:rsidP="00403FDB">
      <w:pPr>
        <w:pStyle w:val="Stropheavecnumro"/>
      </w:pPr>
      <w:r w:rsidRPr="00111AB1">
        <w:rPr>
          <w:b/>
          <w:bCs/>
        </w:rPr>
        <w:t>Refrain</w:t>
      </w:r>
      <w:r w:rsidR="002F57C2">
        <w:rPr>
          <w:b/>
          <w:bCs/>
        </w:rPr>
        <w:t> :</w:t>
      </w:r>
      <w:r w:rsidRPr="00111AB1">
        <w:t xml:space="preserve"> Que tes </w:t>
      </w:r>
      <w:r w:rsidR="00F5679F" w:rsidRPr="00111AB1">
        <w:t>œuvres</w:t>
      </w:r>
      <w:r w:rsidRPr="00111AB1">
        <w:t xml:space="preserve"> sont belles </w:t>
      </w:r>
      <w:r w:rsidR="00403FDB">
        <w:br/>
      </w:r>
      <w:r w:rsidRPr="00111AB1">
        <w:t xml:space="preserve">Que tes </w:t>
      </w:r>
      <w:r w:rsidR="00F5679F" w:rsidRPr="00111AB1">
        <w:t>œuvres</w:t>
      </w:r>
      <w:r w:rsidRPr="00111AB1">
        <w:t xml:space="preserve"> sont grandes </w:t>
      </w:r>
      <w:r w:rsidR="00403FDB">
        <w:br/>
      </w:r>
      <w:r w:rsidRPr="00111AB1">
        <w:t xml:space="preserve">Seigneur, Seigneur, tu nous combles de joie </w:t>
      </w:r>
    </w:p>
    <w:p w14:paraId="70903A55" w14:textId="1ABDFB97" w:rsidR="00111AB1" w:rsidRPr="00111AB1" w:rsidRDefault="00111AB1" w:rsidP="00403FDB">
      <w:pPr>
        <w:pStyle w:val="Stropheavecnumro"/>
      </w:pPr>
      <w:r w:rsidRPr="00111AB1">
        <w:t>4</w:t>
      </w:r>
      <w:r w:rsidR="00403FDB">
        <w:tab/>
      </w:r>
      <w:r w:rsidRPr="00111AB1">
        <w:t xml:space="preserve">C'est toi qui bâtis nos maisons, veilleur tu veilles sur la ville </w:t>
      </w:r>
      <w:r w:rsidR="00403FDB">
        <w:br/>
      </w:r>
      <w:r w:rsidRPr="00111AB1">
        <w:t xml:space="preserve">Tout homme est une histoire sacrée, l'homme est à l'image de Dieu </w:t>
      </w:r>
    </w:p>
    <w:p w14:paraId="64CCA9BA" w14:textId="3D08383B" w:rsidR="00111AB1" w:rsidRPr="00111AB1" w:rsidRDefault="00111AB1" w:rsidP="00403FDB">
      <w:pPr>
        <w:pStyle w:val="Stropheavecnumro"/>
      </w:pPr>
      <w:r w:rsidRPr="00111AB1">
        <w:t>5</w:t>
      </w:r>
      <w:r w:rsidR="00403FDB">
        <w:tab/>
      </w:r>
      <w:r w:rsidRPr="00111AB1">
        <w:t xml:space="preserve">Tu bénis chez nous les enfants, tu veux la paix à nos frontières </w:t>
      </w:r>
      <w:r w:rsidR="00403FDB">
        <w:br/>
      </w:r>
      <w:r w:rsidRPr="00111AB1">
        <w:t xml:space="preserve">Tout homme est une histoire sacrée, l'homme est à l'image de Dieu </w:t>
      </w:r>
    </w:p>
    <w:p w14:paraId="595A8DBD" w14:textId="6E9A7925" w:rsidR="00111AB1" w:rsidRPr="00111AB1" w:rsidRDefault="00111AB1" w:rsidP="00403FDB">
      <w:pPr>
        <w:pStyle w:val="Stropheavecnumro"/>
      </w:pPr>
      <w:r w:rsidRPr="00111AB1">
        <w:t>6</w:t>
      </w:r>
      <w:r w:rsidR="00403FDB">
        <w:tab/>
      </w:r>
      <w:r w:rsidRPr="00111AB1">
        <w:t xml:space="preserve">Tu tiens le registre des peuples, en toi chacun trouve ses sources </w:t>
      </w:r>
      <w:r w:rsidR="00403FDB">
        <w:br/>
      </w:r>
      <w:r w:rsidRPr="00111AB1">
        <w:t xml:space="preserve">Tout homme est une histoire sacrée, l'homme est à l'image de Dieu </w:t>
      </w:r>
    </w:p>
    <w:p w14:paraId="400E6B2C" w14:textId="40D13AE2" w:rsidR="000A2178" w:rsidRDefault="00111AB1" w:rsidP="00403FDB">
      <w:pPr>
        <w:pStyle w:val="Stropheavecnumro"/>
      </w:pPr>
      <w:r w:rsidRPr="00111AB1">
        <w:rPr>
          <w:b/>
          <w:bCs/>
        </w:rPr>
        <w:t>Refrain</w:t>
      </w:r>
      <w:r w:rsidR="002F57C2">
        <w:rPr>
          <w:b/>
          <w:bCs/>
        </w:rPr>
        <w:t> :</w:t>
      </w:r>
      <w:r w:rsidRPr="00111AB1">
        <w:t xml:space="preserve"> Que tes </w:t>
      </w:r>
      <w:r w:rsidR="00F5679F" w:rsidRPr="00111AB1">
        <w:t>œuvres</w:t>
      </w:r>
      <w:r w:rsidRPr="00111AB1">
        <w:t xml:space="preserve"> sont belles </w:t>
      </w:r>
      <w:r w:rsidR="00403FDB">
        <w:br/>
      </w:r>
      <w:r w:rsidRPr="00111AB1">
        <w:t xml:space="preserve">Que tes </w:t>
      </w:r>
      <w:r w:rsidR="00F5679F" w:rsidRPr="00111AB1">
        <w:t>œuvres</w:t>
      </w:r>
      <w:r w:rsidRPr="00111AB1">
        <w:t xml:space="preserve"> sont grandes </w:t>
      </w:r>
      <w:r w:rsidR="00403FDB">
        <w:br/>
      </w:r>
      <w:r w:rsidRPr="00111AB1">
        <w:t>Seigneur, Seigneur, tu nous combles de joie</w:t>
      </w:r>
    </w:p>
    <w:p w14:paraId="3367F869" w14:textId="5F5A6466" w:rsidR="00111AB1" w:rsidRDefault="00F5679F" w:rsidP="00F5679F">
      <w:pPr>
        <w:pStyle w:val="Rfrence"/>
      </w:pPr>
      <w:r>
        <w:t xml:space="preserve">Didier Rimaud / Jacques Berthier — Studio SM Cote </w:t>
      </w:r>
      <w:r w:rsidRPr="00F5679F">
        <w:t>A 219-1</w:t>
      </w:r>
    </w:p>
    <w:p w14:paraId="759B7D60" w14:textId="77777777" w:rsidR="00F5679F" w:rsidRDefault="00F5679F" w:rsidP="00955C06">
      <w:pPr>
        <w:pStyle w:val="Espacer"/>
      </w:pPr>
    </w:p>
    <w:p w14:paraId="39EFD596" w14:textId="0BB22C9A" w:rsidR="005C4F64" w:rsidRPr="008A5D3C" w:rsidRDefault="005C4F64" w:rsidP="00D51FB2">
      <w:pPr>
        <w:pStyle w:val="Titre3"/>
        <w:ind w:left="624" w:hanging="454"/>
      </w:pPr>
      <w:bookmarkStart w:id="74" w:name="_Toc228288546"/>
      <w:r w:rsidRPr="008A5D3C">
        <w:lastRenderedPageBreak/>
        <w:t>Ps 24. La terre au Seigneur appartient</w:t>
      </w:r>
      <w:r w:rsidR="00F5679F">
        <w:tab/>
      </w:r>
      <w:r w:rsidR="00F5679F" w:rsidRPr="0087034F">
        <w:rPr>
          <w:rStyle w:val="CarREFChantdsTitre"/>
        </w:rPr>
        <w:t xml:space="preserve">=Ps 23 </w:t>
      </w:r>
      <w:r w:rsidR="00F5679F" w:rsidRPr="0087034F">
        <w:rPr>
          <w:rStyle w:val="CarREFChantdsTitre"/>
          <w:smallCaps/>
        </w:rPr>
        <w:t>lxx</w:t>
      </w:r>
      <w:r w:rsidR="00F5679F" w:rsidRPr="0087034F">
        <w:rPr>
          <w:rStyle w:val="CarREFChantdsTitre"/>
        </w:rPr>
        <w:t xml:space="preserve"> </w:t>
      </w:r>
      <w:r w:rsidR="0087034F">
        <w:rPr>
          <w:rStyle w:val="CarREFChantdsTitre"/>
        </w:rPr>
        <w:t>- P</w:t>
      </w:r>
      <w:r w:rsidR="00F5679F" w:rsidRPr="0087034F">
        <w:rPr>
          <w:rStyle w:val="CarREFChantdsTitre"/>
        </w:rPr>
        <w:t>sautier protestant</w:t>
      </w:r>
      <w:bookmarkEnd w:id="74"/>
    </w:p>
    <w:p w14:paraId="2A2D9B23" w14:textId="1B5B63DF" w:rsidR="005C4F64" w:rsidRPr="00454F72" w:rsidRDefault="005C4F64" w:rsidP="005C4F64">
      <w:pPr>
        <w:pStyle w:val="Stropheavecnumro"/>
      </w:pPr>
      <w:r w:rsidRPr="00454F72">
        <w:t>1</w:t>
      </w:r>
      <w:r>
        <w:t>.</w:t>
      </w:r>
      <w:r>
        <w:tab/>
      </w:r>
      <w:r w:rsidRPr="00454F72">
        <w:t>La terre au Seigneur appartient,</w:t>
      </w:r>
      <w:r>
        <w:t xml:space="preserve"> </w:t>
      </w:r>
      <w:r w:rsidRPr="00454F72">
        <w:t>dans l</w:t>
      </w:r>
      <w:r>
        <w:t>’</w:t>
      </w:r>
      <w:r w:rsidRPr="00454F72">
        <w:t>univers son bras soutient</w:t>
      </w:r>
      <w:r>
        <w:br/>
      </w:r>
      <w:r w:rsidRPr="00454F72">
        <w:t>Tout ce qui foisonne et respire.</w:t>
      </w:r>
      <w:r>
        <w:t xml:space="preserve"> </w:t>
      </w:r>
      <w:r>
        <w:br/>
      </w:r>
      <w:r w:rsidRPr="00454F72">
        <w:t>Sur les abîmes du néant</w:t>
      </w:r>
      <w:r>
        <w:t xml:space="preserve">, </w:t>
      </w:r>
      <w:r w:rsidRPr="00454F72">
        <w:t>Il a posé les fondements</w:t>
      </w:r>
      <w:r>
        <w:t xml:space="preserve"> </w:t>
      </w:r>
      <w:r w:rsidRPr="00454F72">
        <w:t>et donné vie à son empire.</w:t>
      </w:r>
    </w:p>
    <w:p w14:paraId="09D999EF" w14:textId="02F576D7" w:rsidR="005C4F64" w:rsidRPr="00454F72" w:rsidRDefault="005C4F64" w:rsidP="005C4F64">
      <w:pPr>
        <w:pStyle w:val="Stropheavecnumro"/>
      </w:pPr>
      <w:r w:rsidRPr="00454F72">
        <w:t>2</w:t>
      </w:r>
      <w:r>
        <w:t>.</w:t>
      </w:r>
      <w:r>
        <w:tab/>
      </w:r>
      <w:r w:rsidRPr="00454F72">
        <w:t>Mais qui pourra dans ta cité,</w:t>
      </w:r>
      <w:r>
        <w:t xml:space="preserve"> </w:t>
      </w:r>
      <w:r w:rsidRPr="00454F72">
        <w:t>Seigneur, devant ta sainteté,</w:t>
      </w:r>
      <w:r>
        <w:br/>
      </w:r>
      <w:r w:rsidRPr="00454F72">
        <w:t>se lever pour te rendre grâce</w:t>
      </w:r>
      <w:r w:rsidR="002F57C2">
        <w:t> ?</w:t>
      </w:r>
      <w:r>
        <w:br/>
      </w:r>
      <w:r w:rsidRPr="00454F72">
        <w:t>C</w:t>
      </w:r>
      <w:r>
        <w:t>’</w:t>
      </w:r>
      <w:r w:rsidRPr="00454F72">
        <w:t>est l</w:t>
      </w:r>
      <w:r>
        <w:t>’</w:t>
      </w:r>
      <w:r w:rsidRPr="00454F72">
        <w:t>homme droit qui sans détour</w:t>
      </w:r>
      <w:r>
        <w:t xml:space="preserve"> </w:t>
      </w:r>
      <w:r w:rsidRPr="00454F72">
        <w:t>SERT la vérité chaque jour</w:t>
      </w:r>
      <w:r>
        <w:br/>
      </w:r>
      <w:r w:rsidR="008E6CCA" w:rsidRPr="00454F72">
        <w:t xml:space="preserve">et </w:t>
      </w:r>
      <w:r w:rsidRPr="00454F72">
        <w:t>dont les mains restent sans tache.</w:t>
      </w:r>
    </w:p>
    <w:p w14:paraId="35A32D3A" w14:textId="3F256B3F" w:rsidR="005C4F64" w:rsidRPr="00454F72" w:rsidRDefault="005C4F64" w:rsidP="005C4F64">
      <w:pPr>
        <w:pStyle w:val="Stropheavecnumro"/>
      </w:pPr>
      <w:r w:rsidRPr="00454F72">
        <w:t>3</w:t>
      </w:r>
      <w:r>
        <w:t>.</w:t>
      </w:r>
      <w:r>
        <w:tab/>
      </w:r>
      <w:r w:rsidRPr="00454F72">
        <w:t>La main de Dieu le bénira,</w:t>
      </w:r>
      <w:r w:rsidR="008E6CCA">
        <w:t xml:space="preserve"> l</w:t>
      </w:r>
      <w:r>
        <w:t>’</w:t>
      </w:r>
      <w:r w:rsidR="008E6CCA">
        <w:t>E</w:t>
      </w:r>
      <w:r w:rsidRPr="00454F72">
        <w:t>sprit de Dieu l</w:t>
      </w:r>
      <w:r>
        <w:t>’</w:t>
      </w:r>
      <w:r w:rsidRPr="00454F72">
        <w:t>affermira</w:t>
      </w:r>
      <w:r>
        <w:br/>
      </w:r>
      <w:r w:rsidR="008E6CCA" w:rsidRPr="00454F72">
        <w:t xml:space="preserve">dans </w:t>
      </w:r>
      <w:r w:rsidRPr="00454F72">
        <w:t>sa justice et dans sa grâce.</w:t>
      </w:r>
      <w:r>
        <w:br/>
      </w:r>
      <w:r w:rsidRPr="00454F72">
        <w:t>Avec tous ceux dont le désir,</w:t>
      </w:r>
      <w:r w:rsidR="008E6CCA">
        <w:t xml:space="preserve"> </w:t>
      </w:r>
      <w:r w:rsidRPr="00454F72">
        <w:t>O Dieu d</w:t>
      </w:r>
      <w:r>
        <w:t>’</w:t>
      </w:r>
      <w:r w:rsidRPr="00454F72">
        <w:t>amour, est de servir,</w:t>
      </w:r>
      <w:r>
        <w:br/>
      </w:r>
      <w:r w:rsidR="008E6CCA" w:rsidRPr="00454F72">
        <w:t xml:space="preserve">de </w:t>
      </w:r>
      <w:r w:rsidRPr="00454F72">
        <w:t>chercher tous les jours ta face.</w:t>
      </w:r>
    </w:p>
    <w:p w14:paraId="4B49852A" w14:textId="3811C31E" w:rsidR="005C4F64" w:rsidRPr="00454F72" w:rsidRDefault="005C4F64" w:rsidP="005C4F64">
      <w:pPr>
        <w:pStyle w:val="Stropheavecnumro"/>
      </w:pPr>
      <w:r w:rsidRPr="00454F72">
        <w:t>4</w:t>
      </w:r>
      <w:r>
        <w:t>.</w:t>
      </w:r>
      <w:r>
        <w:tab/>
      </w:r>
      <w:r w:rsidR="008E6CCA">
        <w:t>É</w:t>
      </w:r>
      <w:r w:rsidRPr="00454F72">
        <w:t>levez-vous jusques aux cieux,</w:t>
      </w:r>
      <w:r w:rsidR="008E6CCA">
        <w:t xml:space="preserve"> </w:t>
      </w:r>
      <w:r w:rsidR="008E6CCA" w:rsidRPr="00454F72">
        <w:t xml:space="preserve">portes </w:t>
      </w:r>
      <w:r w:rsidRPr="00454F72">
        <w:t>de la Cité de Dieu,</w:t>
      </w:r>
      <w:r>
        <w:br/>
      </w:r>
      <w:r w:rsidR="008E6CCA" w:rsidRPr="00454F72">
        <w:t xml:space="preserve">laissez </w:t>
      </w:r>
      <w:r w:rsidRPr="00454F72">
        <w:t>entrer le Roi de gloire</w:t>
      </w:r>
      <w:r w:rsidR="002F57C2">
        <w:t> !</w:t>
      </w:r>
      <w:r>
        <w:br/>
      </w:r>
      <w:r w:rsidRPr="00454F72">
        <w:t>Quel est ce roi si glorieux</w:t>
      </w:r>
      <w:r w:rsidR="002F57C2">
        <w:t> ?</w:t>
      </w:r>
      <w:r w:rsidR="008E6CCA">
        <w:t xml:space="preserve"> </w:t>
      </w:r>
      <w:r w:rsidRPr="00454F72">
        <w:t>C</w:t>
      </w:r>
      <w:r>
        <w:t>’</w:t>
      </w:r>
      <w:r w:rsidRPr="00454F72">
        <w:t>est le Messie, le Fils de Dieu,</w:t>
      </w:r>
      <w:r>
        <w:br/>
      </w:r>
      <w:r w:rsidRPr="00454F72">
        <w:t>Il tient dans ses mains la victoire.</w:t>
      </w:r>
    </w:p>
    <w:p w14:paraId="66597B2B" w14:textId="223025B0" w:rsidR="005C4F64" w:rsidRPr="00454F72" w:rsidRDefault="005C4F64" w:rsidP="005C4F64">
      <w:pPr>
        <w:pStyle w:val="Stropheavecnumro"/>
      </w:pPr>
      <w:r w:rsidRPr="00454F72">
        <w:t>5</w:t>
      </w:r>
      <w:r>
        <w:t>.</w:t>
      </w:r>
      <w:r>
        <w:tab/>
      </w:r>
      <w:r w:rsidRPr="00454F72">
        <w:t>Élevez-vous jusques aux cieux,</w:t>
      </w:r>
      <w:r w:rsidR="008E6CCA">
        <w:t xml:space="preserve"> </w:t>
      </w:r>
      <w:r w:rsidR="008E6CCA" w:rsidRPr="00454F72">
        <w:t xml:space="preserve">portes </w:t>
      </w:r>
      <w:r w:rsidRPr="00454F72">
        <w:t>de la Cité de Dieu,</w:t>
      </w:r>
      <w:r>
        <w:br/>
      </w:r>
      <w:r w:rsidR="008E6CCA" w:rsidRPr="00454F72">
        <w:t xml:space="preserve">laissez </w:t>
      </w:r>
      <w:r w:rsidRPr="00454F72">
        <w:t>entrer le Roi de gloire</w:t>
      </w:r>
      <w:r w:rsidR="002F57C2">
        <w:t> !</w:t>
      </w:r>
      <w:r>
        <w:br/>
      </w:r>
      <w:r w:rsidRPr="00454F72">
        <w:t>Quel est ce roi si glorieux</w:t>
      </w:r>
      <w:r w:rsidR="002F57C2">
        <w:t> ?</w:t>
      </w:r>
      <w:r w:rsidR="008E6CCA">
        <w:t xml:space="preserve"> </w:t>
      </w:r>
      <w:r w:rsidRPr="00454F72">
        <w:t>C</w:t>
      </w:r>
      <w:r>
        <w:t>’</w:t>
      </w:r>
      <w:r w:rsidRPr="00454F72">
        <w:t>est le Seigneur, c</w:t>
      </w:r>
      <w:r>
        <w:t>’</w:t>
      </w:r>
      <w:r w:rsidRPr="00454F72">
        <w:t>est notre Dieu,</w:t>
      </w:r>
      <w:r>
        <w:br/>
      </w:r>
      <w:r w:rsidRPr="00454F72">
        <w:t>Voici le Roi, chantez sa gloire</w:t>
      </w:r>
      <w:r w:rsidR="002F57C2">
        <w:t> !</w:t>
      </w:r>
    </w:p>
    <w:p w14:paraId="010DFEA1" w14:textId="0CC23059" w:rsidR="005C4F64" w:rsidRPr="00F641CD" w:rsidRDefault="005C4F64" w:rsidP="008E6CCA">
      <w:pPr>
        <w:pStyle w:val="Stropheavecnumro"/>
        <w:keepNext/>
        <w:spacing w:after="0"/>
        <w:rPr>
          <w:i/>
          <w:iCs/>
        </w:rPr>
      </w:pPr>
      <w:r>
        <w:rPr>
          <w:i/>
          <w:iCs/>
        </w:rPr>
        <w:t>Pour le jour des Rameaux</w:t>
      </w:r>
      <w:r w:rsidR="002F57C2">
        <w:rPr>
          <w:i/>
          <w:iCs/>
        </w:rPr>
        <w:t> :</w:t>
      </w:r>
    </w:p>
    <w:p w14:paraId="10EE04B0" w14:textId="0185DB65" w:rsidR="005C4F64" w:rsidRPr="00454F72" w:rsidRDefault="005C4F64" w:rsidP="005C4F64">
      <w:pPr>
        <w:pStyle w:val="Stropheavecnumro"/>
      </w:pPr>
      <w:r w:rsidRPr="00454F72">
        <w:t>6</w:t>
      </w:r>
      <w:r>
        <w:t>.</w:t>
      </w:r>
      <w:r>
        <w:tab/>
      </w:r>
      <w:r w:rsidRPr="00454F72">
        <w:t>Réjouis-toi, cité de Dieu</w:t>
      </w:r>
      <w:r w:rsidR="002F57C2">
        <w:t> :</w:t>
      </w:r>
      <w:r w:rsidR="008E6CCA">
        <w:t xml:space="preserve"> </w:t>
      </w:r>
      <w:r w:rsidR="008E6CCA">
        <w:br/>
      </w:r>
      <w:r w:rsidR="008E6CCA" w:rsidRPr="00454F72">
        <w:t xml:space="preserve">ce </w:t>
      </w:r>
      <w:r w:rsidRPr="00454F72">
        <w:t>roi juste et victorieux</w:t>
      </w:r>
      <w:r w:rsidR="008E6CCA">
        <w:t xml:space="preserve"> </w:t>
      </w:r>
      <w:r w:rsidR="008E6CCA" w:rsidRPr="00454F72">
        <w:t xml:space="preserve">vient </w:t>
      </w:r>
      <w:r w:rsidRPr="00454F72">
        <w:t>sur le petit d</w:t>
      </w:r>
      <w:r>
        <w:t>’</w:t>
      </w:r>
      <w:r w:rsidRPr="00454F72">
        <w:t>une ânesse.</w:t>
      </w:r>
      <w:r>
        <w:br/>
      </w:r>
      <w:r w:rsidRPr="00454F72">
        <w:t>Il rompt les armes des guerriers</w:t>
      </w:r>
      <w:r w:rsidR="008E6CCA">
        <w:t xml:space="preserve"> </w:t>
      </w:r>
      <w:r w:rsidR="008E6CCA" w:rsidRPr="00454F72">
        <w:t xml:space="preserve">et </w:t>
      </w:r>
      <w:r w:rsidRPr="00454F72">
        <w:t>sera l</w:t>
      </w:r>
      <w:r>
        <w:t>’</w:t>
      </w:r>
      <w:r w:rsidRPr="00454F72">
        <w:t>artisan de paix.</w:t>
      </w:r>
      <w:r>
        <w:br/>
      </w:r>
      <w:r w:rsidRPr="00454F72">
        <w:t>Va l</w:t>
      </w:r>
      <w:r>
        <w:t>’</w:t>
      </w:r>
      <w:r w:rsidRPr="00454F72">
        <w:t>acclamer dans l</w:t>
      </w:r>
      <w:r>
        <w:t>’</w:t>
      </w:r>
      <w:r w:rsidRPr="00454F72">
        <w:t>allégresse.</w:t>
      </w:r>
    </w:p>
    <w:p w14:paraId="461DDD5C" w14:textId="2CED3EAB" w:rsidR="005C4F64" w:rsidRDefault="005C4F64" w:rsidP="005C4F64">
      <w:pPr>
        <w:pStyle w:val="Stropheavecnumro"/>
      </w:pPr>
      <w:r w:rsidRPr="00454F72">
        <w:t>7</w:t>
      </w:r>
      <w:r>
        <w:t>.</w:t>
      </w:r>
      <w:r>
        <w:tab/>
      </w:r>
      <w:r w:rsidRPr="00454F72">
        <w:t>Mets ton manteau sur le chemin</w:t>
      </w:r>
      <w:r w:rsidR="008E6CCA">
        <w:t xml:space="preserve"> </w:t>
      </w:r>
      <w:r w:rsidR="008E6CCA" w:rsidRPr="00454F72">
        <w:t xml:space="preserve">et </w:t>
      </w:r>
      <w:r w:rsidRPr="00454F72">
        <w:t>prends des palmes dans tes mains</w:t>
      </w:r>
      <w:r>
        <w:br/>
      </w:r>
      <w:r w:rsidRPr="00454F72">
        <w:t>Pour fêter l</w:t>
      </w:r>
      <w:r>
        <w:t>’</w:t>
      </w:r>
      <w:r w:rsidRPr="00454F72">
        <w:t>envoyé du Père.</w:t>
      </w:r>
      <w:r>
        <w:br/>
      </w:r>
      <w:r w:rsidRPr="00454F72">
        <w:t>Il est le roi qui vient donner</w:t>
      </w:r>
      <w:r w:rsidR="008E6CCA">
        <w:t xml:space="preserve"> </w:t>
      </w:r>
      <w:r w:rsidR="008E6CCA" w:rsidRPr="00454F72">
        <w:t>l</w:t>
      </w:r>
      <w:r w:rsidR="008E6CCA">
        <w:t>’</w:t>
      </w:r>
      <w:r w:rsidR="008E6CCA" w:rsidRPr="00454F72">
        <w:t>amour</w:t>
      </w:r>
      <w:r w:rsidRPr="00454F72">
        <w:t>, la justice et la paix</w:t>
      </w:r>
      <w:r>
        <w:br/>
      </w:r>
      <w:r w:rsidR="008E6CCA">
        <w:t>à</w:t>
      </w:r>
      <w:r w:rsidRPr="00454F72">
        <w:t xml:space="preserve"> tous les peuples de la terre.</w:t>
      </w:r>
    </w:p>
    <w:p w14:paraId="02C1F7FE" w14:textId="2D9A4E3E" w:rsidR="005C4F64" w:rsidRPr="008E6CCA" w:rsidRDefault="005C4F64" w:rsidP="008E6CCA">
      <w:pPr>
        <w:pStyle w:val="Rfrence"/>
        <w:rPr>
          <w:rFonts w:eastAsia="MS Mincho"/>
          <w:i w:val="0"/>
          <w:iCs/>
          <w:u w:val="single"/>
        </w:rPr>
      </w:pPr>
      <w:r w:rsidRPr="00C31779">
        <w:t xml:space="preserve">Clément Marot / Roger Chapal </w:t>
      </w:r>
      <w:r w:rsidR="008E6CCA">
        <w:t xml:space="preserve">- </w:t>
      </w:r>
      <w:r w:rsidR="008E6CCA" w:rsidRPr="008E6CCA">
        <w:rPr>
          <w:i w:val="0"/>
          <w:iCs/>
        </w:rPr>
        <w:t xml:space="preserve">Recueil </w:t>
      </w:r>
      <w:proofErr w:type="spellStart"/>
      <w:r w:rsidR="008E6CCA" w:rsidRPr="008E6CCA">
        <w:rPr>
          <w:i w:val="0"/>
          <w:iCs/>
          <w:smallCaps/>
        </w:rPr>
        <w:t>Alleluia</w:t>
      </w:r>
      <w:proofErr w:type="spellEnd"/>
    </w:p>
    <w:p w14:paraId="5904F2E0" w14:textId="77777777" w:rsidR="00111AB1" w:rsidRDefault="00111AB1" w:rsidP="00955C06">
      <w:pPr>
        <w:pStyle w:val="Espacer"/>
      </w:pPr>
    </w:p>
    <w:p w14:paraId="658C58B1" w14:textId="4DA779B4" w:rsidR="008E6CCA" w:rsidRPr="00015340" w:rsidRDefault="008E6CCA" w:rsidP="00D51FB2">
      <w:pPr>
        <w:pStyle w:val="Titre3"/>
        <w:ind w:left="624" w:hanging="454"/>
      </w:pPr>
      <w:bookmarkStart w:id="75" w:name="_Toc228288547"/>
      <w:r w:rsidRPr="00015340">
        <w:t>Ps 19 Le ciel étincelant</w:t>
      </w:r>
      <w:r w:rsidR="00F5679F">
        <w:tab/>
      </w:r>
      <w:r w:rsidR="00F5679F" w:rsidRPr="0087034F">
        <w:rPr>
          <w:rStyle w:val="CarREFChantdsTitre"/>
        </w:rPr>
        <w:t xml:space="preserve">=Ps 18 </w:t>
      </w:r>
      <w:r w:rsidR="00F5679F" w:rsidRPr="0087034F">
        <w:rPr>
          <w:rStyle w:val="CarREFChantdsTitre"/>
          <w:smallCaps/>
        </w:rPr>
        <w:t>lxx</w:t>
      </w:r>
      <w:r w:rsidR="00F5679F" w:rsidRPr="0087034F">
        <w:rPr>
          <w:rStyle w:val="CarREFChantdsTitre"/>
        </w:rPr>
        <w:t xml:space="preserve"> </w:t>
      </w:r>
      <w:r w:rsidR="0087034F" w:rsidRPr="0087034F">
        <w:rPr>
          <w:rStyle w:val="CarREFChantdsTitre"/>
        </w:rPr>
        <w:t>- P</w:t>
      </w:r>
      <w:r w:rsidR="00F5679F" w:rsidRPr="0087034F">
        <w:rPr>
          <w:rStyle w:val="CarREFChantdsTitre"/>
        </w:rPr>
        <w:t>sautier protestant</w:t>
      </w:r>
      <w:bookmarkEnd w:id="75"/>
    </w:p>
    <w:p w14:paraId="566F0DB3" w14:textId="7F09BC4F" w:rsidR="008E6CCA" w:rsidRPr="00454F72" w:rsidRDefault="008E6CCA" w:rsidP="008E6CCA">
      <w:pPr>
        <w:pStyle w:val="Stropheavecnumro"/>
      </w:pPr>
      <w:r w:rsidRPr="00454F72">
        <w:t>1</w:t>
      </w:r>
      <w:r>
        <w:tab/>
      </w:r>
      <w:r w:rsidRPr="00454F72">
        <w:t>Le ciel étincelant</w:t>
      </w:r>
      <w:r>
        <w:t xml:space="preserve"> </w:t>
      </w:r>
      <w:r w:rsidRPr="00454F72">
        <w:t>tressaille en racontant</w:t>
      </w:r>
      <w:r>
        <w:t xml:space="preserve"> </w:t>
      </w:r>
      <w:r w:rsidRPr="00454F72">
        <w:t>la gloire du Seigneur.</w:t>
      </w:r>
      <w:r>
        <w:br/>
      </w:r>
      <w:r w:rsidRPr="00454F72">
        <w:t>Le jour au jour qui vient</w:t>
      </w:r>
      <w:r>
        <w:t xml:space="preserve"> </w:t>
      </w:r>
      <w:r w:rsidRPr="00454F72">
        <w:t>dit l</w:t>
      </w:r>
      <w:r>
        <w:t>’</w:t>
      </w:r>
      <w:r w:rsidRPr="00454F72">
        <w:t>œuvre de ses mains,</w:t>
      </w:r>
      <w:r>
        <w:t xml:space="preserve"> </w:t>
      </w:r>
      <w:r w:rsidRPr="00454F72">
        <w:t>en décrit la splendeur.</w:t>
      </w:r>
      <w:r>
        <w:br/>
      </w:r>
      <w:r w:rsidRPr="00454F72">
        <w:t>La nuit montre à la nuit</w:t>
      </w:r>
      <w:r>
        <w:t xml:space="preserve">   </w:t>
      </w:r>
      <w:r w:rsidRPr="00454F72">
        <w:t>le mouvement sans bruit</w:t>
      </w:r>
      <w:r>
        <w:t xml:space="preserve">  </w:t>
      </w:r>
      <w:r w:rsidRPr="00454F72">
        <w:t>du fleuve des étoiles</w:t>
      </w:r>
      <w:r w:rsidR="002F57C2">
        <w:t> :</w:t>
      </w:r>
      <w:r>
        <w:br/>
      </w:r>
      <w:r w:rsidRPr="00454F72">
        <w:t>On n</w:t>
      </w:r>
      <w:r>
        <w:t>’</w:t>
      </w:r>
      <w:r w:rsidRPr="00454F72">
        <w:t>entend pas de voix</w:t>
      </w:r>
      <w:r>
        <w:t xml:space="preserve"> </w:t>
      </w:r>
      <w:r w:rsidRPr="00454F72">
        <w:t>mais le monde en perçoit</w:t>
      </w:r>
      <w:r>
        <w:t xml:space="preserve"> </w:t>
      </w:r>
      <w:r w:rsidRPr="00454F72">
        <w:t>la rumeur ineffable.</w:t>
      </w:r>
    </w:p>
    <w:p w14:paraId="68A7AA4B" w14:textId="551D9D21" w:rsidR="008E6CCA" w:rsidRPr="00454F72" w:rsidRDefault="008E6CCA" w:rsidP="008E6CCA">
      <w:pPr>
        <w:pStyle w:val="Stropheavecnumro"/>
      </w:pPr>
      <w:r w:rsidRPr="00454F72">
        <w:t>2</w:t>
      </w:r>
      <w:r>
        <w:tab/>
      </w:r>
      <w:r w:rsidRPr="00454F72">
        <w:t>A l</w:t>
      </w:r>
      <w:r>
        <w:t>’</w:t>
      </w:r>
      <w:r w:rsidRPr="00454F72">
        <w:t>appel de son Dieu</w:t>
      </w:r>
      <w:r>
        <w:t xml:space="preserve"> </w:t>
      </w:r>
      <w:r w:rsidRPr="00454F72">
        <w:t>le soleil radieux</w:t>
      </w:r>
      <w:r>
        <w:t xml:space="preserve"> </w:t>
      </w:r>
      <w:r w:rsidRPr="00454F72">
        <w:t>surgit de l</w:t>
      </w:r>
      <w:r>
        <w:t>’</w:t>
      </w:r>
      <w:r w:rsidRPr="00454F72">
        <w:t>océan</w:t>
      </w:r>
      <w:r w:rsidR="002F57C2">
        <w:t> :</w:t>
      </w:r>
      <w:r>
        <w:br/>
      </w:r>
      <w:r w:rsidRPr="00454F72">
        <w:t>Tel un époux joyeux</w:t>
      </w:r>
      <w:r>
        <w:t xml:space="preserve"> </w:t>
      </w:r>
      <w:r w:rsidRPr="00454F72">
        <w:t>s</w:t>
      </w:r>
      <w:r>
        <w:t>’</w:t>
      </w:r>
      <w:r w:rsidRPr="00454F72">
        <w:t>élance valeureux</w:t>
      </w:r>
      <w:r>
        <w:t xml:space="preserve"> </w:t>
      </w:r>
      <w:r w:rsidRPr="00454F72">
        <w:t>et le front rayonnant.</w:t>
      </w:r>
      <w:r>
        <w:br/>
      </w:r>
      <w:r w:rsidRPr="00454F72">
        <w:t>Jusqu</w:t>
      </w:r>
      <w:r>
        <w:t>’</w:t>
      </w:r>
      <w:r w:rsidRPr="00454F72">
        <w:t>à l</w:t>
      </w:r>
      <w:r>
        <w:t>’</w:t>
      </w:r>
      <w:r w:rsidRPr="00454F72">
        <w:t>autre horizon</w:t>
      </w:r>
      <w:r>
        <w:t xml:space="preserve"> </w:t>
      </w:r>
      <w:r w:rsidRPr="00454F72">
        <w:t>il trace le sillon,</w:t>
      </w:r>
      <w:r>
        <w:t xml:space="preserve"> </w:t>
      </w:r>
      <w:r w:rsidRPr="00454F72">
        <w:t>sa route de lumière</w:t>
      </w:r>
      <w:r w:rsidR="002F57C2">
        <w:t> ;</w:t>
      </w:r>
      <w:r>
        <w:br/>
      </w:r>
      <w:r w:rsidRPr="00454F72">
        <w:t>Il répand la chaleur,</w:t>
      </w:r>
      <w:r>
        <w:t xml:space="preserve"> </w:t>
      </w:r>
      <w:r w:rsidRPr="00454F72">
        <w:t>il sème la vigueur</w:t>
      </w:r>
      <w:r>
        <w:t xml:space="preserve"> </w:t>
      </w:r>
      <w:r w:rsidRPr="00454F72">
        <w:t>et la joie sur la terre.</w:t>
      </w:r>
    </w:p>
    <w:p w14:paraId="53075424" w14:textId="457D0D42" w:rsidR="008E6CCA" w:rsidRPr="00454F72" w:rsidRDefault="008E6CCA" w:rsidP="008E6CCA">
      <w:pPr>
        <w:pStyle w:val="Stropheavecnumro"/>
      </w:pPr>
      <w:r w:rsidRPr="00454F72">
        <w:lastRenderedPageBreak/>
        <w:t>3</w:t>
      </w:r>
      <w:r>
        <w:tab/>
      </w:r>
      <w:r w:rsidRPr="00454F72">
        <w:t>Dieu crée un cœur nouveau,</w:t>
      </w:r>
      <w:r>
        <w:t xml:space="preserve"> </w:t>
      </w:r>
      <w:r w:rsidRPr="00454F72">
        <w:t>donne un espoir plus beau</w:t>
      </w:r>
      <w:r>
        <w:t xml:space="preserve"> </w:t>
      </w:r>
      <w:r w:rsidRPr="00454F72">
        <w:t>par sa parfaite loi.</w:t>
      </w:r>
      <w:r>
        <w:br/>
      </w:r>
      <w:r w:rsidRPr="00454F72">
        <w:t>Tous ses commandements</w:t>
      </w:r>
      <w:r>
        <w:t xml:space="preserve"> </w:t>
      </w:r>
      <w:r w:rsidRPr="00454F72">
        <w:t>nous tracent clairement</w:t>
      </w:r>
      <w:r>
        <w:t xml:space="preserve"> </w:t>
      </w:r>
      <w:r w:rsidRPr="00454F72">
        <w:t>le chemin le plus droit.</w:t>
      </w:r>
      <w:r>
        <w:br/>
      </w:r>
      <w:r w:rsidRPr="00454F72">
        <w:t>Ses jugements sont vrais.</w:t>
      </w:r>
      <w:r>
        <w:t xml:space="preserve"> </w:t>
      </w:r>
      <w:r w:rsidRPr="00454F72">
        <w:t>L</w:t>
      </w:r>
      <w:r>
        <w:t>’</w:t>
      </w:r>
      <w:r w:rsidRPr="00454F72">
        <w:t>humble en reçoit la paix,</w:t>
      </w:r>
      <w:r>
        <w:t xml:space="preserve"> </w:t>
      </w:r>
      <w:r w:rsidRPr="00454F72">
        <w:t>sa parole est limpide.</w:t>
      </w:r>
      <w:r>
        <w:br/>
      </w:r>
      <w:r w:rsidRPr="00454F72">
        <w:t>L</w:t>
      </w:r>
      <w:r>
        <w:t>’</w:t>
      </w:r>
      <w:r w:rsidRPr="00454F72">
        <w:t>or de sa vérité,</w:t>
      </w:r>
      <w:r>
        <w:t xml:space="preserve"> </w:t>
      </w:r>
      <w:r w:rsidRPr="00454F72">
        <w:t>le miel de sa bonté,</w:t>
      </w:r>
      <w:r>
        <w:t xml:space="preserve"> </w:t>
      </w:r>
      <w:r w:rsidRPr="00454F72">
        <w:t>mon âme les désire.</w:t>
      </w:r>
    </w:p>
    <w:p w14:paraId="6F72AFE2" w14:textId="0CFE8B6C" w:rsidR="008E6CCA" w:rsidRDefault="008E6CCA" w:rsidP="008E6CCA">
      <w:pPr>
        <w:pStyle w:val="Stropheavecnumro"/>
      </w:pPr>
      <w:r w:rsidRPr="00454F72">
        <w:t>4</w:t>
      </w:r>
      <w:r>
        <w:tab/>
      </w:r>
      <w:r w:rsidRPr="00454F72">
        <w:t>Mon être illuminé prend plaisir à marcher,</w:t>
      </w:r>
      <w:r>
        <w:t xml:space="preserve"> </w:t>
      </w:r>
      <w:r w:rsidRPr="00454F72">
        <w:t>seigneur, dans tes chemins.</w:t>
      </w:r>
      <w:r>
        <w:br/>
      </w:r>
      <w:r w:rsidRPr="00454F72">
        <w:t>Je ne discerne pas chaque erreur de mes pas</w:t>
      </w:r>
      <w:r>
        <w:t xml:space="preserve">, </w:t>
      </w:r>
      <w:r w:rsidRPr="00454F72">
        <w:t>mais tu me tiens la main.</w:t>
      </w:r>
      <w:r>
        <w:br/>
      </w:r>
      <w:r w:rsidRPr="00454F72">
        <w:t>Des projets orgueilleux, de l</w:t>
      </w:r>
      <w:r>
        <w:t>’</w:t>
      </w:r>
      <w:r w:rsidRPr="00454F72">
        <w:t>attrait des faux dieux,</w:t>
      </w:r>
      <w:r>
        <w:t xml:space="preserve"> </w:t>
      </w:r>
      <w:r w:rsidRPr="00454F72">
        <w:t>garde-moi d</w:t>
      </w:r>
      <w:r>
        <w:t>’</w:t>
      </w:r>
      <w:r w:rsidRPr="00454F72">
        <w:t>être esclave</w:t>
      </w:r>
      <w:r w:rsidR="002F57C2">
        <w:t> !</w:t>
      </w:r>
      <w:r>
        <w:br/>
      </w:r>
      <w:r w:rsidRPr="00454F72">
        <w:t>Oh</w:t>
      </w:r>
      <w:r w:rsidR="002F57C2">
        <w:t> !</w:t>
      </w:r>
      <w:r w:rsidRPr="00454F72">
        <w:t xml:space="preserve"> puisses-tu trouver en moi quelque pensée</w:t>
      </w:r>
      <w:r>
        <w:t xml:space="preserve"> </w:t>
      </w:r>
      <w:r w:rsidRPr="00454F72">
        <w:t>qui te soit agréable</w:t>
      </w:r>
      <w:r w:rsidR="002F57C2">
        <w:t> !</w:t>
      </w:r>
    </w:p>
    <w:p w14:paraId="3DF33D13" w14:textId="0BDCD487" w:rsidR="008E6CCA" w:rsidRPr="008E6CCA" w:rsidRDefault="008E6CCA" w:rsidP="008E6CCA">
      <w:pPr>
        <w:pStyle w:val="Rfrence"/>
        <w:rPr>
          <w:rFonts w:eastAsia="MS Mincho"/>
          <w:i w:val="0"/>
          <w:iCs/>
          <w:u w:val="single"/>
        </w:rPr>
      </w:pPr>
      <w:r w:rsidRPr="00C31779">
        <w:t xml:space="preserve">Clément Marot / Roger Chapal </w:t>
      </w:r>
      <w:r>
        <w:t xml:space="preserve">- </w:t>
      </w:r>
      <w:r w:rsidRPr="008E6CCA">
        <w:rPr>
          <w:i w:val="0"/>
          <w:iCs/>
        </w:rPr>
        <w:t xml:space="preserve">Recueil </w:t>
      </w:r>
      <w:proofErr w:type="spellStart"/>
      <w:r w:rsidRPr="008E6CCA">
        <w:rPr>
          <w:i w:val="0"/>
          <w:iCs/>
          <w:smallCaps/>
        </w:rPr>
        <w:t>Alleluia</w:t>
      </w:r>
      <w:proofErr w:type="spellEnd"/>
      <w:r w:rsidRPr="008E6CCA">
        <w:rPr>
          <w:i w:val="0"/>
          <w:iCs/>
          <w:smallCaps/>
        </w:rPr>
        <w:t xml:space="preserve"> Ps. 19A</w:t>
      </w:r>
    </w:p>
    <w:p w14:paraId="07ECFF82" w14:textId="77777777" w:rsidR="008E6CCA" w:rsidRDefault="008E6CCA" w:rsidP="00955C06">
      <w:pPr>
        <w:pStyle w:val="Espacer"/>
      </w:pPr>
    </w:p>
    <w:p w14:paraId="7D2B9B32" w14:textId="55B2D855" w:rsidR="00EE0371" w:rsidRPr="006E6A7F" w:rsidRDefault="00EE0371" w:rsidP="00D51FB2">
      <w:pPr>
        <w:pStyle w:val="Titre3"/>
        <w:ind w:left="624" w:hanging="454"/>
      </w:pPr>
      <w:bookmarkStart w:id="76" w:name="_Toc228288548"/>
      <w:r w:rsidRPr="006E6A7F">
        <w:t>Ps 8. Ton nom, Seigneur, est un nom magnifique</w:t>
      </w:r>
      <w:r w:rsidR="00F5679F">
        <w:tab/>
      </w:r>
      <w:r w:rsidR="00F5679F" w:rsidRPr="00F5679F">
        <w:rPr>
          <w:rStyle w:val="CarInfodanstitre3"/>
          <w:i w:val="0"/>
          <w:iCs/>
        </w:rPr>
        <w:t xml:space="preserve"> </w:t>
      </w:r>
      <w:r w:rsidR="0087034F" w:rsidRPr="0087034F">
        <w:rPr>
          <w:rStyle w:val="CarREFChantdsTitre"/>
        </w:rPr>
        <w:t xml:space="preserve"> P</w:t>
      </w:r>
      <w:r w:rsidR="00F5679F" w:rsidRPr="0087034F">
        <w:rPr>
          <w:rStyle w:val="CarREFChantdsTitre"/>
        </w:rPr>
        <w:t>sautier protestant</w:t>
      </w:r>
      <w:bookmarkEnd w:id="76"/>
    </w:p>
    <w:p w14:paraId="1C0028E6" w14:textId="1A11EFE4" w:rsidR="00EE0371" w:rsidRPr="00454F72" w:rsidRDefault="00EE0371" w:rsidP="00EE0371">
      <w:pPr>
        <w:pStyle w:val="Stropheavecnumro"/>
      </w:pPr>
      <w:r w:rsidRPr="00454F72">
        <w:t>1</w:t>
      </w:r>
      <w:r w:rsidR="003C19D0">
        <w:tab/>
      </w:r>
      <w:r w:rsidRPr="00454F72">
        <w:t>Ton nom, Seigneur, est un nom magnifique.</w:t>
      </w:r>
      <w:r w:rsidR="003C19D0">
        <w:t xml:space="preserve"> </w:t>
      </w:r>
      <w:r w:rsidR="003C19D0">
        <w:br/>
      </w:r>
      <w:r w:rsidRPr="00454F72">
        <w:t>Sans fin la terre en reprend le cantique</w:t>
      </w:r>
      <w:r w:rsidR="002F57C2">
        <w:t> ;</w:t>
      </w:r>
      <w:r>
        <w:br/>
      </w:r>
      <w:r w:rsidRPr="00454F72">
        <w:t>Elle répond de toute sa beauté</w:t>
      </w:r>
      <w:r w:rsidR="003C19D0">
        <w:t xml:space="preserve"> </w:t>
      </w:r>
      <w:r w:rsidR="003C19D0" w:rsidRPr="00454F72">
        <w:t xml:space="preserve">a </w:t>
      </w:r>
      <w:r w:rsidRPr="00454F72">
        <w:t>la splendeur du ciel illuminé.</w:t>
      </w:r>
    </w:p>
    <w:p w14:paraId="6DE3A3F2" w14:textId="78B176F3" w:rsidR="00EE0371" w:rsidRPr="00454F72" w:rsidRDefault="00EE0371" w:rsidP="00EE0371">
      <w:pPr>
        <w:pStyle w:val="Stropheavecnumro"/>
      </w:pPr>
      <w:r w:rsidRPr="00454F72">
        <w:t>2</w:t>
      </w:r>
      <w:r w:rsidR="003C19D0">
        <w:tab/>
      </w:r>
      <w:r w:rsidRPr="00454F72">
        <w:t>Mais tu choisis la louange parfaite</w:t>
      </w:r>
      <w:r w:rsidR="003C19D0">
        <w:t xml:space="preserve"> </w:t>
      </w:r>
      <w:r w:rsidR="003C19D0" w:rsidRPr="00454F72">
        <w:t xml:space="preserve">des </w:t>
      </w:r>
      <w:r w:rsidRPr="00454F72">
        <w:t>plus petits, des enfants qu</w:t>
      </w:r>
      <w:r>
        <w:t>’</w:t>
      </w:r>
      <w:r w:rsidRPr="00454F72">
        <w:t>on allaite</w:t>
      </w:r>
      <w:r>
        <w:br/>
      </w:r>
      <w:r w:rsidRPr="00454F72">
        <w:t>Pour révéler le secret de ton nom</w:t>
      </w:r>
      <w:r w:rsidR="002F57C2">
        <w:t> ;</w:t>
      </w:r>
      <w:r w:rsidR="003C19D0">
        <w:t xml:space="preserve"> </w:t>
      </w:r>
      <w:r w:rsidR="003C19D0" w:rsidRPr="00454F72">
        <w:t xml:space="preserve">ainsi </w:t>
      </w:r>
      <w:r w:rsidRPr="00454F72">
        <w:t>leur voix à l</w:t>
      </w:r>
      <w:r>
        <w:t>’</w:t>
      </w:r>
      <w:r w:rsidRPr="00454F72">
        <w:t>orgueilleux répond.</w:t>
      </w:r>
    </w:p>
    <w:p w14:paraId="3E1E76B8" w14:textId="487D0BC9" w:rsidR="00EE0371" w:rsidRPr="00454F72" w:rsidRDefault="00EE0371" w:rsidP="00EE0371">
      <w:pPr>
        <w:pStyle w:val="Stropheavecnumro"/>
      </w:pPr>
      <w:r w:rsidRPr="00454F72">
        <w:t>3</w:t>
      </w:r>
      <w:r w:rsidR="003C19D0">
        <w:tab/>
      </w:r>
      <w:r w:rsidRPr="00454F72">
        <w:t>J</w:t>
      </w:r>
      <w:r>
        <w:t>’</w:t>
      </w:r>
      <w:r w:rsidRPr="00454F72">
        <w:t>ai vu ta main peupler le ciel immense</w:t>
      </w:r>
      <w:r w:rsidR="003C19D0">
        <w:t xml:space="preserve"> </w:t>
      </w:r>
      <w:r w:rsidR="003C19D0" w:rsidRPr="00454F72">
        <w:t xml:space="preserve">de </w:t>
      </w:r>
      <w:r w:rsidRPr="00454F72">
        <w:t>tant de feux qui tournent en silence</w:t>
      </w:r>
      <w:r>
        <w:br/>
      </w:r>
      <w:r w:rsidRPr="00454F72">
        <w:t>Et j</w:t>
      </w:r>
      <w:r>
        <w:t>’</w:t>
      </w:r>
      <w:r w:rsidRPr="00454F72">
        <w:t>ai pensé</w:t>
      </w:r>
      <w:r w:rsidR="002F57C2">
        <w:t> :</w:t>
      </w:r>
      <w:r w:rsidRPr="00454F72">
        <w:t xml:space="preserve"> Cet homme si petit</w:t>
      </w:r>
      <w:r w:rsidR="003C19D0">
        <w:t xml:space="preserve">, </w:t>
      </w:r>
      <w:r w:rsidR="003C19D0" w:rsidRPr="00454F72">
        <w:t>qu</w:t>
      </w:r>
      <w:r w:rsidR="003C19D0">
        <w:t>’</w:t>
      </w:r>
      <w:r w:rsidR="003C19D0" w:rsidRPr="00454F72">
        <w:t>est</w:t>
      </w:r>
      <w:r w:rsidRPr="00454F72">
        <w:t>-il, grand Dieu, que tu en aies souci</w:t>
      </w:r>
      <w:r w:rsidR="002F57C2">
        <w:t> ?</w:t>
      </w:r>
    </w:p>
    <w:p w14:paraId="4725FEE4" w14:textId="35D88515" w:rsidR="00EE0371" w:rsidRPr="00454F72" w:rsidRDefault="00EE0371" w:rsidP="00EE0371">
      <w:pPr>
        <w:pStyle w:val="Stropheavecnumro"/>
      </w:pPr>
      <w:r w:rsidRPr="00454F72">
        <w:t>4</w:t>
      </w:r>
      <w:r w:rsidR="003C19D0">
        <w:tab/>
      </w:r>
      <w:r w:rsidRPr="00454F72">
        <w:t>Presque élevé à la grandeur divine,</w:t>
      </w:r>
      <w:r w:rsidR="003C19D0">
        <w:t xml:space="preserve"> </w:t>
      </w:r>
      <w:r w:rsidR="003C19D0" w:rsidRPr="00454F72">
        <w:t xml:space="preserve">puisque </w:t>
      </w:r>
      <w:r w:rsidRPr="00454F72">
        <w:t>sur terre il gouverne et domine,</w:t>
      </w:r>
      <w:r>
        <w:br/>
      </w:r>
      <w:r w:rsidRPr="00454F72">
        <w:t>Tu l</w:t>
      </w:r>
      <w:r>
        <w:t>’</w:t>
      </w:r>
      <w:r w:rsidRPr="00454F72">
        <w:t>as de gloire et d</w:t>
      </w:r>
      <w:r>
        <w:t>’</w:t>
      </w:r>
      <w:r w:rsidRPr="00454F72">
        <w:t>honneur couronné,</w:t>
      </w:r>
      <w:r w:rsidR="003C19D0">
        <w:t xml:space="preserve"> </w:t>
      </w:r>
      <w:r w:rsidRPr="00454F72">
        <w:t>Tu as placé toute chose à ses pieds.</w:t>
      </w:r>
    </w:p>
    <w:p w14:paraId="618C2F86" w14:textId="14B5E064" w:rsidR="00EE0371" w:rsidRPr="00454F72" w:rsidRDefault="00EE0371" w:rsidP="00EE0371">
      <w:pPr>
        <w:pStyle w:val="Stropheavecnumro"/>
      </w:pPr>
      <w:r w:rsidRPr="00454F72">
        <w:t>5</w:t>
      </w:r>
      <w:r w:rsidR="003C19D0">
        <w:tab/>
      </w:r>
      <w:r w:rsidRPr="00454F72">
        <w:t>Tous les troupeaux qui vont aux pâturages,</w:t>
      </w:r>
      <w:r w:rsidR="003C19D0">
        <w:t xml:space="preserve"> </w:t>
      </w:r>
      <w:r w:rsidR="003C19D0" w:rsidRPr="00454F72">
        <w:t xml:space="preserve">dans </w:t>
      </w:r>
      <w:r w:rsidRPr="00454F72">
        <w:t>la forêt les animaux sauvages,</w:t>
      </w:r>
      <w:r>
        <w:br/>
      </w:r>
      <w:r w:rsidRPr="00454F72">
        <w:t>Tous les oiseaux qui volent dans les airs,</w:t>
      </w:r>
      <w:r w:rsidR="003C19D0">
        <w:t xml:space="preserve"> </w:t>
      </w:r>
      <w:r w:rsidR="003C19D0">
        <w:br/>
      </w:r>
      <w:r w:rsidR="003C19D0" w:rsidRPr="00454F72">
        <w:t xml:space="preserve">Tous </w:t>
      </w:r>
      <w:r w:rsidRPr="00454F72">
        <w:t>les poissons sur les chemins des mers.</w:t>
      </w:r>
    </w:p>
    <w:p w14:paraId="31485DF1" w14:textId="0DDE7800" w:rsidR="008E6CCA" w:rsidRDefault="00EE0371" w:rsidP="003C19D0">
      <w:pPr>
        <w:pStyle w:val="Stropheavecnumro"/>
        <w:keepNext/>
      </w:pPr>
      <w:r w:rsidRPr="00454F72">
        <w:t>6</w:t>
      </w:r>
      <w:r w:rsidR="003C19D0">
        <w:tab/>
      </w:r>
      <w:r w:rsidRPr="00454F72">
        <w:t>Ton nom, Seigneur, est un nom magnifique.</w:t>
      </w:r>
      <w:r w:rsidR="003C19D0">
        <w:t xml:space="preserve"> </w:t>
      </w:r>
      <w:r>
        <w:br/>
      </w:r>
      <w:r w:rsidRPr="00454F72">
        <w:t>Sans fin la terre en reprend le cantique.</w:t>
      </w:r>
      <w:r>
        <w:br/>
      </w:r>
      <w:r w:rsidRPr="00454F72">
        <w:t>Le Fils de l</w:t>
      </w:r>
      <w:r>
        <w:t>’</w:t>
      </w:r>
      <w:r w:rsidRPr="00454F72">
        <w:t>homme en son humilité</w:t>
      </w:r>
      <w:r w:rsidR="003C19D0">
        <w:t xml:space="preserve"> </w:t>
      </w:r>
      <w:r w:rsidR="003C19D0" w:rsidRPr="00454F72">
        <w:t xml:space="preserve">en </w:t>
      </w:r>
      <w:r w:rsidRPr="00454F72">
        <w:t>fait partout resplendir la beauté.</w:t>
      </w:r>
    </w:p>
    <w:p w14:paraId="5F1CBE83" w14:textId="6CC58DB7" w:rsidR="003C19D0" w:rsidRPr="008E6CCA" w:rsidRDefault="003C19D0" w:rsidP="003C19D0">
      <w:pPr>
        <w:pStyle w:val="Rfrence"/>
        <w:rPr>
          <w:rFonts w:eastAsia="MS Mincho"/>
          <w:i w:val="0"/>
          <w:iCs/>
          <w:u w:val="single"/>
        </w:rPr>
      </w:pPr>
      <w:r w:rsidRPr="00C31779">
        <w:t xml:space="preserve">Clément Marot / Roger Chapal </w:t>
      </w:r>
      <w:r>
        <w:t xml:space="preserve">- </w:t>
      </w:r>
      <w:r w:rsidRPr="008E6CCA">
        <w:rPr>
          <w:i w:val="0"/>
          <w:iCs/>
        </w:rPr>
        <w:t xml:space="preserve">Recueil </w:t>
      </w:r>
      <w:proofErr w:type="spellStart"/>
      <w:r w:rsidRPr="008E6CCA">
        <w:rPr>
          <w:i w:val="0"/>
          <w:iCs/>
          <w:smallCaps/>
        </w:rPr>
        <w:t>Alleluia</w:t>
      </w:r>
      <w:proofErr w:type="spellEnd"/>
      <w:r w:rsidRPr="008E6CCA">
        <w:rPr>
          <w:i w:val="0"/>
          <w:iCs/>
          <w:smallCaps/>
        </w:rPr>
        <w:t xml:space="preserve"> </w:t>
      </w:r>
    </w:p>
    <w:p w14:paraId="44532FBF" w14:textId="77777777" w:rsidR="00EE0371" w:rsidRDefault="00EE0371" w:rsidP="00955C06">
      <w:pPr>
        <w:pStyle w:val="Espacer"/>
      </w:pPr>
    </w:p>
    <w:p w14:paraId="518C41E7" w14:textId="083ED75A" w:rsidR="00F5679F" w:rsidRDefault="00F5679F" w:rsidP="00D51FB2">
      <w:pPr>
        <w:pStyle w:val="Titre3"/>
        <w:ind w:left="624" w:hanging="454"/>
      </w:pPr>
      <w:bookmarkStart w:id="77" w:name="_Toc228288549"/>
      <w:r>
        <w:t>O Seigneur à Toi la gloire</w:t>
      </w:r>
      <w:r>
        <w:tab/>
      </w:r>
      <w:r w:rsidR="0087034F" w:rsidRPr="0087034F">
        <w:rPr>
          <w:rStyle w:val="CarREFChantdsTitre"/>
        </w:rPr>
        <w:t>Emmanuel</w:t>
      </w:r>
      <w:r w:rsidR="004248A0">
        <w:rPr>
          <w:rStyle w:val="CarREFChantdsTitre"/>
        </w:rPr>
        <w:t xml:space="preserve">, Cote </w:t>
      </w:r>
      <w:r w:rsidR="004248A0" w:rsidRPr="004248A0">
        <w:rPr>
          <w:rStyle w:val="CarREFChantdsTitre"/>
        </w:rPr>
        <w:t>Z(AT)503</w:t>
      </w:r>
      <w:bookmarkEnd w:id="77"/>
    </w:p>
    <w:p w14:paraId="2D6838ED" w14:textId="16DF8FEF" w:rsidR="00F5679F" w:rsidRPr="0087034F" w:rsidRDefault="00F5679F" w:rsidP="0087034F">
      <w:pPr>
        <w:pStyle w:val="Stropheavecnumro"/>
      </w:pPr>
      <w:r w:rsidRPr="0087034F">
        <w:t>R</w:t>
      </w:r>
      <w:r w:rsidR="0087034F">
        <w:tab/>
      </w:r>
      <w:r w:rsidRPr="0087034F">
        <w:t>Ô Seigneur, à Toi la gloire,</w:t>
      </w:r>
      <w:r w:rsidR="0087034F">
        <w:t xml:space="preserve"> </w:t>
      </w:r>
      <w:r w:rsidRPr="0087034F">
        <w:t>La louange pour les siècles.</w:t>
      </w:r>
      <w:r w:rsidR="0087034F">
        <w:br/>
      </w:r>
      <w:r w:rsidRPr="0087034F">
        <w:t>O Seigneur, à Toi la gloire,</w:t>
      </w:r>
      <w:r w:rsidR="0087034F">
        <w:t xml:space="preserve"> </w:t>
      </w:r>
      <w:r w:rsidRPr="0087034F">
        <w:t>Éternel est ton amour</w:t>
      </w:r>
      <w:r w:rsidR="002F57C2">
        <w:t> !</w:t>
      </w:r>
    </w:p>
    <w:p w14:paraId="5867D227" w14:textId="20CCAC70" w:rsidR="00F5679F" w:rsidRPr="0087034F" w:rsidRDefault="00F5679F" w:rsidP="0087034F">
      <w:pPr>
        <w:pStyle w:val="Stropheavecnumro"/>
      </w:pPr>
      <w:r w:rsidRPr="0087034F">
        <w:t>1</w:t>
      </w:r>
      <w:r w:rsidR="0087034F">
        <w:tab/>
      </w:r>
      <w:r w:rsidRPr="0087034F">
        <w:t>Vous les cieux (bis)</w:t>
      </w:r>
      <w:r w:rsidR="0087034F">
        <w:t xml:space="preserve">, </w:t>
      </w:r>
      <w:r w:rsidRPr="0087034F">
        <w:t>Vous les anges (bis)</w:t>
      </w:r>
      <w:r w:rsidR="0087034F">
        <w:br/>
      </w:r>
      <w:r w:rsidRPr="0087034F">
        <w:t xml:space="preserve">Toutes ses </w:t>
      </w:r>
      <w:proofErr w:type="spellStart"/>
      <w:r w:rsidRPr="0087034F">
        <w:t>oeuvres</w:t>
      </w:r>
      <w:proofErr w:type="spellEnd"/>
      <w:r w:rsidRPr="0087034F">
        <w:t xml:space="preserve"> (bis)</w:t>
      </w:r>
      <w:r w:rsidR="0087034F">
        <w:t xml:space="preserve">, </w:t>
      </w:r>
      <w:r w:rsidRPr="0087034F">
        <w:t>Bénissez votre Seigneur.</w:t>
      </w:r>
    </w:p>
    <w:p w14:paraId="4C2B1C36" w14:textId="6397DE73" w:rsidR="00F5679F" w:rsidRPr="0087034F" w:rsidRDefault="00F5679F" w:rsidP="0087034F">
      <w:pPr>
        <w:pStyle w:val="Stropheavecnumro"/>
      </w:pPr>
      <w:r w:rsidRPr="0087034F">
        <w:t>2</w:t>
      </w:r>
      <w:r w:rsidR="0087034F">
        <w:tab/>
      </w:r>
      <w:r w:rsidRPr="0087034F">
        <w:t>Astres du ciel (bis)</w:t>
      </w:r>
      <w:r w:rsidR="0087034F">
        <w:t xml:space="preserve">, </w:t>
      </w:r>
      <w:r w:rsidRPr="0087034F">
        <w:t>Soleil et lune (bis)</w:t>
      </w:r>
      <w:r w:rsidR="0087034F">
        <w:br/>
      </w:r>
      <w:r w:rsidRPr="0087034F">
        <w:t>Pluies et rosées (bis)</w:t>
      </w:r>
      <w:r w:rsidR="0087034F">
        <w:t xml:space="preserve">, </w:t>
      </w:r>
      <w:r w:rsidRPr="0087034F">
        <w:t>Bénissez votre Seigneur.</w:t>
      </w:r>
    </w:p>
    <w:p w14:paraId="2C88E519" w14:textId="5975CC19" w:rsidR="00F5679F" w:rsidRPr="0087034F" w:rsidRDefault="00F5679F" w:rsidP="0087034F">
      <w:pPr>
        <w:pStyle w:val="Stropheavecnumro"/>
      </w:pPr>
      <w:r w:rsidRPr="0087034F">
        <w:t>3</w:t>
      </w:r>
      <w:r w:rsidR="0087034F">
        <w:tab/>
      </w:r>
      <w:r w:rsidRPr="0087034F">
        <w:t>Feu et chaleur (bis)</w:t>
      </w:r>
      <w:r w:rsidR="0087034F">
        <w:t xml:space="preserve">, </w:t>
      </w:r>
      <w:r w:rsidRPr="0087034F">
        <w:t>Glace et neige (bis)</w:t>
      </w:r>
      <w:r w:rsidR="0087034F">
        <w:br/>
      </w:r>
      <w:r w:rsidRPr="0087034F">
        <w:t>Souffles et vents (bis)</w:t>
      </w:r>
      <w:r w:rsidR="0087034F">
        <w:t xml:space="preserve">, </w:t>
      </w:r>
      <w:r w:rsidRPr="0087034F">
        <w:t>Bénissez votre Seigneur.</w:t>
      </w:r>
    </w:p>
    <w:p w14:paraId="36D3A8C0" w14:textId="56DDEB4B" w:rsidR="00F5679F" w:rsidRPr="0087034F" w:rsidRDefault="00F5679F" w:rsidP="0087034F">
      <w:pPr>
        <w:pStyle w:val="Stropheavecnumro"/>
      </w:pPr>
      <w:r w:rsidRPr="0087034F">
        <w:t>4</w:t>
      </w:r>
      <w:r w:rsidR="0087034F">
        <w:tab/>
      </w:r>
      <w:r w:rsidRPr="0087034F">
        <w:t>Nuits et jours (bis)</w:t>
      </w:r>
      <w:r w:rsidR="0087034F">
        <w:t xml:space="preserve">, </w:t>
      </w:r>
      <w:r w:rsidRPr="0087034F">
        <w:t>Lumière et ténèbres (bis)</w:t>
      </w:r>
      <w:r w:rsidR="0087034F">
        <w:br/>
      </w:r>
      <w:r w:rsidRPr="0087034F">
        <w:t>Éclairs et nuées (bis)</w:t>
      </w:r>
      <w:r w:rsidR="0087034F">
        <w:t xml:space="preserve">, </w:t>
      </w:r>
      <w:r w:rsidRPr="0087034F">
        <w:t>Bénissez votre Seigneur.</w:t>
      </w:r>
    </w:p>
    <w:p w14:paraId="2074B576" w14:textId="55B45DAF" w:rsidR="00F5679F" w:rsidRPr="0087034F" w:rsidRDefault="00F5679F" w:rsidP="0087034F">
      <w:pPr>
        <w:pStyle w:val="Stropheavecnumro"/>
      </w:pPr>
      <w:r w:rsidRPr="0087034F">
        <w:lastRenderedPageBreak/>
        <w:t>5</w:t>
      </w:r>
      <w:r w:rsidR="0087034F">
        <w:tab/>
      </w:r>
      <w:r w:rsidRPr="0087034F">
        <w:t>Monts et collines (bis)</w:t>
      </w:r>
      <w:r w:rsidR="0087034F">
        <w:t xml:space="preserve">, </w:t>
      </w:r>
      <w:r w:rsidRPr="0087034F">
        <w:t>Plantes de la terre (bis)</w:t>
      </w:r>
      <w:r w:rsidR="0087034F">
        <w:br/>
      </w:r>
      <w:r w:rsidRPr="0087034F">
        <w:t>Fauves et troupeaux (bis)</w:t>
      </w:r>
      <w:r w:rsidR="0087034F">
        <w:t xml:space="preserve">, </w:t>
      </w:r>
      <w:r w:rsidRPr="0087034F">
        <w:t>Bénissez votre Seigneur.</w:t>
      </w:r>
    </w:p>
    <w:p w14:paraId="3032DBE4" w14:textId="20AE5A17" w:rsidR="003C19D0" w:rsidRPr="0087034F" w:rsidRDefault="00F5679F" w:rsidP="00955C06">
      <w:pPr>
        <w:pStyle w:val="Stropheavecnumro"/>
        <w:keepNext/>
      </w:pPr>
      <w:r w:rsidRPr="0087034F">
        <w:t>6</w:t>
      </w:r>
      <w:r w:rsidR="0087034F">
        <w:tab/>
      </w:r>
      <w:r w:rsidRPr="0087034F">
        <w:t>Vous son peuple (bis)</w:t>
      </w:r>
      <w:r w:rsidR="0087034F">
        <w:t xml:space="preserve">, </w:t>
      </w:r>
      <w:r w:rsidRPr="0087034F">
        <w:t>Vous ses prêtres (bis)</w:t>
      </w:r>
      <w:r w:rsidR="0087034F">
        <w:br/>
      </w:r>
      <w:r w:rsidRPr="0087034F">
        <w:t>Vous ses serviteurs (bis)</w:t>
      </w:r>
      <w:r w:rsidR="0087034F">
        <w:t xml:space="preserve">, </w:t>
      </w:r>
      <w:r w:rsidRPr="0087034F">
        <w:t>Bénissez votre Seigneur.</w:t>
      </w:r>
    </w:p>
    <w:p w14:paraId="572C1305" w14:textId="71401EC3" w:rsidR="0087034F" w:rsidRDefault="0087034F" w:rsidP="0087034F">
      <w:pPr>
        <w:pStyle w:val="Reference"/>
      </w:pPr>
      <w:r>
        <w:t>Paroles et musique</w:t>
      </w:r>
      <w:r w:rsidR="002F57C2">
        <w:t> :</w:t>
      </w:r>
      <w:r>
        <w:t xml:space="preserve"> Chants de l'Emmanuel (E. Baranger)l'Emmanuel (E. Baranger)</w:t>
      </w:r>
    </w:p>
    <w:p w14:paraId="05B5D399" w14:textId="77777777" w:rsidR="0087034F" w:rsidRDefault="0087034F" w:rsidP="0087034F">
      <w:pPr>
        <w:pStyle w:val="Rfrence"/>
      </w:pPr>
    </w:p>
    <w:p w14:paraId="738D676C" w14:textId="0C0F1385" w:rsidR="004248A0" w:rsidRDefault="004248A0" w:rsidP="00D51FB2">
      <w:pPr>
        <w:pStyle w:val="Titre3"/>
        <w:ind w:left="624" w:hanging="454"/>
      </w:pPr>
      <w:bookmarkStart w:id="78" w:name="_Toc228288550"/>
      <w:r>
        <w:t>Mon Dieu, Tu es grand Tu es beau (Ps. de la création)</w:t>
      </w:r>
      <w:r w:rsidR="007927C7">
        <w:tab/>
      </w:r>
      <w:r w:rsidR="007927C7" w:rsidRPr="007927C7">
        <w:rPr>
          <w:rStyle w:val="CarREFChantdsTitre"/>
        </w:rPr>
        <w:t>Cote Y 556 / C 556</w:t>
      </w:r>
      <w:bookmarkEnd w:id="78"/>
    </w:p>
    <w:p w14:paraId="11431FEA" w14:textId="5E4D58BC" w:rsidR="0087034F" w:rsidRDefault="004248A0" w:rsidP="004248A0">
      <w:pPr>
        <w:pStyle w:val="Stropheavecnumro"/>
      </w:pPr>
      <w:r>
        <w:t>1</w:t>
      </w:r>
      <w:r>
        <w:tab/>
        <w:t xml:space="preserve">Par les cieux devant Toi, splendeur et majesté </w:t>
      </w:r>
      <w:r>
        <w:br/>
        <w:t xml:space="preserve">Par l'infiniment grand, l'infiniment petit, </w:t>
      </w:r>
      <w:r>
        <w:br/>
        <w:t xml:space="preserve">Et par le firmament ton manteau étoilé </w:t>
      </w:r>
      <w:r>
        <w:br/>
        <w:t>Et par frère soleil, je veux crier...</w:t>
      </w:r>
    </w:p>
    <w:p w14:paraId="5CEDD940" w14:textId="0358B076" w:rsidR="004248A0" w:rsidRDefault="004248A0" w:rsidP="004248A0">
      <w:pPr>
        <w:pStyle w:val="Stropheavecnumro"/>
      </w:pPr>
      <w:r w:rsidRPr="004248A0">
        <w:rPr>
          <w:b/>
          <w:bCs/>
        </w:rPr>
        <w:t>R.</w:t>
      </w:r>
      <w:r>
        <w:tab/>
        <w:t xml:space="preserve">Mon Dieu, tu es grand, tu es </w:t>
      </w:r>
      <w:proofErr w:type="spellStart"/>
      <w:r>
        <w:t>beau</w:t>
      </w:r>
      <w:proofErr w:type="spellEnd"/>
      <w:r>
        <w:t xml:space="preserve">, Dieu vivant, Dieu très-haut, </w:t>
      </w:r>
      <w:r>
        <w:br/>
        <w:t xml:space="preserve">Tu es le Dieu d'amour. </w:t>
      </w:r>
      <w:r>
        <w:br/>
        <w:t xml:space="preserve">Mon Dieu tu es grand, tu es </w:t>
      </w:r>
      <w:proofErr w:type="spellStart"/>
      <w:r>
        <w:t>beau</w:t>
      </w:r>
      <w:proofErr w:type="spellEnd"/>
      <w:r>
        <w:t xml:space="preserve">, Dieu vivant, Dieu très-haut, </w:t>
      </w:r>
      <w:r>
        <w:br/>
        <w:t>Dieu présent en toute création.</w:t>
      </w:r>
    </w:p>
    <w:p w14:paraId="40981382" w14:textId="530F411E" w:rsidR="004248A0" w:rsidRDefault="004248A0" w:rsidP="004248A0">
      <w:pPr>
        <w:pStyle w:val="Stropheavecnumro"/>
      </w:pPr>
      <w:r>
        <w:t>2</w:t>
      </w:r>
      <w:r>
        <w:tab/>
        <w:t xml:space="preserve">Par tous les océans et par toutes les mers, </w:t>
      </w:r>
      <w:r>
        <w:br/>
        <w:t xml:space="preserve">Par tous les continents et par l'eau des rivières, </w:t>
      </w:r>
      <w:r>
        <w:br/>
        <w:t xml:space="preserve">Par le feu qui te dit comme un buisson ardent </w:t>
      </w:r>
      <w:r>
        <w:br/>
        <w:t>Et par l'aile du vent, je veux crier...</w:t>
      </w:r>
    </w:p>
    <w:p w14:paraId="6AC381E6" w14:textId="71F9EF67" w:rsidR="004248A0" w:rsidRDefault="004248A0" w:rsidP="004248A0">
      <w:pPr>
        <w:pStyle w:val="Stropheavecnumro"/>
      </w:pPr>
      <w:r>
        <w:t>3</w:t>
      </w:r>
      <w:r>
        <w:tab/>
        <w:t xml:space="preserve">Par toutes les montagnes et toutes les vallées, </w:t>
      </w:r>
      <w:r>
        <w:br/>
        <w:t>Par l'ombre des forêts et par les fleurs des champs,</w:t>
      </w:r>
      <w:r>
        <w:br/>
        <w:t xml:space="preserve">Par les bourgeons des arbres et l'herbe des prairies </w:t>
      </w:r>
      <w:r>
        <w:br/>
        <w:t>Par le blé en épis, je veux crier...</w:t>
      </w:r>
    </w:p>
    <w:p w14:paraId="6FA16A37" w14:textId="126A2FCE" w:rsidR="004248A0" w:rsidRDefault="004248A0" w:rsidP="004248A0">
      <w:pPr>
        <w:pStyle w:val="Stropheavecnumro"/>
      </w:pPr>
      <w:r>
        <w:t>4</w:t>
      </w:r>
      <w:r>
        <w:tab/>
        <w:t xml:space="preserve">Par tous les animaux de la terre et de l'eau, </w:t>
      </w:r>
      <w:r>
        <w:br/>
        <w:t xml:space="preserve">Par le chant des oiseaux, par le chant de la vie, </w:t>
      </w:r>
      <w:r>
        <w:br/>
        <w:t xml:space="preserve">Par l'homme que tu fis juste moins grand que Toi </w:t>
      </w:r>
      <w:r>
        <w:br/>
        <w:t>Et par tous ses enfants, je veux crier...</w:t>
      </w:r>
    </w:p>
    <w:p w14:paraId="64E38AF7" w14:textId="6BCE172A" w:rsidR="0087034F" w:rsidRDefault="004248A0" w:rsidP="004248A0">
      <w:pPr>
        <w:pStyle w:val="Stropheavecnumro"/>
      </w:pPr>
      <w:r>
        <w:t>5</w:t>
      </w:r>
      <w:r>
        <w:tab/>
        <w:t xml:space="preserve">Par cette main tendue qui invite à la danse, </w:t>
      </w:r>
      <w:r>
        <w:br/>
        <w:t xml:space="preserve">Par ce baiser jailli d'un élan d'espérance, </w:t>
      </w:r>
      <w:r>
        <w:br/>
        <w:t xml:space="preserve">Par ce regard d'amour qui relève et réchauffe </w:t>
      </w:r>
      <w:r>
        <w:br/>
        <w:t>Par le pain et le vin, je veux crier...</w:t>
      </w:r>
    </w:p>
    <w:p w14:paraId="1E63ED2D" w14:textId="51678C74" w:rsidR="004248A0" w:rsidRDefault="007927C7" w:rsidP="007927C7">
      <w:pPr>
        <w:pStyle w:val="Reference"/>
      </w:pPr>
      <w:r>
        <w:t xml:space="preserve">Patrick Richand — </w:t>
      </w:r>
      <w:r w:rsidRPr="007927C7">
        <w:t>Cote Y 556 / C 556</w:t>
      </w:r>
    </w:p>
    <w:p w14:paraId="38D9AA33" w14:textId="77777777" w:rsidR="007927C7" w:rsidRDefault="007927C7" w:rsidP="00955C06">
      <w:pPr>
        <w:pStyle w:val="Espacer"/>
      </w:pPr>
    </w:p>
    <w:p w14:paraId="5B9A6272" w14:textId="1C51696D" w:rsidR="007927C7" w:rsidRDefault="00B95F17" w:rsidP="00D51FB2">
      <w:pPr>
        <w:pStyle w:val="Titre3"/>
        <w:ind w:left="624" w:hanging="454"/>
      </w:pPr>
      <w:bookmarkStart w:id="79" w:name="_Toc228288551"/>
      <w:r w:rsidRPr="00B95F17">
        <w:t>Bénissez le Seigneur</w:t>
      </w:r>
      <w:r w:rsidR="000A6E29">
        <w:tab/>
      </w:r>
      <w:r w:rsidR="000A6E29" w:rsidRPr="000A6E29">
        <w:rPr>
          <w:rStyle w:val="CarREFChantdsTitre"/>
        </w:rPr>
        <w:t>Taizé Cote ZL602 modifié</w:t>
      </w:r>
      <w:bookmarkEnd w:id="79"/>
    </w:p>
    <w:p w14:paraId="0B9442B8" w14:textId="477E0E3D" w:rsidR="007927C7" w:rsidRDefault="007927C7" w:rsidP="000A6E29">
      <w:pPr>
        <w:pStyle w:val="Stropheavecnumro"/>
      </w:pPr>
      <w:r>
        <w:t>1</w:t>
      </w:r>
      <w:r w:rsidR="00B95F17">
        <w:tab/>
      </w:r>
      <w:r>
        <w:t xml:space="preserve">Toutes les </w:t>
      </w:r>
      <w:r w:rsidR="00B95F17">
        <w:t xml:space="preserve">œuvres </w:t>
      </w:r>
      <w:r>
        <w:t xml:space="preserve"> du Seigneur, Bénissez le Seigneur</w:t>
      </w:r>
      <w:r w:rsidR="002F57C2">
        <w:t> !</w:t>
      </w:r>
      <w:r w:rsidR="000A6E29">
        <w:br/>
      </w:r>
      <w:r>
        <w:t>Vous les anges du Seigneur, Bénissez le Seigneur</w:t>
      </w:r>
      <w:r w:rsidR="002F57C2">
        <w:t> !</w:t>
      </w:r>
      <w:r w:rsidR="000A6E29">
        <w:br/>
      </w:r>
      <w:proofErr w:type="spellStart"/>
      <w:r>
        <w:t>A</w:t>
      </w:r>
      <w:proofErr w:type="spellEnd"/>
      <w:r>
        <w:t xml:space="preserve"> lui louange pour toujours, Bénissez le Seigneur</w:t>
      </w:r>
      <w:r w:rsidR="002F57C2">
        <w:t> !</w:t>
      </w:r>
      <w:r>
        <w:t xml:space="preserve"> Bénissez le Seigneur</w:t>
      </w:r>
      <w:r w:rsidR="002F57C2">
        <w:t> !</w:t>
      </w:r>
    </w:p>
    <w:p w14:paraId="7C63D736" w14:textId="6FCE2EF1" w:rsidR="007927C7" w:rsidRDefault="007927C7" w:rsidP="007927C7">
      <w:pPr>
        <w:pStyle w:val="Stropheavecnumro"/>
      </w:pPr>
      <w:r>
        <w:t xml:space="preserve">2 </w:t>
      </w:r>
      <w:r w:rsidR="000A6E29">
        <w:tab/>
      </w:r>
      <w:r>
        <w:t>Vous les cieux, Bénissez le Seigneur</w:t>
      </w:r>
      <w:r w:rsidR="002F57C2">
        <w:t> !</w:t>
      </w:r>
      <w:r w:rsidR="000A6E29">
        <w:br/>
      </w:r>
      <w:r>
        <w:t>Et vous les eaux dessus le ciel, Bénissez le Seigneur</w:t>
      </w:r>
      <w:r w:rsidR="002F57C2">
        <w:t> !</w:t>
      </w:r>
      <w:r w:rsidR="000A6E29">
        <w:br/>
      </w:r>
      <w:r>
        <w:t>Et toutes les puissances du Seigneur, Bénissez le Seigneur</w:t>
      </w:r>
      <w:r w:rsidR="002F57C2">
        <w:t> !</w:t>
      </w:r>
      <w:r>
        <w:t xml:space="preserve"> Bénissez le Seigneur</w:t>
      </w:r>
      <w:r w:rsidR="002F57C2">
        <w:t> !</w:t>
      </w:r>
    </w:p>
    <w:p w14:paraId="3E0BB85A" w14:textId="2FB278EC" w:rsidR="007927C7" w:rsidRDefault="007927C7" w:rsidP="007927C7">
      <w:pPr>
        <w:pStyle w:val="Stropheavecnumro"/>
      </w:pPr>
      <w:r>
        <w:lastRenderedPageBreak/>
        <w:t>3</w:t>
      </w:r>
      <w:r w:rsidR="000A6E29">
        <w:tab/>
      </w:r>
      <w:r>
        <w:t>Et vous la lune et le soleil, Bénissez le Seigneur</w:t>
      </w:r>
      <w:r w:rsidR="002F57C2">
        <w:t> !</w:t>
      </w:r>
      <w:r w:rsidR="000A6E29">
        <w:br/>
      </w:r>
      <w:r>
        <w:t>Et vous les astres du ciel, Bénissez le Seigneur</w:t>
      </w:r>
      <w:r w:rsidR="002F57C2">
        <w:t> !</w:t>
      </w:r>
      <w:r w:rsidR="000A6E29">
        <w:br/>
      </w:r>
      <w:r>
        <w:t>Vous toutes, pluies et rosées, Bénissez le Seigneur</w:t>
      </w:r>
      <w:r w:rsidR="002F57C2">
        <w:t> !</w:t>
      </w:r>
      <w:r>
        <w:t xml:space="preserve"> Bénissez le Seigneur</w:t>
      </w:r>
      <w:r w:rsidR="002F57C2">
        <w:t> !</w:t>
      </w:r>
    </w:p>
    <w:p w14:paraId="1D4B5C02" w14:textId="171D23ED" w:rsidR="007927C7" w:rsidRDefault="007927C7" w:rsidP="007927C7">
      <w:pPr>
        <w:pStyle w:val="Stropheavecnumro"/>
      </w:pPr>
      <w:r>
        <w:t>4</w:t>
      </w:r>
      <w:r w:rsidR="000A6E29">
        <w:tab/>
      </w:r>
      <w:r>
        <w:t>Vous tous souffles et vents, Bénissez le Seigneur</w:t>
      </w:r>
      <w:r w:rsidR="002F57C2">
        <w:t> !</w:t>
      </w:r>
      <w:r w:rsidR="000A6E29">
        <w:br/>
      </w:r>
      <w:r>
        <w:t>Et vous le feu et la chaleur, Bénissez le Seigneur</w:t>
      </w:r>
      <w:r w:rsidR="002F57C2">
        <w:t> !</w:t>
      </w:r>
      <w:r w:rsidR="000A6E29">
        <w:br/>
      </w:r>
      <w:r>
        <w:t>Et vous la fraîcheur et le froid, Bénissez le Seigneur</w:t>
      </w:r>
      <w:r w:rsidR="002F57C2">
        <w:t> !</w:t>
      </w:r>
      <w:r>
        <w:t xml:space="preserve"> Bénissez le Seigneur</w:t>
      </w:r>
      <w:r w:rsidR="002F57C2">
        <w:t> !</w:t>
      </w:r>
    </w:p>
    <w:p w14:paraId="51A9E3EC" w14:textId="7B672CDE" w:rsidR="007927C7" w:rsidRDefault="007927C7" w:rsidP="007927C7">
      <w:pPr>
        <w:pStyle w:val="Stropheavecnumro"/>
      </w:pPr>
      <w:r>
        <w:t>5</w:t>
      </w:r>
      <w:r w:rsidR="000A6E29">
        <w:tab/>
      </w:r>
      <w:r>
        <w:t>Et vous les nuits et les jours, Bénissez le Seigneur</w:t>
      </w:r>
      <w:r w:rsidR="002F57C2">
        <w:t> !</w:t>
      </w:r>
      <w:r w:rsidR="000A6E29">
        <w:br/>
      </w:r>
      <w:r>
        <w:t>Et vous les ténèbres, la lumière, Bénissez le Seigneur</w:t>
      </w:r>
      <w:r w:rsidR="002F57C2">
        <w:t> !</w:t>
      </w:r>
      <w:r w:rsidR="000A6E29">
        <w:br/>
      </w:r>
      <w:r>
        <w:t>Et vous les éclairs, les nuées, Bénissez le Seigneur</w:t>
      </w:r>
      <w:r w:rsidR="002F57C2">
        <w:t> !</w:t>
      </w:r>
      <w:r>
        <w:t xml:space="preserve"> Bénissez le Seigneur</w:t>
      </w:r>
      <w:r w:rsidR="002F57C2">
        <w:t> !</w:t>
      </w:r>
    </w:p>
    <w:p w14:paraId="7A609198" w14:textId="446067E6" w:rsidR="007927C7" w:rsidRDefault="007927C7" w:rsidP="007927C7">
      <w:pPr>
        <w:pStyle w:val="Stropheavecnumro"/>
      </w:pPr>
      <w:r>
        <w:t>6</w:t>
      </w:r>
      <w:r w:rsidR="000A6E29">
        <w:tab/>
      </w:r>
      <w:r>
        <w:t>Et vous montagnes et collines, Bénissez le Seigneur</w:t>
      </w:r>
      <w:r w:rsidR="002F57C2">
        <w:t> !</w:t>
      </w:r>
      <w:r w:rsidR="000A6E29">
        <w:br/>
      </w:r>
      <w:r>
        <w:t>Et vous les plantes de la terre, Bénissez le Seigneur</w:t>
      </w:r>
      <w:r w:rsidR="002F57C2">
        <w:t> !</w:t>
      </w:r>
      <w:r w:rsidR="000A6E29">
        <w:br/>
      </w:r>
      <w:r>
        <w:t>Et vous sources et fontaines, Bénissez le Seigneur</w:t>
      </w:r>
      <w:r w:rsidR="002F57C2">
        <w:t> !</w:t>
      </w:r>
      <w:r>
        <w:t xml:space="preserve"> Bénissez le Seigneur</w:t>
      </w:r>
      <w:r w:rsidR="002F57C2">
        <w:t> !</w:t>
      </w:r>
    </w:p>
    <w:p w14:paraId="6047F1A1" w14:textId="22CEF727" w:rsidR="007927C7" w:rsidRDefault="007927C7" w:rsidP="007927C7">
      <w:pPr>
        <w:pStyle w:val="Stropheavecnumro"/>
      </w:pPr>
      <w:r>
        <w:t>7</w:t>
      </w:r>
      <w:r w:rsidR="000A6E29">
        <w:tab/>
      </w:r>
      <w:r>
        <w:t>Et vous rivières, océans, Bénissez le Seigneur</w:t>
      </w:r>
      <w:r w:rsidR="002F57C2">
        <w:t> !</w:t>
      </w:r>
      <w:r w:rsidR="000A6E29">
        <w:br/>
      </w:r>
      <w:r>
        <w:t>Vous tous bêtes et troupeaux, Bénissez le Seigneur</w:t>
      </w:r>
      <w:r w:rsidR="002F57C2">
        <w:t> !</w:t>
      </w:r>
      <w:r w:rsidR="000A6E29">
        <w:br/>
      </w:r>
      <w:r>
        <w:t>Vous tous oiseaux dans le ciel, Bénissez le Seigneur</w:t>
      </w:r>
      <w:r w:rsidR="002F57C2">
        <w:t> !</w:t>
      </w:r>
      <w:r>
        <w:t xml:space="preserve"> Bénissez le Seigneur</w:t>
      </w:r>
      <w:r w:rsidR="002F57C2">
        <w:t> !</w:t>
      </w:r>
    </w:p>
    <w:p w14:paraId="20C9F83D" w14:textId="3ABCF3C9" w:rsidR="007927C7" w:rsidRDefault="007927C7" w:rsidP="007927C7">
      <w:pPr>
        <w:pStyle w:val="Stropheavecnumro"/>
      </w:pPr>
      <w:r>
        <w:t>8</w:t>
      </w:r>
      <w:r w:rsidR="000A6E29">
        <w:tab/>
      </w:r>
      <w:r>
        <w:t>Vous, les enfants des hommes, Bénissez le Seigneur</w:t>
      </w:r>
      <w:r w:rsidR="002F57C2">
        <w:t> !</w:t>
      </w:r>
      <w:r w:rsidR="000A6E29">
        <w:br/>
      </w:r>
      <w:r>
        <w:t>Les esprits et les âmes des justes, Bénissez le Seigneur</w:t>
      </w:r>
      <w:r w:rsidR="002F57C2">
        <w:t> !</w:t>
      </w:r>
      <w:r w:rsidR="000A6E29">
        <w:br/>
      </w:r>
      <w:r>
        <w:t xml:space="preserve">Les saints et les humbles de </w:t>
      </w:r>
      <w:proofErr w:type="spellStart"/>
      <w:r>
        <w:t>coeur</w:t>
      </w:r>
      <w:proofErr w:type="spellEnd"/>
      <w:r>
        <w:t>, Bénissez le Seigneur</w:t>
      </w:r>
      <w:r w:rsidR="002F57C2">
        <w:t> !</w:t>
      </w:r>
      <w:r>
        <w:t xml:space="preserve"> Bénissez le Seigneur</w:t>
      </w:r>
      <w:r w:rsidR="002F57C2">
        <w:t> !</w:t>
      </w:r>
    </w:p>
    <w:p w14:paraId="150717CD" w14:textId="0BE41B03" w:rsidR="000A6E29" w:rsidRDefault="000A6E29" w:rsidP="000A6E29">
      <w:pPr>
        <w:pStyle w:val="Reference"/>
      </w:pPr>
      <w:r>
        <w:t xml:space="preserve">AELF / Jacques Berthier (Taizé) — </w:t>
      </w:r>
      <w:r w:rsidRPr="00955C06">
        <w:rPr>
          <w:i w:val="0"/>
          <w:iCs/>
        </w:rPr>
        <w:t>Cote ZL 602</w:t>
      </w:r>
      <w:r w:rsidR="00955C06">
        <w:rPr>
          <w:i w:val="0"/>
          <w:iCs/>
        </w:rPr>
        <w:t xml:space="preserve"> </w:t>
      </w:r>
      <w:proofErr w:type="spellStart"/>
      <w:r w:rsidR="00955C06">
        <w:rPr>
          <w:i w:val="0"/>
          <w:iCs/>
        </w:rPr>
        <w:t>mdf</w:t>
      </w:r>
      <w:proofErr w:type="spellEnd"/>
    </w:p>
    <w:p w14:paraId="57281EA0" w14:textId="77777777" w:rsidR="000A6E29" w:rsidRDefault="000A6E29" w:rsidP="00955C06">
      <w:pPr>
        <w:pStyle w:val="Espacer"/>
      </w:pPr>
    </w:p>
    <w:p w14:paraId="48D9F17D" w14:textId="0DC63E75" w:rsidR="00070738" w:rsidRDefault="00070738" w:rsidP="00D51FB2">
      <w:pPr>
        <w:pStyle w:val="Titre3"/>
        <w:ind w:left="624" w:hanging="454"/>
      </w:pPr>
      <w:bookmarkStart w:id="80" w:name="_Toc228288552"/>
      <w:r>
        <w:t xml:space="preserve">Dieu tout puissant </w:t>
      </w:r>
      <w:r w:rsidRPr="00070738">
        <w:t xml:space="preserve">quand mon cœur considère </w:t>
      </w:r>
      <w:r w:rsidR="00955C06" w:rsidRPr="00070738">
        <w:t xml:space="preserve">tout </w:t>
      </w:r>
      <w:r w:rsidRPr="00070738">
        <w:t>l’univers</w:t>
      </w:r>
      <w:bookmarkEnd w:id="80"/>
    </w:p>
    <w:p w14:paraId="0CA4FADA" w14:textId="43EA241C" w:rsidR="00070738" w:rsidRDefault="00070738" w:rsidP="00070738">
      <w:pPr>
        <w:pStyle w:val="Stropheavecnumro"/>
        <w:rPr>
          <w:rFonts w:eastAsia="MS Mincho"/>
        </w:rPr>
      </w:pPr>
      <w:r>
        <w:rPr>
          <w:rFonts w:eastAsia="MS Mincho"/>
        </w:rPr>
        <w:t>1</w:t>
      </w:r>
      <w:r>
        <w:rPr>
          <w:rFonts w:eastAsia="MS Mincho"/>
        </w:rPr>
        <w:tab/>
        <w:t xml:space="preserve">Dieu tout-puissant, quand mon cœur considère </w:t>
      </w:r>
      <w:r>
        <w:rPr>
          <w:rFonts w:eastAsia="MS Mincho"/>
        </w:rPr>
        <w:br/>
        <w:t>Tout l’univers créé par ton pouvoir</w:t>
      </w:r>
      <w:r w:rsidR="002F57C2">
        <w:rPr>
          <w:rFonts w:eastAsia="MS Mincho"/>
        </w:rPr>
        <w:t> :</w:t>
      </w:r>
      <w:r>
        <w:rPr>
          <w:rFonts w:eastAsia="MS Mincho"/>
        </w:rPr>
        <w:br/>
        <w:t>Le ciel d’azur, les éclairs, le tonnerre,</w:t>
      </w:r>
      <w:r>
        <w:rPr>
          <w:rFonts w:eastAsia="MS Mincho"/>
        </w:rPr>
        <w:br/>
        <w:t>Le clair matin ou les ombres du soir,</w:t>
      </w:r>
      <w:r>
        <w:rPr>
          <w:rFonts w:eastAsia="MS Mincho"/>
        </w:rPr>
        <w:br/>
        <w:t>De tout mon être, alors, s’élève un chant</w:t>
      </w:r>
      <w:r w:rsidR="002F57C2">
        <w:rPr>
          <w:rFonts w:eastAsia="MS Mincho"/>
        </w:rPr>
        <w:t> :</w:t>
      </w:r>
      <w:r>
        <w:rPr>
          <w:rFonts w:eastAsia="MS Mincho"/>
        </w:rPr>
        <w:br/>
      </w:r>
      <w:r w:rsidR="002F57C2">
        <w:rPr>
          <w:rFonts w:eastAsia="MS Mincho"/>
        </w:rPr>
        <w:t>« </w:t>
      </w:r>
      <w:r>
        <w:rPr>
          <w:rFonts w:eastAsia="MS Mincho"/>
        </w:rPr>
        <w:t>Dieu tout-puissant, que tu es grand</w:t>
      </w:r>
      <w:r w:rsidR="002F57C2">
        <w:rPr>
          <w:rFonts w:eastAsia="MS Mincho"/>
        </w:rPr>
        <w:t> ! »</w:t>
      </w:r>
      <w:r>
        <w:rPr>
          <w:rFonts w:eastAsia="MS Mincho"/>
        </w:rPr>
        <w:br/>
        <w:t>De tout mon être, alors, s’élève un chant</w:t>
      </w:r>
      <w:r w:rsidR="002F57C2">
        <w:rPr>
          <w:rFonts w:eastAsia="MS Mincho"/>
        </w:rPr>
        <w:t> :</w:t>
      </w:r>
      <w:r>
        <w:rPr>
          <w:rFonts w:eastAsia="MS Mincho"/>
        </w:rPr>
        <w:br/>
      </w:r>
      <w:r w:rsidR="002F57C2">
        <w:rPr>
          <w:rFonts w:eastAsia="MS Mincho"/>
        </w:rPr>
        <w:t>« </w:t>
      </w:r>
      <w:r>
        <w:rPr>
          <w:rFonts w:eastAsia="MS Mincho"/>
        </w:rPr>
        <w:t>Dieu tout-puissant, que tu es grand</w:t>
      </w:r>
      <w:r w:rsidR="002F57C2">
        <w:rPr>
          <w:rFonts w:eastAsia="MS Mincho"/>
        </w:rPr>
        <w:t> ! »</w:t>
      </w:r>
    </w:p>
    <w:p w14:paraId="75E6D135" w14:textId="44FE7A22" w:rsidR="00070738" w:rsidRDefault="00070738" w:rsidP="00070738">
      <w:pPr>
        <w:pStyle w:val="Stropheavecnumro"/>
        <w:rPr>
          <w:rFonts w:eastAsia="MS Mincho"/>
        </w:rPr>
      </w:pPr>
      <w:r>
        <w:rPr>
          <w:rFonts w:eastAsia="MS Mincho"/>
        </w:rPr>
        <w:t>2</w:t>
      </w:r>
      <w:r>
        <w:rPr>
          <w:rFonts w:eastAsia="MS Mincho"/>
        </w:rPr>
        <w:tab/>
        <w:t>Quand, par les bois ou la forêt profonde,</w:t>
      </w:r>
      <w:r>
        <w:rPr>
          <w:rFonts w:eastAsia="MS Mincho"/>
        </w:rPr>
        <w:br/>
        <w:t>J’entends, joyeux, tous les oiseaux chanter,</w:t>
      </w:r>
      <w:r>
        <w:rPr>
          <w:rFonts w:eastAsia="MS Mincho"/>
        </w:rPr>
        <w:br/>
        <w:t>Quand, sur les monts, la source avec son onde</w:t>
      </w:r>
      <w:r>
        <w:rPr>
          <w:rFonts w:eastAsia="MS Mincho"/>
        </w:rPr>
        <w:br/>
        <w:t>Livre au zéphyr son chant doux et léger,</w:t>
      </w:r>
      <w:r>
        <w:rPr>
          <w:rFonts w:eastAsia="MS Mincho"/>
        </w:rPr>
        <w:br/>
        <w:t>Mon cœur heureux s’écrie à chaque instant</w:t>
      </w:r>
      <w:r w:rsidR="002F57C2">
        <w:rPr>
          <w:rFonts w:eastAsia="MS Mincho"/>
        </w:rPr>
        <w:t> :</w:t>
      </w:r>
      <w:r>
        <w:rPr>
          <w:rFonts w:eastAsia="MS Mincho"/>
        </w:rPr>
        <w:br/>
      </w:r>
      <w:r w:rsidR="002F57C2">
        <w:rPr>
          <w:rFonts w:eastAsia="MS Mincho"/>
        </w:rPr>
        <w:t>« </w:t>
      </w:r>
      <w:r>
        <w:rPr>
          <w:rFonts w:eastAsia="MS Mincho"/>
        </w:rPr>
        <w:t>O Dieu d’amour, que tu es grand</w:t>
      </w:r>
      <w:r w:rsidR="002F57C2">
        <w:rPr>
          <w:rFonts w:eastAsia="MS Mincho"/>
        </w:rPr>
        <w:t> ! »</w:t>
      </w:r>
      <w:r>
        <w:rPr>
          <w:rFonts w:eastAsia="MS Mincho"/>
        </w:rPr>
        <w:br/>
        <w:t>Mon cœur heureux s’écrie à chaque instant</w:t>
      </w:r>
      <w:r w:rsidR="002F57C2">
        <w:rPr>
          <w:rFonts w:eastAsia="MS Mincho"/>
        </w:rPr>
        <w:t> :</w:t>
      </w:r>
      <w:r>
        <w:rPr>
          <w:rFonts w:eastAsia="MS Mincho"/>
        </w:rPr>
        <w:br/>
      </w:r>
      <w:r w:rsidR="002F57C2">
        <w:rPr>
          <w:rFonts w:eastAsia="MS Mincho"/>
        </w:rPr>
        <w:t>« </w:t>
      </w:r>
      <w:r>
        <w:rPr>
          <w:rFonts w:eastAsia="MS Mincho"/>
        </w:rPr>
        <w:t>O Dieu d’amour, que tu es grand</w:t>
      </w:r>
      <w:r w:rsidR="002F57C2">
        <w:rPr>
          <w:rFonts w:eastAsia="MS Mincho"/>
        </w:rPr>
        <w:t> ! »</w:t>
      </w:r>
    </w:p>
    <w:p w14:paraId="7432A0D7" w14:textId="46D4E942" w:rsidR="00070738" w:rsidRDefault="00070738" w:rsidP="00070738">
      <w:pPr>
        <w:pStyle w:val="Stropheavecnumro"/>
        <w:rPr>
          <w:rFonts w:eastAsia="MS Mincho"/>
        </w:rPr>
      </w:pPr>
      <w:r>
        <w:rPr>
          <w:rFonts w:eastAsia="MS Mincho"/>
        </w:rPr>
        <w:t>3</w:t>
      </w:r>
      <w:r>
        <w:rPr>
          <w:rFonts w:eastAsia="MS Mincho"/>
        </w:rPr>
        <w:tab/>
        <w:t>Mais quand je songe, ô sublime mystère</w:t>
      </w:r>
      <w:r w:rsidR="002F57C2">
        <w:rPr>
          <w:rFonts w:eastAsia="MS Mincho"/>
        </w:rPr>
        <w:t> !</w:t>
      </w:r>
      <w:r>
        <w:rPr>
          <w:rFonts w:eastAsia="MS Mincho"/>
        </w:rPr>
        <w:br/>
        <w:t>Qu’un Dieu si grand a pu penser à moi,</w:t>
      </w:r>
      <w:r>
        <w:rPr>
          <w:rFonts w:eastAsia="MS Mincho"/>
        </w:rPr>
        <w:br/>
        <w:t>Que son cher Fils est devenu mon frère,</w:t>
      </w:r>
      <w:r>
        <w:rPr>
          <w:rFonts w:eastAsia="MS Mincho"/>
        </w:rPr>
        <w:br/>
        <w:t>Et que je suis l’héritier du grand Roi,</w:t>
      </w:r>
      <w:r>
        <w:rPr>
          <w:rFonts w:eastAsia="MS Mincho"/>
        </w:rPr>
        <w:br/>
        <w:t>Alors mon cœur redit, la nuit, le jour</w:t>
      </w:r>
      <w:r w:rsidR="002F57C2">
        <w:rPr>
          <w:rFonts w:eastAsia="MS Mincho"/>
        </w:rPr>
        <w:t> :</w:t>
      </w:r>
      <w:r>
        <w:rPr>
          <w:rFonts w:eastAsia="MS Mincho"/>
        </w:rPr>
        <w:br/>
      </w:r>
      <w:r w:rsidR="002F57C2">
        <w:rPr>
          <w:rFonts w:eastAsia="MS Mincho"/>
        </w:rPr>
        <w:lastRenderedPageBreak/>
        <w:t>« </w:t>
      </w:r>
      <w:r>
        <w:rPr>
          <w:rFonts w:eastAsia="MS Mincho"/>
        </w:rPr>
        <w:t>Que tu es bon, ô Dieu d’amour</w:t>
      </w:r>
      <w:r w:rsidR="002F57C2">
        <w:rPr>
          <w:rFonts w:eastAsia="MS Mincho"/>
        </w:rPr>
        <w:t> ! »</w:t>
      </w:r>
      <w:r>
        <w:rPr>
          <w:rFonts w:eastAsia="MS Mincho"/>
        </w:rPr>
        <w:br/>
        <w:t>Alors mon cœur redit, la nuit, le jour</w:t>
      </w:r>
      <w:r w:rsidR="002F57C2">
        <w:rPr>
          <w:rFonts w:eastAsia="MS Mincho"/>
        </w:rPr>
        <w:t> :</w:t>
      </w:r>
      <w:r>
        <w:rPr>
          <w:rFonts w:eastAsia="MS Mincho"/>
        </w:rPr>
        <w:br/>
      </w:r>
      <w:r w:rsidR="002F57C2">
        <w:rPr>
          <w:rFonts w:eastAsia="MS Mincho"/>
        </w:rPr>
        <w:t>« </w:t>
      </w:r>
      <w:r>
        <w:rPr>
          <w:rFonts w:eastAsia="MS Mincho"/>
        </w:rPr>
        <w:t>Que tu es bon, ô Dieu d’amour</w:t>
      </w:r>
      <w:r w:rsidR="002F57C2">
        <w:rPr>
          <w:rFonts w:eastAsia="MS Mincho"/>
        </w:rPr>
        <w:t> ! »</w:t>
      </w:r>
    </w:p>
    <w:p w14:paraId="285772D5" w14:textId="1D38B428" w:rsidR="00070738" w:rsidRDefault="00070738" w:rsidP="00070738">
      <w:pPr>
        <w:pStyle w:val="Stropheavecnumro"/>
        <w:rPr>
          <w:rFonts w:eastAsia="MS Mincho"/>
        </w:rPr>
      </w:pPr>
      <w:r>
        <w:rPr>
          <w:rFonts w:eastAsia="MS Mincho"/>
        </w:rPr>
        <w:t>4</w:t>
      </w:r>
      <w:r>
        <w:rPr>
          <w:rFonts w:eastAsia="MS Mincho"/>
        </w:rPr>
        <w:tab/>
        <w:t>Quand mon Sauveur, éclatant de lumière,</w:t>
      </w:r>
      <w:r>
        <w:rPr>
          <w:rFonts w:eastAsia="MS Mincho"/>
        </w:rPr>
        <w:br/>
        <w:t>Se lèvera de son trône éternel</w:t>
      </w:r>
      <w:r>
        <w:rPr>
          <w:rFonts w:eastAsia="MS Mincho"/>
        </w:rPr>
        <w:br/>
        <w:t>Et que, laissant les douleurs de la terre,</w:t>
      </w:r>
      <w:r>
        <w:rPr>
          <w:rFonts w:eastAsia="MS Mincho"/>
        </w:rPr>
        <w:br/>
        <w:t>Je pourrai voir les splendeurs de son ciel,</w:t>
      </w:r>
      <w:r>
        <w:rPr>
          <w:rFonts w:eastAsia="MS Mincho"/>
        </w:rPr>
        <w:br/>
        <w:t>Je redirai, dans son divin séjour</w:t>
      </w:r>
      <w:r w:rsidR="002F57C2">
        <w:rPr>
          <w:rFonts w:eastAsia="MS Mincho"/>
        </w:rPr>
        <w:t> :</w:t>
      </w:r>
      <w:r>
        <w:rPr>
          <w:rFonts w:eastAsia="MS Mincho"/>
        </w:rPr>
        <w:br/>
      </w:r>
      <w:r w:rsidR="002F57C2">
        <w:rPr>
          <w:rFonts w:eastAsia="MS Mincho"/>
        </w:rPr>
        <w:t>« </w:t>
      </w:r>
      <w:r>
        <w:rPr>
          <w:rFonts w:eastAsia="MS Mincho"/>
        </w:rPr>
        <w:t>Rien n’est plus grand que ton amour</w:t>
      </w:r>
      <w:r w:rsidR="002F57C2">
        <w:rPr>
          <w:rFonts w:eastAsia="MS Mincho"/>
        </w:rPr>
        <w:t> ! »</w:t>
      </w:r>
      <w:r>
        <w:rPr>
          <w:rFonts w:eastAsia="MS Mincho"/>
        </w:rPr>
        <w:br/>
        <w:t>Je redirai, dans son divin séjour</w:t>
      </w:r>
      <w:r w:rsidR="002F57C2">
        <w:rPr>
          <w:rFonts w:eastAsia="MS Mincho"/>
        </w:rPr>
        <w:t> :</w:t>
      </w:r>
      <w:r>
        <w:rPr>
          <w:rFonts w:eastAsia="MS Mincho"/>
        </w:rPr>
        <w:br/>
      </w:r>
      <w:r w:rsidR="002F57C2">
        <w:rPr>
          <w:rFonts w:eastAsia="MS Mincho"/>
        </w:rPr>
        <w:t>« </w:t>
      </w:r>
      <w:r>
        <w:rPr>
          <w:rFonts w:eastAsia="MS Mincho"/>
        </w:rPr>
        <w:t>Rien n’est plus grand que ton amour</w:t>
      </w:r>
      <w:r w:rsidR="002F57C2">
        <w:rPr>
          <w:rFonts w:eastAsia="MS Mincho"/>
        </w:rPr>
        <w:t> ! »</w:t>
      </w:r>
    </w:p>
    <w:p w14:paraId="6475A20C" w14:textId="22046AAA" w:rsidR="00070738" w:rsidRDefault="00070738" w:rsidP="00070738">
      <w:pPr>
        <w:pStyle w:val="Reference"/>
        <w:rPr>
          <w:rFonts w:eastAsia="MS Mincho"/>
        </w:rPr>
      </w:pPr>
      <w:r>
        <w:rPr>
          <w:rFonts w:eastAsia="MS Mincho"/>
        </w:rPr>
        <w:t xml:space="preserve">Hector Arnéra 1890-1972 – </w:t>
      </w:r>
      <w:r w:rsidRPr="00070738">
        <w:rPr>
          <w:rFonts w:eastAsia="MS Mincho"/>
          <w:i w:val="0"/>
          <w:iCs/>
        </w:rPr>
        <w:t xml:space="preserve">Recueil </w:t>
      </w:r>
      <w:proofErr w:type="spellStart"/>
      <w:r w:rsidRPr="00955C06">
        <w:rPr>
          <w:rFonts w:eastAsia="MS Mincho"/>
          <w:i w:val="0"/>
          <w:iCs/>
          <w:smallCaps/>
        </w:rPr>
        <w:t>Alleluia</w:t>
      </w:r>
      <w:proofErr w:type="spellEnd"/>
      <w:r w:rsidRPr="00070738">
        <w:rPr>
          <w:rFonts w:eastAsia="MS Mincho"/>
          <w:i w:val="0"/>
          <w:iCs/>
        </w:rPr>
        <w:t xml:space="preserve"> 41-29</w:t>
      </w:r>
    </w:p>
    <w:p w14:paraId="1AAA8DF8" w14:textId="77777777" w:rsidR="000A6E29" w:rsidRDefault="000A6E29" w:rsidP="00955C06">
      <w:pPr>
        <w:pStyle w:val="Espacer"/>
      </w:pPr>
    </w:p>
    <w:p w14:paraId="6A3BEBA5" w14:textId="021D0D0C" w:rsidR="005E6F3D" w:rsidRDefault="005E6F3D" w:rsidP="00D51FB2">
      <w:pPr>
        <w:pStyle w:val="Titre3"/>
        <w:ind w:left="624" w:hanging="454"/>
      </w:pPr>
      <w:bookmarkStart w:id="81" w:name="_Toc228288553"/>
      <w:r w:rsidRPr="00C31779">
        <w:t>Les cieux et la terre</w:t>
      </w:r>
      <w:r>
        <w:t xml:space="preserve"> </w:t>
      </w:r>
      <w:r w:rsidRPr="00C31779">
        <w:t>célèbrent en chœur</w:t>
      </w:r>
      <w:r>
        <w:t xml:space="preserve"> </w:t>
      </w:r>
      <w:r w:rsidRPr="00C31779">
        <w:t>la gloire du Père</w:t>
      </w:r>
      <w:bookmarkEnd w:id="81"/>
    </w:p>
    <w:p w14:paraId="4791DC26" w14:textId="3D6CDAAA" w:rsidR="005E6F3D" w:rsidRPr="00C31779" w:rsidRDefault="005E6F3D" w:rsidP="005E6F3D">
      <w:pPr>
        <w:pStyle w:val="Stropheavecnumro"/>
        <w:rPr>
          <w:rFonts w:eastAsia="MS Mincho"/>
        </w:rPr>
      </w:pPr>
      <w:r w:rsidRPr="00C31779">
        <w:rPr>
          <w:rFonts w:eastAsia="MS Mincho"/>
        </w:rPr>
        <w:t>1</w:t>
      </w:r>
      <w:r>
        <w:rPr>
          <w:rFonts w:eastAsia="MS Mincho"/>
        </w:rPr>
        <w:tab/>
      </w:r>
      <w:r w:rsidRPr="00C31779">
        <w:rPr>
          <w:rFonts w:eastAsia="MS Mincho"/>
        </w:rPr>
        <w:t>Les cieux et la terre</w:t>
      </w:r>
      <w:r>
        <w:rPr>
          <w:rFonts w:eastAsia="MS Mincho"/>
        </w:rPr>
        <w:t xml:space="preserve"> </w:t>
      </w:r>
      <w:r w:rsidRPr="00C31779">
        <w:rPr>
          <w:rFonts w:eastAsia="MS Mincho"/>
        </w:rPr>
        <w:t>célèbrent en chœur</w:t>
      </w:r>
      <w:r>
        <w:rPr>
          <w:rFonts w:eastAsia="MS Mincho"/>
        </w:rPr>
        <w:t xml:space="preserve"> </w:t>
      </w:r>
      <w:r w:rsidRPr="00C31779">
        <w:rPr>
          <w:rFonts w:eastAsia="MS Mincho"/>
        </w:rPr>
        <w:t>la gloire du Père,</w:t>
      </w:r>
      <w:r>
        <w:rPr>
          <w:rFonts w:eastAsia="MS Mincho"/>
        </w:rPr>
        <w:t xml:space="preserve"> </w:t>
      </w:r>
      <w:r w:rsidRPr="00C31779">
        <w:rPr>
          <w:rFonts w:eastAsia="MS Mincho"/>
        </w:rPr>
        <w:t xml:space="preserve">du Dieu créateur. </w:t>
      </w:r>
      <w:r w:rsidRPr="00C31779">
        <w:rPr>
          <w:rFonts w:eastAsia="MS Mincho"/>
        </w:rPr>
        <w:br/>
        <w:t xml:space="preserve">Qu’il est redoutable </w:t>
      </w:r>
      <w:r>
        <w:rPr>
          <w:rFonts w:eastAsia="MS Mincho"/>
        </w:rPr>
        <w:t xml:space="preserve"> </w:t>
      </w:r>
      <w:r w:rsidRPr="00C31779">
        <w:rPr>
          <w:rFonts w:eastAsia="MS Mincho"/>
        </w:rPr>
        <w:t>dans sa majesté</w:t>
      </w:r>
      <w:r w:rsidR="002F57C2">
        <w:rPr>
          <w:rFonts w:eastAsia="MS Mincho"/>
        </w:rPr>
        <w:t> !</w:t>
      </w:r>
      <w:r>
        <w:rPr>
          <w:rFonts w:eastAsia="MS Mincho"/>
        </w:rPr>
        <w:t xml:space="preserve"> </w:t>
      </w:r>
      <w:r w:rsidRPr="00C31779">
        <w:rPr>
          <w:rFonts w:eastAsia="MS Mincho"/>
        </w:rPr>
        <w:t>Qu’il est admirable dans sa charité</w:t>
      </w:r>
      <w:r w:rsidR="002F57C2">
        <w:rPr>
          <w:rFonts w:eastAsia="MS Mincho"/>
        </w:rPr>
        <w:t> !</w:t>
      </w:r>
    </w:p>
    <w:p w14:paraId="3495BC36" w14:textId="6571F443" w:rsidR="005E6F3D" w:rsidRPr="00C31779" w:rsidRDefault="005E6F3D" w:rsidP="005E6F3D">
      <w:pPr>
        <w:pStyle w:val="Stropheavecnumro"/>
        <w:rPr>
          <w:rFonts w:eastAsia="MS Mincho"/>
        </w:rPr>
      </w:pPr>
      <w:r w:rsidRPr="00C31779">
        <w:rPr>
          <w:rFonts w:eastAsia="MS Mincho"/>
        </w:rPr>
        <w:t>2</w:t>
      </w:r>
      <w:r>
        <w:rPr>
          <w:rFonts w:eastAsia="MS Mincho"/>
        </w:rPr>
        <w:tab/>
      </w:r>
      <w:r w:rsidRPr="00C31779">
        <w:rPr>
          <w:rFonts w:eastAsia="MS Mincho"/>
        </w:rPr>
        <w:t>C’est lui qui nous donne</w:t>
      </w:r>
      <w:r>
        <w:rPr>
          <w:rFonts w:eastAsia="MS Mincho"/>
        </w:rPr>
        <w:t xml:space="preserve"> </w:t>
      </w:r>
      <w:r w:rsidRPr="00C31779">
        <w:rPr>
          <w:rFonts w:eastAsia="MS Mincho"/>
        </w:rPr>
        <w:t>le printemps joyeux,</w:t>
      </w:r>
      <w:r>
        <w:rPr>
          <w:rFonts w:eastAsia="MS Mincho"/>
        </w:rPr>
        <w:t xml:space="preserve"> </w:t>
      </w:r>
      <w:r w:rsidRPr="00C31779">
        <w:rPr>
          <w:rFonts w:eastAsia="MS Mincho"/>
        </w:rPr>
        <w:t>les fruits de l’automne,</w:t>
      </w:r>
      <w:r>
        <w:rPr>
          <w:rFonts w:eastAsia="MS Mincho"/>
        </w:rPr>
        <w:t xml:space="preserve"> </w:t>
      </w:r>
      <w:r w:rsidRPr="00C31779">
        <w:rPr>
          <w:rFonts w:eastAsia="MS Mincho"/>
        </w:rPr>
        <w:t xml:space="preserve">l’été radieux. </w:t>
      </w:r>
      <w:r w:rsidRPr="00C31779">
        <w:rPr>
          <w:rFonts w:eastAsia="MS Mincho"/>
        </w:rPr>
        <w:br/>
        <w:t>Largesse infinie</w:t>
      </w:r>
      <w:r>
        <w:rPr>
          <w:rFonts w:eastAsia="MS Mincho"/>
        </w:rPr>
        <w:t xml:space="preserve"> </w:t>
      </w:r>
      <w:r w:rsidRPr="00C31779">
        <w:rPr>
          <w:rFonts w:eastAsia="MS Mincho"/>
        </w:rPr>
        <w:t>que rien ne tarit</w:t>
      </w:r>
      <w:r w:rsidR="002F57C2">
        <w:rPr>
          <w:rFonts w:eastAsia="MS Mincho"/>
        </w:rPr>
        <w:t> !</w:t>
      </w:r>
      <w:r>
        <w:rPr>
          <w:rFonts w:eastAsia="MS Mincho"/>
        </w:rPr>
        <w:t xml:space="preserve"> </w:t>
      </w:r>
      <w:r w:rsidRPr="00C31779">
        <w:rPr>
          <w:rFonts w:eastAsia="MS Mincho"/>
        </w:rPr>
        <w:t>sa main rassasie</w:t>
      </w:r>
      <w:r>
        <w:rPr>
          <w:rFonts w:eastAsia="MS Mincho"/>
        </w:rPr>
        <w:t xml:space="preserve"> </w:t>
      </w:r>
      <w:r w:rsidRPr="00C31779">
        <w:rPr>
          <w:rFonts w:eastAsia="MS Mincho"/>
        </w:rPr>
        <w:t xml:space="preserve">tout être qui vit. </w:t>
      </w:r>
    </w:p>
    <w:p w14:paraId="267227F6" w14:textId="1B2D747C" w:rsidR="005E6F3D" w:rsidRPr="00C31779" w:rsidRDefault="005E6F3D" w:rsidP="005E6F3D">
      <w:pPr>
        <w:pStyle w:val="Stropheavecnumro"/>
        <w:rPr>
          <w:rFonts w:eastAsia="MS Mincho"/>
        </w:rPr>
      </w:pPr>
      <w:r w:rsidRPr="00C31779">
        <w:rPr>
          <w:rFonts w:eastAsia="MS Mincho"/>
        </w:rPr>
        <w:t>3</w:t>
      </w:r>
      <w:r>
        <w:rPr>
          <w:rFonts w:eastAsia="MS Mincho"/>
        </w:rPr>
        <w:tab/>
      </w:r>
      <w:r w:rsidRPr="00C31779">
        <w:rPr>
          <w:rFonts w:eastAsia="MS Mincho"/>
        </w:rPr>
        <w:t>La vive lumière</w:t>
      </w:r>
      <w:r>
        <w:rPr>
          <w:rFonts w:eastAsia="MS Mincho"/>
        </w:rPr>
        <w:t xml:space="preserve"> </w:t>
      </w:r>
      <w:r w:rsidRPr="00C31779">
        <w:rPr>
          <w:rFonts w:eastAsia="MS Mincho"/>
        </w:rPr>
        <w:t>des cieux enflammés,</w:t>
      </w:r>
      <w:r>
        <w:rPr>
          <w:rFonts w:eastAsia="MS Mincho"/>
        </w:rPr>
        <w:t xml:space="preserve"> </w:t>
      </w:r>
      <w:r w:rsidRPr="00C31779">
        <w:rPr>
          <w:rFonts w:eastAsia="MS Mincho"/>
        </w:rPr>
        <w:t>l’ombre et le mystère</w:t>
      </w:r>
      <w:r>
        <w:rPr>
          <w:rFonts w:eastAsia="MS Mincho"/>
        </w:rPr>
        <w:t xml:space="preserve"> </w:t>
      </w:r>
      <w:r w:rsidRPr="00C31779">
        <w:rPr>
          <w:rFonts w:eastAsia="MS Mincho"/>
        </w:rPr>
        <w:t>des bois embaumés,</w:t>
      </w:r>
      <w:r w:rsidRPr="00C31779">
        <w:rPr>
          <w:rFonts w:eastAsia="MS Mincho"/>
        </w:rPr>
        <w:br/>
        <w:t>Le flot qui murmure,</w:t>
      </w:r>
      <w:r>
        <w:rPr>
          <w:rFonts w:eastAsia="MS Mincho"/>
        </w:rPr>
        <w:t xml:space="preserve"> </w:t>
      </w:r>
      <w:r w:rsidRPr="00C31779">
        <w:rPr>
          <w:rFonts w:eastAsia="MS Mincho"/>
        </w:rPr>
        <w:t>la fleur qui sourit,</w:t>
      </w:r>
      <w:r>
        <w:rPr>
          <w:rFonts w:eastAsia="MS Mincho"/>
        </w:rPr>
        <w:t xml:space="preserve"> </w:t>
      </w:r>
      <w:r w:rsidRPr="00C31779">
        <w:rPr>
          <w:rFonts w:eastAsia="MS Mincho"/>
        </w:rPr>
        <w:t>tout dans la nature</w:t>
      </w:r>
      <w:r>
        <w:rPr>
          <w:rFonts w:eastAsia="MS Mincho"/>
        </w:rPr>
        <w:t xml:space="preserve"> </w:t>
      </w:r>
      <w:r w:rsidRPr="00C31779">
        <w:rPr>
          <w:rFonts w:eastAsia="MS Mincho"/>
        </w:rPr>
        <w:t xml:space="preserve">nous parle de lui. </w:t>
      </w:r>
    </w:p>
    <w:p w14:paraId="6C861F40" w14:textId="2DADA94E" w:rsidR="005E6F3D" w:rsidRDefault="005E6F3D" w:rsidP="005E6F3D">
      <w:pPr>
        <w:pStyle w:val="Stropheavecnumro"/>
        <w:rPr>
          <w:rFonts w:eastAsia="MS Mincho"/>
        </w:rPr>
      </w:pPr>
      <w:r w:rsidRPr="00C31779">
        <w:rPr>
          <w:rFonts w:eastAsia="MS Mincho"/>
        </w:rPr>
        <w:t>4</w:t>
      </w:r>
      <w:r>
        <w:rPr>
          <w:rFonts w:eastAsia="MS Mincho"/>
        </w:rPr>
        <w:tab/>
      </w:r>
      <w:r w:rsidRPr="00C31779">
        <w:rPr>
          <w:rFonts w:eastAsia="MS Mincho"/>
        </w:rPr>
        <w:t>Mais, ô Dieu suprême,</w:t>
      </w:r>
      <w:r>
        <w:rPr>
          <w:rFonts w:eastAsia="MS Mincho"/>
        </w:rPr>
        <w:t xml:space="preserve"> </w:t>
      </w:r>
      <w:r w:rsidRPr="00C31779">
        <w:rPr>
          <w:rFonts w:eastAsia="MS Mincho"/>
        </w:rPr>
        <w:t>plus que tous tes dons,</w:t>
      </w:r>
      <w:r>
        <w:rPr>
          <w:rFonts w:eastAsia="MS Mincho"/>
        </w:rPr>
        <w:t xml:space="preserve"> </w:t>
      </w:r>
      <w:r>
        <w:rPr>
          <w:rFonts w:eastAsia="MS Mincho"/>
        </w:rPr>
        <w:br/>
        <w:t>C</w:t>
      </w:r>
      <w:r w:rsidRPr="00C31779">
        <w:rPr>
          <w:rFonts w:eastAsia="MS Mincho"/>
        </w:rPr>
        <w:t>’est ton amour même</w:t>
      </w:r>
      <w:r>
        <w:rPr>
          <w:rFonts w:eastAsia="MS Mincho"/>
        </w:rPr>
        <w:t xml:space="preserve"> q</w:t>
      </w:r>
      <w:r w:rsidRPr="00C31779">
        <w:rPr>
          <w:rFonts w:eastAsia="MS Mincho"/>
        </w:rPr>
        <w:t xml:space="preserve">ue nous adorons. </w:t>
      </w:r>
      <w:r w:rsidRPr="00C31779">
        <w:rPr>
          <w:rFonts w:eastAsia="MS Mincho"/>
        </w:rPr>
        <w:br/>
        <w:t>O source éternelle</w:t>
      </w:r>
      <w:r>
        <w:rPr>
          <w:rFonts w:eastAsia="MS Mincho"/>
        </w:rPr>
        <w:t xml:space="preserve"> </w:t>
      </w:r>
      <w:r w:rsidRPr="00C31779">
        <w:rPr>
          <w:rFonts w:eastAsia="MS Mincho"/>
        </w:rPr>
        <w:t>de grâce et de paix,</w:t>
      </w:r>
      <w:r>
        <w:rPr>
          <w:rFonts w:eastAsia="MS Mincho"/>
        </w:rPr>
        <w:t xml:space="preserve"> </w:t>
      </w:r>
      <w:r w:rsidRPr="00C31779">
        <w:rPr>
          <w:rFonts w:eastAsia="MS Mincho"/>
        </w:rPr>
        <w:t>ton peuple fidèle</w:t>
      </w:r>
      <w:r>
        <w:rPr>
          <w:rFonts w:eastAsia="MS Mincho"/>
        </w:rPr>
        <w:t xml:space="preserve"> </w:t>
      </w:r>
      <w:r w:rsidRPr="00C31779">
        <w:rPr>
          <w:rFonts w:eastAsia="MS Mincho"/>
        </w:rPr>
        <w:t>te loue à jamais</w:t>
      </w:r>
      <w:r w:rsidR="002F57C2">
        <w:rPr>
          <w:rFonts w:eastAsia="MS Mincho"/>
        </w:rPr>
        <w:t> !</w:t>
      </w:r>
    </w:p>
    <w:p w14:paraId="7069D774" w14:textId="77777777" w:rsidR="005E6F3D" w:rsidRDefault="005E6F3D" w:rsidP="005E6F3D">
      <w:pPr>
        <w:pStyle w:val="Textebrut"/>
        <w:bidi/>
        <w:rPr>
          <w:rFonts w:ascii="Times New Roman" w:eastAsia="MS Mincho" w:hAnsi="Times New Roman"/>
          <w:sz w:val="24"/>
          <w:szCs w:val="24"/>
        </w:rPr>
      </w:pPr>
    </w:p>
    <w:p w14:paraId="277B6B10" w14:textId="692462EE" w:rsidR="005E6F3D" w:rsidRPr="005E6F3D" w:rsidRDefault="005E6F3D" w:rsidP="005E6F3D">
      <w:pPr>
        <w:pStyle w:val="Reference"/>
        <w:rPr>
          <w:rFonts w:eastAsia="MS Mincho"/>
          <w:i w:val="0"/>
          <w:iCs/>
        </w:rPr>
      </w:pPr>
      <w:r>
        <w:t xml:space="preserve">Edmond-Louis Budry 1854-1932 – </w:t>
      </w:r>
      <w:r>
        <w:rPr>
          <w:i w:val="0"/>
          <w:iCs/>
        </w:rPr>
        <w:t xml:space="preserve">Recueil </w:t>
      </w:r>
      <w:proofErr w:type="spellStart"/>
      <w:r w:rsidRPr="005E6F3D">
        <w:rPr>
          <w:i w:val="0"/>
          <w:iCs/>
          <w:smallCaps/>
        </w:rPr>
        <w:t>Alleluia</w:t>
      </w:r>
      <w:proofErr w:type="spellEnd"/>
      <w:r>
        <w:rPr>
          <w:i w:val="0"/>
          <w:iCs/>
        </w:rPr>
        <w:t xml:space="preserve"> </w:t>
      </w:r>
      <w:r w:rsidRPr="005E6F3D">
        <w:rPr>
          <w:i w:val="0"/>
          <w:iCs/>
        </w:rPr>
        <w:t>41-17</w:t>
      </w:r>
    </w:p>
    <w:p w14:paraId="72CD1127" w14:textId="77777777" w:rsidR="000A6E29" w:rsidRDefault="000A6E29" w:rsidP="00955C06">
      <w:pPr>
        <w:pStyle w:val="Espacer"/>
      </w:pPr>
    </w:p>
    <w:p w14:paraId="394C29D9" w14:textId="2B132A45" w:rsidR="005E6F3D" w:rsidRPr="00584E41" w:rsidRDefault="00584E41" w:rsidP="00D51FB2">
      <w:pPr>
        <w:pStyle w:val="Titre3"/>
        <w:ind w:left="624" w:hanging="454"/>
      </w:pPr>
      <w:bookmarkStart w:id="82" w:name="_Toc228288554"/>
      <w:r w:rsidRPr="00584E41">
        <w:t>Célébrons Dieu notre Père qui fit les astres et la terre</w:t>
      </w:r>
      <w:r>
        <w:tab/>
      </w:r>
      <w:r w:rsidRPr="00584E41">
        <w:rPr>
          <w:rStyle w:val="CarREFChantdsTitre"/>
        </w:rPr>
        <w:t>All</w:t>
      </w:r>
      <w:r>
        <w:rPr>
          <w:rStyle w:val="CarREFChantdsTitre"/>
        </w:rPr>
        <w:t>.</w:t>
      </w:r>
      <w:r w:rsidRPr="00584E41">
        <w:rPr>
          <w:rStyle w:val="CarREFChantdsTitre"/>
        </w:rPr>
        <w:t xml:space="preserve"> 41-08</w:t>
      </w:r>
      <w:bookmarkEnd w:id="82"/>
    </w:p>
    <w:p w14:paraId="174E75E4" w14:textId="3E98E58D" w:rsidR="00584E41" w:rsidRDefault="00584E41" w:rsidP="00584E41">
      <w:pPr>
        <w:pStyle w:val="Stropheavecnumro"/>
        <w:rPr>
          <w:rFonts w:eastAsia="MS Mincho"/>
        </w:rPr>
      </w:pPr>
      <w:r>
        <w:rPr>
          <w:rFonts w:eastAsia="MS Mincho"/>
        </w:rPr>
        <w:t>1</w:t>
      </w:r>
      <w:r>
        <w:rPr>
          <w:rFonts w:eastAsia="MS Mincho"/>
        </w:rPr>
        <w:tab/>
        <w:t>Célébrons Dieu, notre Père, qui fit les astres et la terre</w:t>
      </w:r>
      <w:r>
        <w:rPr>
          <w:rFonts w:eastAsia="MS Mincho"/>
        </w:rPr>
        <w:br/>
        <w:t xml:space="preserve">Et le monde infini des cieux. </w:t>
      </w:r>
      <w:r>
        <w:rPr>
          <w:rFonts w:eastAsia="MS Mincho"/>
        </w:rPr>
        <w:br/>
        <w:t>C’est lui qui fit les espaces et tous les temps devant sa grâce,</w:t>
      </w:r>
      <w:r>
        <w:rPr>
          <w:rFonts w:eastAsia="MS Mincho"/>
        </w:rPr>
        <w:br/>
        <w:t xml:space="preserve">Et toute vie devant ses yeux. </w:t>
      </w:r>
      <w:r>
        <w:rPr>
          <w:rFonts w:eastAsia="MS Mincho"/>
        </w:rPr>
        <w:br/>
        <w:t>Louange, gloire, honneur, à toi, puissant Sauveur, Alléluia</w:t>
      </w:r>
      <w:r w:rsidR="002F57C2">
        <w:rPr>
          <w:rFonts w:eastAsia="MS Mincho"/>
        </w:rPr>
        <w:t> !</w:t>
      </w:r>
      <w:r>
        <w:rPr>
          <w:rFonts w:eastAsia="MS Mincho"/>
        </w:rPr>
        <w:br/>
        <w:t xml:space="preserve">Gloire à ton nom, Seigneur et roi, Toi qui fais naître en nous la foi. </w:t>
      </w:r>
    </w:p>
    <w:p w14:paraId="74A37E48" w14:textId="61E34936" w:rsidR="00584E41" w:rsidRDefault="00584E41" w:rsidP="00584E41">
      <w:pPr>
        <w:pStyle w:val="Stropheavecnumro"/>
        <w:rPr>
          <w:rFonts w:eastAsia="MS Mincho"/>
        </w:rPr>
      </w:pPr>
      <w:r>
        <w:rPr>
          <w:rFonts w:eastAsia="MS Mincho"/>
        </w:rPr>
        <w:t>2</w:t>
      </w:r>
      <w:r>
        <w:rPr>
          <w:rFonts w:eastAsia="MS Mincho"/>
        </w:rPr>
        <w:tab/>
        <w:t>Célébrons Christ, notre frère, Lui qui est venu sur la terre</w:t>
      </w:r>
      <w:r>
        <w:rPr>
          <w:rFonts w:eastAsia="MS Mincho"/>
        </w:rPr>
        <w:br/>
        <w:t xml:space="preserve">Pour vivre et lutter avec nous. </w:t>
      </w:r>
      <w:r>
        <w:rPr>
          <w:rFonts w:eastAsia="MS Mincho"/>
        </w:rPr>
        <w:br/>
        <w:t>Que nos cœurs tous glorifient Celui qui nous donna sa vie</w:t>
      </w:r>
      <w:r>
        <w:rPr>
          <w:rFonts w:eastAsia="MS Mincho"/>
        </w:rPr>
        <w:br/>
        <w:t xml:space="preserve">Et ressuscita parmi nous. </w:t>
      </w:r>
      <w:r>
        <w:rPr>
          <w:rFonts w:eastAsia="MS Mincho"/>
        </w:rPr>
        <w:br/>
        <w:t>Louange, gloire, honneur à toi, puissant Sauveur, Alléluia</w:t>
      </w:r>
      <w:r w:rsidR="002F57C2">
        <w:rPr>
          <w:rFonts w:eastAsia="MS Mincho"/>
        </w:rPr>
        <w:t> !</w:t>
      </w:r>
      <w:r>
        <w:rPr>
          <w:rFonts w:eastAsia="MS Mincho"/>
        </w:rPr>
        <w:br/>
        <w:t xml:space="preserve">Gloire à ton nom, ô Fils de Dieu, qui règnes ici et dans les cieux. </w:t>
      </w:r>
    </w:p>
    <w:p w14:paraId="41AF52BE" w14:textId="2D0CF5D9" w:rsidR="00584E41" w:rsidRDefault="00584E41" w:rsidP="00955C06">
      <w:pPr>
        <w:pStyle w:val="Stropheavecnumro"/>
        <w:keepNext/>
        <w:rPr>
          <w:rFonts w:eastAsia="MS Mincho"/>
        </w:rPr>
      </w:pPr>
      <w:r>
        <w:rPr>
          <w:rFonts w:eastAsia="MS Mincho"/>
        </w:rPr>
        <w:t>3</w:t>
      </w:r>
      <w:r>
        <w:rPr>
          <w:rFonts w:eastAsia="MS Mincho"/>
        </w:rPr>
        <w:tab/>
        <w:t>Chantons l’Esprit de lumière car sa présence reste entière</w:t>
      </w:r>
      <w:r>
        <w:rPr>
          <w:rFonts w:eastAsia="MS Mincho"/>
        </w:rPr>
        <w:br/>
        <w:t xml:space="preserve">En chacun des cœurs visités. </w:t>
      </w:r>
      <w:r>
        <w:rPr>
          <w:rFonts w:eastAsia="MS Mincho"/>
        </w:rPr>
        <w:br/>
        <w:t>Par lui s’ouvre l’</w:t>
      </w:r>
      <w:proofErr w:type="spellStart"/>
      <w:r>
        <w:rPr>
          <w:rFonts w:eastAsia="MS Mincho"/>
        </w:rPr>
        <w:t>Evangile</w:t>
      </w:r>
      <w:proofErr w:type="spellEnd"/>
      <w:r>
        <w:rPr>
          <w:rFonts w:eastAsia="MS Mincho"/>
        </w:rPr>
        <w:t>, et notre esprit devient paisible</w:t>
      </w:r>
      <w:r>
        <w:rPr>
          <w:rFonts w:eastAsia="MS Mincho"/>
        </w:rPr>
        <w:br/>
      </w:r>
      <w:r>
        <w:rPr>
          <w:rFonts w:eastAsia="MS Mincho"/>
        </w:rPr>
        <w:lastRenderedPageBreak/>
        <w:t xml:space="preserve">Et joyeux dans la vérité. </w:t>
      </w:r>
      <w:r>
        <w:rPr>
          <w:rFonts w:eastAsia="MS Mincho"/>
        </w:rPr>
        <w:br/>
        <w:t>Louange, gloire, honneur à l’Esprit créateur, Alléluia</w:t>
      </w:r>
      <w:r w:rsidR="002F57C2">
        <w:rPr>
          <w:rFonts w:eastAsia="MS Mincho"/>
        </w:rPr>
        <w:t> !</w:t>
      </w:r>
      <w:r>
        <w:rPr>
          <w:rFonts w:eastAsia="MS Mincho"/>
        </w:rPr>
        <w:br/>
        <w:t xml:space="preserve">Gloire à l’Esprit, à l’Esprit saint qui nous éclaire et nous soutient. </w:t>
      </w:r>
    </w:p>
    <w:p w14:paraId="4BCA793E" w14:textId="5A555527" w:rsidR="00584E41" w:rsidRPr="00584E41" w:rsidRDefault="00584E41" w:rsidP="00584E41">
      <w:pPr>
        <w:pStyle w:val="Reference"/>
        <w:rPr>
          <w:rFonts w:eastAsia="MS Mincho"/>
        </w:rPr>
      </w:pPr>
      <w:r>
        <w:rPr>
          <w:rFonts w:eastAsia="MS Mincho"/>
        </w:rPr>
        <w:t>Commission d'hymnologie de la Fédération protestante de France 1972</w:t>
      </w:r>
      <w:r>
        <w:rPr>
          <w:rFonts w:eastAsia="MS Mincho"/>
        </w:rPr>
        <w:br/>
      </w:r>
      <w:r w:rsidRPr="00584E41">
        <w:rPr>
          <w:rFonts w:eastAsia="MS Mincho"/>
          <w:i w:val="0"/>
          <w:iCs/>
        </w:rPr>
        <w:t xml:space="preserve">Recueil </w:t>
      </w:r>
      <w:proofErr w:type="spellStart"/>
      <w:r w:rsidRPr="00584E41">
        <w:rPr>
          <w:rFonts w:eastAsia="MS Mincho"/>
          <w:i w:val="0"/>
          <w:iCs/>
          <w:smallCaps/>
        </w:rPr>
        <w:t>Alleluia</w:t>
      </w:r>
      <w:proofErr w:type="spellEnd"/>
      <w:r w:rsidRPr="00584E41">
        <w:rPr>
          <w:rFonts w:eastAsia="MS Mincho"/>
          <w:i w:val="0"/>
          <w:iCs/>
        </w:rPr>
        <w:t xml:space="preserve"> 41-08</w:t>
      </w:r>
    </w:p>
    <w:p w14:paraId="0EE581DF" w14:textId="77777777" w:rsidR="005E6F3D" w:rsidRDefault="005E6F3D" w:rsidP="00955C06">
      <w:pPr>
        <w:pStyle w:val="Espacer"/>
      </w:pPr>
    </w:p>
    <w:p w14:paraId="0920FCC9" w14:textId="5217DCAA" w:rsidR="00AB1A2F" w:rsidRDefault="00AB1A2F" w:rsidP="00D51FB2">
      <w:pPr>
        <w:pStyle w:val="Titre3"/>
        <w:ind w:left="624" w:hanging="454"/>
      </w:pPr>
      <w:bookmarkStart w:id="83" w:name="_Toc228288555"/>
      <w:r w:rsidRPr="00C31779">
        <w:t>Vous les fleuves, les rivières</w:t>
      </w:r>
      <w:r>
        <w:t xml:space="preserve">… </w:t>
      </w:r>
      <w:r w:rsidRPr="00C31779">
        <w:t>dansez pour le Fils de Dieu</w:t>
      </w:r>
      <w:r>
        <w:tab/>
      </w:r>
      <w:r w:rsidRPr="00AB1A2F">
        <w:rPr>
          <w:rStyle w:val="CarREFChantdsTitre"/>
        </w:rPr>
        <w:t>All. 32-18</w:t>
      </w:r>
      <w:bookmarkEnd w:id="83"/>
    </w:p>
    <w:p w14:paraId="1A4088DC" w14:textId="2C55D968" w:rsidR="00AB1A2F" w:rsidRDefault="00AB1A2F" w:rsidP="00AB1A2F">
      <w:pPr>
        <w:pStyle w:val="Stropheavecnumro"/>
      </w:pPr>
      <w:r w:rsidRPr="00C31779">
        <w:t>1</w:t>
      </w:r>
      <w:r>
        <w:tab/>
      </w:r>
      <w:r w:rsidRPr="00C31779">
        <w:t>Vous les fleuves, les rivières,</w:t>
      </w:r>
      <w:r>
        <w:t xml:space="preserve"> </w:t>
      </w:r>
      <w:r w:rsidRPr="00C31779">
        <w:t>vous brillantes eaux des monts,</w:t>
      </w:r>
      <w:r>
        <w:t xml:space="preserve"> </w:t>
      </w:r>
      <w:r w:rsidR="006C0BF4">
        <w:br/>
      </w:r>
      <w:r w:rsidRPr="00C31779">
        <w:t xml:space="preserve">Dansez pour le Fils de Dieu. </w:t>
      </w:r>
      <w:r w:rsidRPr="00C31779">
        <w:br/>
        <w:t>Aujourd’hui naît la lumière,</w:t>
      </w:r>
      <w:r>
        <w:t xml:space="preserve"> </w:t>
      </w:r>
      <w:r w:rsidRPr="00C31779">
        <w:t>aujourd’hui Dieu fait ce don</w:t>
      </w:r>
      <w:r>
        <w:t xml:space="preserve"> </w:t>
      </w:r>
      <w:r w:rsidRPr="00C31779">
        <w:t xml:space="preserve">qui réjouit tous les yeux. </w:t>
      </w:r>
    </w:p>
    <w:p w14:paraId="3D17B01C" w14:textId="71F39788" w:rsidR="00AB1A2F" w:rsidRPr="00AB1A2F" w:rsidRDefault="00AB1A2F" w:rsidP="00AB1A2F">
      <w:pPr>
        <w:pStyle w:val="Stropheavecnumro"/>
        <w:rPr>
          <w:b/>
          <w:bCs/>
        </w:rPr>
      </w:pPr>
      <w:r w:rsidRPr="00AB1A2F">
        <w:rPr>
          <w:b/>
          <w:bCs/>
        </w:rPr>
        <w:t>R.</w:t>
      </w:r>
      <w:r w:rsidRPr="00AB1A2F">
        <w:rPr>
          <w:b/>
          <w:bCs/>
        </w:rPr>
        <w:tab/>
        <w:t>Chante, chante la louange, de Jésus parmi la terre,</w:t>
      </w:r>
      <w:r w:rsidRPr="00AB1A2F">
        <w:rPr>
          <w:b/>
          <w:bCs/>
        </w:rPr>
        <w:br/>
        <w:t>Danse, danse la lumière de Jésus splendeur du monde</w:t>
      </w:r>
      <w:r w:rsidR="002F57C2">
        <w:rPr>
          <w:b/>
          <w:bCs/>
        </w:rPr>
        <w:t> !</w:t>
      </w:r>
    </w:p>
    <w:p w14:paraId="3AF7A320" w14:textId="0C51772E" w:rsidR="00AB1A2F" w:rsidRPr="00C31779" w:rsidRDefault="00AB1A2F" w:rsidP="00AB1A2F">
      <w:pPr>
        <w:pStyle w:val="Stropheavecnumro"/>
      </w:pPr>
      <w:r w:rsidRPr="00C31779">
        <w:t>2</w:t>
      </w:r>
      <w:r>
        <w:tab/>
      </w:r>
      <w:r w:rsidRPr="00C31779">
        <w:t>Monts et vous, forêts superbes,</w:t>
      </w:r>
      <w:r>
        <w:t xml:space="preserve"> </w:t>
      </w:r>
      <w:r w:rsidRPr="00C31779">
        <w:t>qui tressaillez sous le vent,</w:t>
      </w:r>
      <w:r w:rsidRPr="00C31779">
        <w:br/>
        <w:t xml:space="preserve">Chantez pour le Fils de Dieu. </w:t>
      </w:r>
      <w:r w:rsidRPr="00C31779">
        <w:br/>
        <w:t>Il vient dans sa crèche d’herbe,</w:t>
      </w:r>
      <w:r>
        <w:t xml:space="preserve"> </w:t>
      </w:r>
      <w:r w:rsidRPr="00C31779">
        <w:t>il sourit comme un enfant</w:t>
      </w:r>
      <w:r w:rsidR="006C0BF4">
        <w:t xml:space="preserve"> </w:t>
      </w:r>
      <w:r w:rsidR="006C0BF4">
        <w:br/>
      </w:r>
      <w:r w:rsidR="006C0BF4" w:rsidRPr="00C31779">
        <w:t xml:space="preserve">Pour </w:t>
      </w:r>
      <w:r w:rsidRPr="00C31779">
        <w:t xml:space="preserve">éclairer tous les yeux. </w:t>
      </w:r>
    </w:p>
    <w:p w14:paraId="4D3002DE" w14:textId="02FCAA87" w:rsidR="00AB1A2F" w:rsidRPr="00C31779" w:rsidRDefault="00AB1A2F" w:rsidP="00AB1A2F">
      <w:pPr>
        <w:pStyle w:val="Stropheavecnumro"/>
      </w:pPr>
      <w:r w:rsidRPr="00C31779">
        <w:t>3</w:t>
      </w:r>
      <w:r>
        <w:tab/>
      </w:r>
      <w:r w:rsidRPr="00C31779">
        <w:t>Et vous toutes créatures,</w:t>
      </w:r>
      <w:r w:rsidR="006C0BF4">
        <w:t xml:space="preserve"> </w:t>
      </w:r>
      <w:r w:rsidR="006C0BF4" w:rsidRPr="00C31779">
        <w:t xml:space="preserve">et </w:t>
      </w:r>
      <w:r w:rsidRPr="00C31779">
        <w:t>toi l’homme le premier,</w:t>
      </w:r>
      <w:r w:rsidR="006C0BF4">
        <w:t xml:space="preserve"> </w:t>
      </w:r>
      <w:r w:rsidR="006C0BF4" w:rsidRPr="00C31779">
        <w:t xml:space="preserve">vivez </w:t>
      </w:r>
      <w:r w:rsidRPr="00C31779">
        <w:t xml:space="preserve">pour le Fils de Dieu. </w:t>
      </w:r>
      <w:r w:rsidRPr="00C31779">
        <w:br/>
        <w:t>Sa présence nous assure</w:t>
      </w:r>
      <w:r w:rsidR="006C0BF4">
        <w:t xml:space="preserve"> </w:t>
      </w:r>
      <w:r w:rsidR="006C0BF4" w:rsidRPr="00C31779">
        <w:t xml:space="preserve">de </w:t>
      </w:r>
      <w:r w:rsidRPr="00C31779">
        <w:t>cette immense amitié</w:t>
      </w:r>
      <w:r w:rsidR="006C0BF4">
        <w:t xml:space="preserve"> </w:t>
      </w:r>
      <w:r w:rsidR="006C0BF4" w:rsidRPr="00C31779">
        <w:t xml:space="preserve">qui </w:t>
      </w:r>
      <w:r w:rsidRPr="00C31779">
        <w:t xml:space="preserve">nous fait les fils de Dieu. </w:t>
      </w:r>
    </w:p>
    <w:p w14:paraId="5B975B11" w14:textId="624A3FB6" w:rsidR="00AB1A2F" w:rsidRDefault="00AB1A2F" w:rsidP="00AB1A2F">
      <w:pPr>
        <w:pStyle w:val="Stropheavecnumro"/>
      </w:pPr>
      <w:r w:rsidRPr="00AB1A2F">
        <w:rPr>
          <w:i/>
          <w:iCs/>
        </w:rPr>
        <w:t>Antienne facultative</w:t>
      </w:r>
      <w:r w:rsidR="002F57C2">
        <w:rPr>
          <w:i/>
          <w:iCs/>
        </w:rPr>
        <w:t> :</w:t>
      </w:r>
      <w:r>
        <w:rPr>
          <w:i/>
          <w:iCs/>
        </w:rPr>
        <w:t xml:space="preserve"> </w:t>
      </w:r>
      <w:r w:rsidRPr="00AB1A2F">
        <w:rPr>
          <w:b/>
          <w:bCs/>
        </w:rPr>
        <w:t>Alléluia</w:t>
      </w:r>
      <w:r w:rsidR="002F57C2">
        <w:rPr>
          <w:b/>
          <w:bCs/>
        </w:rPr>
        <w:t> !</w:t>
      </w:r>
      <w:r w:rsidRPr="00AB1A2F">
        <w:rPr>
          <w:b/>
          <w:bCs/>
        </w:rPr>
        <w:t xml:space="preserve"> (12x)</w:t>
      </w:r>
    </w:p>
    <w:p w14:paraId="473EDB92" w14:textId="5AA28DC3" w:rsidR="00AB1A2F" w:rsidRPr="00A71B72" w:rsidRDefault="00AB1A2F" w:rsidP="00AB1A2F">
      <w:pPr>
        <w:pStyle w:val="Reference"/>
        <w:rPr>
          <w:i w:val="0"/>
          <w:iCs/>
        </w:rPr>
      </w:pPr>
      <w:r>
        <w:t xml:space="preserve">Henri Capieu 1909-1993 </w:t>
      </w:r>
      <w:r w:rsidR="00A71B72">
        <w:t>–</w:t>
      </w:r>
      <w:r>
        <w:t xml:space="preserve"> </w:t>
      </w:r>
      <w:r w:rsidR="00A71B72">
        <w:rPr>
          <w:i w:val="0"/>
          <w:iCs/>
        </w:rPr>
        <w:t xml:space="preserve">Recueil </w:t>
      </w:r>
      <w:proofErr w:type="spellStart"/>
      <w:r w:rsidR="00A71B72" w:rsidRPr="00A71B72">
        <w:rPr>
          <w:i w:val="0"/>
          <w:iCs/>
          <w:smallCaps/>
        </w:rPr>
        <w:t>Alleluia</w:t>
      </w:r>
      <w:proofErr w:type="spellEnd"/>
      <w:r w:rsidR="00A71B72" w:rsidRPr="00A71B72">
        <w:rPr>
          <w:i w:val="0"/>
          <w:iCs/>
        </w:rPr>
        <w:t xml:space="preserve"> 32-18</w:t>
      </w:r>
    </w:p>
    <w:p w14:paraId="7B984A6E" w14:textId="77777777" w:rsidR="00584E41" w:rsidRDefault="00584E41" w:rsidP="00955C06">
      <w:pPr>
        <w:pStyle w:val="Espacer"/>
      </w:pPr>
    </w:p>
    <w:p w14:paraId="065EFA4C" w14:textId="6C949282" w:rsidR="00A649BB" w:rsidRDefault="00A649BB" w:rsidP="00D51FB2">
      <w:pPr>
        <w:pStyle w:val="Titre3"/>
        <w:ind w:left="624" w:hanging="454"/>
      </w:pPr>
      <w:bookmarkStart w:id="84" w:name="_Toc228288556"/>
      <w:r w:rsidRPr="00A649BB">
        <w:t>Seigneur que tous s’unissent pour chanter ton amour</w:t>
      </w:r>
      <w:r w:rsidR="002F57C2">
        <w:t> !</w:t>
      </w:r>
      <w:r>
        <w:tab/>
      </w:r>
      <w:r w:rsidRPr="00A649BB">
        <w:rPr>
          <w:rStyle w:val="CarREFChantdsTitre"/>
        </w:rPr>
        <w:t>All. 31-20</w:t>
      </w:r>
      <w:bookmarkEnd w:id="84"/>
    </w:p>
    <w:p w14:paraId="2D054FA8" w14:textId="2415DBE2" w:rsidR="00A649BB" w:rsidRPr="00C31779" w:rsidRDefault="00A649BB" w:rsidP="00A649BB">
      <w:pPr>
        <w:pStyle w:val="Stropheavecnumro"/>
      </w:pPr>
      <w:r w:rsidRPr="00C31779">
        <w:t>1</w:t>
      </w:r>
      <w:r>
        <w:tab/>
      </w:r>
      <w:r w:rsidRPr="00C31779">
        <w:t>Seigneur que tous s’unissent</w:t>
      </w:r>
      <w:r>
        <w:t xml:space="preserve"> </w:t>
      </w:r>
      <w:r w:rsidRPr="00C31779">
        <w:t>pour chanter ton amour</w:t>
      </w:r>
      <w:r w:rsidR="002F57C2">
        <w:t> !</w:t>
      </w:r>
      <w:r w:rsidRPr="00C31779">
        <w:br/>
        <w:t>Ton soleil de justice</w:t>
      </w:r>
      <w:r>
        <w:t xml:space="preserve"> </w:t>
      </w:r>
      <w:r w:rsidRPr="00C31779">
        <w:t xml:space="preserve">se lève sur nos jours. </w:t>
      </w:r>
      <w:r w:rsidRPr="00C31779">
        <w:br/>
        <w:t>Le Fils de Dieu est homme</w:t>
      </w:r>
      <w:r>
        <w:t xml:space="preserve"> </w:t>
      </w:r>
      <w:r w:rsidRPr="00C31779">
        <w:t xml:space="preserve">avec nous désormais. </w:t>
      </w:r>
      <w:r w:rsidRPr="00C31779">
        <w:br/>
        <w:t>C’est sa vie qu’il nous donne,</w:t>
      </w:r>
      <w:r>
        <w:t xml:space="preserve"> </w:t>
      </w:r>
      <w:r w:rsidRPr="00C31779">
        <w:t xml:space="preserve">et nous marchons en paix. </w:t>
      </w:r>
    </w:p>
    <w:p w14:paraId="4DC306D6" w14:textId="066D9C6A" w:rsidR="00A649BB" w:rsidRPr="00C31779" w:rsidRDefault="00A649BB" w:rsidP="00A649BB">
      <w:pPr>
        <w:pStyle w:val="Stropheavecnumro"/>
      </w:pPr>
      <w:r w:rsidRPr="00C31779">
        <w:t>2</w:t>
      </w:r>
      <w:r>
        <w:tab/>
      </w:r>
      <w:r w:rsidRPr="00C31779">
        <w:t>Quand la terre est remplie</w:t>
      </w:r>
      <w:r>
        <w:t xml:space="preserve"> </w:t>
      </w:r>
      <w:r w:rsidRPr="00C31779">
        <w:t>de bruit et de fureur,</w:t>
      </w:r>
      <w:r w:rsidRPr="00C31779">
        <w:br/>
        <w:t>Quand nous perdons nos vies</w:t>
      </w:r>
      <w:r>
        <w:t xml:space="preserve"> </w:t>
      </w:r>
      <w:r w:rsidRPr="00C31779">
        <w:t>en restant dans nos peurs,</w:t>
      </w:r>
      <w:r w:rsidRPr="00C31779">
        <w:br/>
        <w:t>C’est lui qui nous appelle</w:t>
      </w:r>
      <w:r>
        <w:t xml:space="preserve"> </w:t>
      </w:r>
      <w:r w:rsidRPr="00C31779">
        <w:t xml:space="preserve">et vient nous délivrer. </w:t>
      </w:r>
      <w:r w:rsidRPr="00C31779">
        <w:br/>
        <w:t>Il est le Dieu fidèle</w:t>
      </w:r>
      <w:r>
        <w:t xml:space="preserve"> </w:t>
      </w:r>
      <w:r w:rsidRPr="00C31779">
        <w:t xml:space="preserve">pour nous réconcilier. </w:t>
      </w:r>
    </w:p>
    <w:p w14:paraId="29B0519F" w14:textId="3E5D0480" w:rsidR="00A649BB" w:rsidRDefault="00A649BB" w:rsidP="00A649BB">
      <w:pPr>
        <w:pStyle w:val="Stropheavecnumro"/>
      </w:pPr>
      <w:r w:rsidRPr="00C31779">
        <w:t>3</w:t>
      </w:r>
      <w:r>
        <w:tab/>
      </w:r>
      <w:r w:rsidRPr="00C31779">
        <w:t>Quand notre foi t’espère,</w:t>
      </w:r>
      <w:r>
        <w:t xml:space="preserve"> </w:t>
      </w:r>
      <w:r w:rsidRPr="00C31779">
        <w:t>Oh</w:t>
      </w:r>
      <w:r w:rsidR="002F57C2">
        <w:t> !</w:t>
      </w:r>
      <w:r w:rsidRPr="00C31779">
        <w:t xml:space="preserve"> viens, nous t’attendons. </w:t>
      </w:r>
      <w:r w:rsidRPr="00C31779">
        <w:br/>
        <w:t>Prends pitié de la terre,</w:t>
      </w:r>
      <w:r>
        <w:t xml:space="preserve"> </w:t>
      </w:r>
      <w:r w:rsidRPr="00C31779">
        <w:t>ne tarde plus longtemps</w:t>
      </w:r>
      <w:r w:rsidR="002F57C2">
        <w:t> !</w:t>
      </w:r>
      <w:r w:rsidRPr="00C31779">
        <w:br/>
        <w:t>La création soupire</w:t>
      </w:r>
      <w:r>
        <w:t xml:space="preserve"> </w:t>
      </w:r>
      <w:r w:rsidRPr="00C31779">
        <w:t xml:space="preserve">après la liberté. </w:t>
      </w:r>
      <w:r w:rsidRPr="00C31779">
        <w:br/>
        <w:t>C’est toi qu’elle désire</w:t>
      </w:r>
      <w:r>
        <w:t xml:space="preserve"> </w:t>
      </w:r>
      <w:r w:rsidRPr="00C31779">
        <w:t xml:space="preserve">en ton éternité. </w:t>
      </w:r>
    </w:p>
    <w:p w14:paraId="3BB561E8" w14:textId="39DD4BE2" w:rsidR="00A649BB" w:rsidRDefault="00A649BB" w:rsidP="00A649BB">
      <w:pPr>
        <w:pStyle w:val="Reference"/>
      </w:pPr>
      <w:r>
        <w:t xml:space="preserve">Louis Lévrier 1923-2004 – </w:t>
      </w:r>
      <w:r w:rsidRPr="00A649BB">
        <w:rPr>
          <w:i w:val="0"/>
          <w:iCs/>
        </w:rPr>
        <w:t xml:space="preserve">Recueil </w:t>
      </w:r>
      <w:proofErr w:type="spellStart"/>
      <w:r w:rsidRPr="00A649BB">
        <w:rPr>
          <w:i w:val="0"/>
          <w:iCs/>
          <w:smallCaps/>
        </w:rPr>
        <w:t>Alleluia</w:t>
      </w:r>
      <w:proofErr w:type="spellEnd"/>
      <w:r w:rsidRPr="00A649BB">
        <w:rPr>
          <w:i w:val="0"/>
          <w:iCs/>
        </w:rPr>
        <w:t xml:space="preserve"> 31-20</w:t>
      </w:r>
    </w:p>
    <w:p w14:paraId="756BA14B" w14:textId="77777777" w:rsidR="00AB1A2F" w:rsidRDefault="00AB1A2F" w:rsidP="00955C06">
      <w:pPr>
        <w:pStyle w:val="Espacer"/>
      </w:pPr>
    </w:p>
    <w:sectPr w:rsidR="00AB1A2F" w:rsidSect="0099177F">
      <w:type w:val="continuous"/>
      <w:pgSz w:w="11906" w:h="16838" w:code="9"/>
      <w:pgMar w:top="1021" w:right="680" w:bottom="1021" w:left="680" w:header="454" w:footer="17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2404C" w14:textId="77777777" w:rsidR="00606B82" w:rsidRDefault="00606B82">
      <w:pPr>
        <w:spacing w:after="0"/>
      </w:pPr>
      <w:r>
        <w:separator/>
      </w:r>
    </w:p>
  </w:endnote>
  <w:endnote w:type="continuationSeparator" w:id="0">
    <w:p w14:paraId="77201D3E" w14:textId="77777777" w:rsidR="00606B82" w:rsidRDefault="00606B8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Monotype Sorts">
    <w:panose1 w:val="01010601010101010101"/>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0" w:type="auto"/>
      <w:jc w:val="center"/>
      <w:tblLook w:val="04A0" w:firstRow="1" w:lastRow="0" w:firstColumn="1" w:lastColumn="0" w:noHBand="0" w:noVBand="1"/>
    </w:tblPr>
    <w:tblGrid>
      <w:gridCol w:w="4755"/>
      <w:gridCol w:w="2305"/>
      <w:gridCol w:w="1077"/>
    </w:tblGrid>
    <w:tr w:rsidR="00925B95" w14:paraId="1192E612" w14:textId="77777777" w:rsidTr="00925B95">
      <w:trPr>
        <w:cantSplit/>
        <w:jc w:val="center"/>
      </w:trPr>
      <w:tc>
        <w:tcPr>
          <w:tcW w:w="0" w:type="auto"/>
          <w:tcBorders>
            <w:top w:val="nil"/>
            <w:left w:val="nil"/>
            <w:bottom w:val="nil"/>
            <w:right w:val="nil"/>
          </w:tcBorders>
          <w:shd w:val="clear" w:color="auto" w:fill="F97125"/>
        </w:tcPr>
        <w:p w14:paraId="10377905" w14:textId="77777777" w:rsidR="00925B95" w:rsidRPr="006C3B4C" w:rsidRDefault="00925B95" w:rsidP="00925B95">
          <w:pPr>
            <w:widowControl w:val="0"/>
            <w:spacing w:before="20" w:after="40"/>
            <w:rPr>
              <w:b/>
              <w:color w:val="FFFFFF"/>
              <w:sz w:val="22"/>
            </w:rPr>
          </w:pPr>
          <w:r>
            <w:rPr>
              <w:b/>
              <w:color w:val="FFFFFF"/>
              <w:sz w:val="22"/>
            </w:rPr>
            <w:t xml:space="preserve">Action des Chrétiens pour l’Abolition de la Torture  </w:t>
          </w:r>
        </w:p>
      </w:tc>
      <w:tc>
        <w:tcPr>
          <w:tcW w:w="0" w:type="auto"/>
          <w:tcBorders>
            <w:left w:val="nil"/>
          </w:tcBorders>
          <w:shd w:val="clear" w:color="auto" w:fill="FFF2CC"/>
        </w:tcPr>
        <w:p w14:paraId="3B2A5DCE" w14:textId="28117F8A" w:rsidR="00925B95" w:rsidRDefault="00925B95" w:rsidP="00925B95">
          <w:pPr>
            <w:spacing w:before="20" w:after="40"/>
          </w:pPr>
          <w:r>
            <w:rPr>
              <w:b/>
              <w:color w:val="4472C4"/>
              <w:sz w:val="22"/>
            </w:rPr>
            <w:t>Nuit des Veilleurs 202</w:t>
          </w:r>
          <w:r w:rsidR="0099177F">
            <w:rPr>
              <w:b/>
              <w:color w:val="4472C4"/>
              <w:sz w:val="22"/>
            </w:rPr>
            <w:t>6</w:t>
          </w:r>
          <w:r>
            <w:rPr>
              <w:b/>
              <w:color w:val="0070C0"/>
              <w:sz w:val="22"/>
            </w:rPr>
            <w:t xml:space="preserve"> </w:t>
          </w:r>
        </w:p>
      </w:tc>
      <w:tc>
        <w:tcPr>
          <w:tcW w:w="1077" w:type="dxa"/>
          <w:shd w:val="clear" w:color="auto" w:fill="FFF2CC"/>
        </w:tcPr>
        <w:p w14:paraId="635D6906" w14:textId="6FFAF7E5" w:rsidR="00925B95" w:rsidRPr="006C3B4C" w:rsidRDefault="00925B95" w:rsidP="00925B95">
          <w:pPr>
            <w:spacing w:before="20" w:after="40"/>
            <w:jc w:val="center"/>
            <w:rPr>
              <w:color w:val="000000" w:themeColor="text1"/>
            </w:rPr>
          </w:pPr>
          <w:r w:rsidRPr="006C3B4C">
            <w:rPr>
              <w:b/>
              <w:color w:val="000000" w:themeColor="text1"/>
              <w:sz w:val="22"/>
            </w:rPr>
            <w:t xml:space="preserve">Page  </w:t>
          </w:r>
          <w:r w:rsidRPr="006C3B4C">
            <w:rPr>
              <w:b/>
              <w:color w:val="000000" w:themeColor="text1"/>
              <w:sz w:val="22"/>
            </w:rPr>
            <w:fldChar w:fldCharType="begin"/>
          </w:r>
          <w:r w:rsidRPr="006C3B4C">
            <w:rPr>
              <w:b/>
              <w:color w:val="000000" w:themeColor="text1"/>
              <w:sz w:val="22"/>
            </w:rPr>
            <w:instrText xml:space="preserve"> PAGE   \* MERGEFORMAT </w:instrText>
          </w:r>
          <w:r w:rsidRPr="006C3B4C">
            <w:rPr>
              <w:b/>
              <w:color w:val="000000" w:themeColor="text1"/>
              <w:sz w:val="22"/>
            </w:rPr>
            <w:fldChar w:fldCharType="separate"/>
          </w:r>
          <w:r>
            <w:rPr>
              <w:b/>
              <w:color w:val="000000" w:themeColor="text1"/>
              <w:sz w:val="22"/>
            </w:rPr>
            <w:t>1</w:t>
          </w:r>
          <w:r w:rsidRPr="006C3B4C">
            <w:rPr>
              <w:b/>
              <w:color w:val="000000" w:themeColor="text1"/>
              <w:sz w:val="22"/>
            </w:rPr>
            <w:fldChar w:fldCharType="end"/>
          </w:r>
          <w:r>
            <w:rPr>
              <w:b/>
              <w:color w:val="000000" w:themeColor="text1"/>
              <w:sz w:val="22"/>
            </w:rPr>
            <w:t xml:space="preserve">  </w:t>
          </w:r>
        </w:p>
      </w:tc>
    </w:tr>
  </w:tbl>
  <w:p w14:paraId="4B9100AD" w14:textId="77777777" w:rsidR="00925B95" w:rsidRDefault="00925B95" w:rsidP="00925B95">
    <w:pPr>
      <w:pStyle w:val="Espacer"/>
      <w:spacing w:line="8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0" w:type="auto"/>
      <w:jc w:val="center"/>
      <w:tblLook w:val="04A0" w:firstRow="1" w:lastRow="0" w:firstColumn="1" w:lastColumn="0" w:noHBand="0" w:noVBand="1"/>
    </w:tblPr>
    <w:tblGrid>
      <w:gridCol w:w="4755"/>
      <w:gridCol w:w="2305"/>
      <w:gridCol w:w="1134"/>
    </w:tblGrid>
    <w:tr w:rsidR="00925B95" w14:paraId="6F50B748" w14:textId="77777777" w:rsidTr="009073E8">
      <w:trPr>
        <w:cantSplit/>
        <w:jc w:val="center"/>
      </w:trPr>
      <w:tc>
        <w:tcPr>
          <w:tcW w:w="0" w:type="auto"/>
          <w:tcBorders>
            <w:top w:val="nil"/>
            <w:left w:val="nil"/>
            <w:bottom w:val="nil"/>
            <w:right w:val="nil"/>
          </w:tcBorders>
          <w:shd w:val="clear" w:color="auto" w:fill="F97125"/>
        </w:tcPr>
        <w:p w14:paraId="616654F6" w14:textId="77777777" w:rsidR="00925B95" w:rsidRPr="006C3B4C" w:rsidRDefault="00925B95" w:rsidP="00925B95">
          <w:pPr>
            <w:widowControl w:val="0"/>
            <w:spacing w:before="20" w:after="40"/>
            <w:rPr>
              <w:b/>
              <w:color w:val="FFFFFF"/>
              <w:sz w:val="22"/>
            </w:rPr>
          </w:pPr>
          <w:r>
            <w:rPr>
              <w:b/>
              <w:color w:val="FFFFFF"/>
              <w:sz w:val="22"/>
            </w:rPr>
            <w:t xml:space="preserve">Action des Chrétiens pour l’Abolition de la Torture  </w:t>
          </w:r>
        </w:p>
      </w:tc>
      <w:tc>
        <w:tcPr>
          <w:tcW w:w="0" w:type="auto"/>
          <w:tcBorders>
            <w:left w:val="nil"/>
          </w:tcBorders>
          <w:shd w:val="clear" w:color="auto" w:fill="FFF2CC"/>
        </w:tcPr>
        <w:p w14:paraId="2DD63C08" w14:textId="11432BA2" w:rsidR="00925B95" w:rsidRDefault="00925B95" w:rsidP="00925B95">
          <w:pPr>
            <w:spacing w:before="20" w:after="40"/>
          </w:pPr>
          <w:r>
            <w:rPr>
              <w:b/>
              <w:color w:val="4472C4"/>
              <w:sz w:val="22"/>
            </w:rPr>
            <w:t>Nuit des Veilleurs 202</w:t>
          </w:r>
          <w:r w:rsidR="0099177F">
            <w:rPr>
              <w:b/>
              <w:color w:val="4472C4"/>
              <w:sz w:val="22"/>
            </w:rPr>
            <w:t>6</w:t>
          </w:r>
          <w:r>
            <w:rPr>
              <w:b/>
              <w:color w:val="0070C0"/>
              <w:sz w:val="22"/>
            </w:rPr>
            <w:t xml:space="preserve"> </w:t>
          </w:r>
        </w:p>
      </w:tc>
      <w:tc>
        <w:tcPr>
          <w:tcW w:w="1134" w:type="dxa"/>
          <w:shd w:val="clear" w:color="auto" w:fill="FFF2CC"/>
        </w:tcPr>
        <w:p w14:paraId="0EC9D082" w14:textId="77777777" w:rsidR="00925B95" w:rsidRPr="006C3B4C" w:rsidRDefault="00925B95" w:rsidP="00925B95">
          <w:pPr>
            <w:spacing w:before="20" w:after="40"/>
            <w:rPr>
              <w:color w:val="000000" w:themeColor="text1"/>
            </w:rPr>
          </w:pPr>
          <w:r w:rsidRPr="006C3B4C">
            <w:rPr>
              <w:b/>
              <w:color w:val="000000" w:themeColor="text1"/>
              <w:sz w:val="22"/>
            </w:rPr>
            <w:t xml:space="preserve">Page  </w:t>
          </w:r>
          <w:r w:rsidRPr="006C3B4C">
            <w:rPr>
              <w:b/>
              <w:color w:val="000000" w:themeColor="text1"/>
              <w:sz w:val="22"/>
            </w:rPr>
            <w:fldChar w:fldCharType="begin"/>
          </w:r>
          <w:r w:rsidRPr="006C3B4C">
            <w:rPr>
              <w:b/>
              <w:color w:val="000000" w:themeColor="text1"/>
              <w:sz w:val="22"/>
            </w:rPr>
            <w:instrText xml:space="preserve"> PAGE   \* MERGEFORMAT </w:instrText>
          </w:r>
          <w:r w:rsidRPr="006C3B4C">
            <w:rPr>
              <w:b/>
              <w:color w:val="000000" w:themeColor="text1"/>
              <w:sz w:val="22"/>
            </w:rPr>
            <w:fldChar w:fldCharType="separate"/>
          </w:r>
          <w:r>
            <w:rPr>
              <w:b/>
              <w:color w:val="000000" w:themeColor="text1"/>
              <w:sz w:val="22"/>
            </w:rPr>
            <w:t>2</w:t>
          </w:r>
          <w:r w:rsidRPr="006C3B4C">
            <w:rPr>
              <w:b/>
              <w:color w:val="000000" w:themeColor="text1"/>
              <w:sz w:val="22"/>
            </w:rPr>
            <w:fldChar w:fldCharType="end"/>
          </w:r>
          <w:r>
            <w:rPr>
              <w:b/>
              <w:color w:val="000000" w:themeColor="text1"/>
              <w:sz w:val="22"/>
            </w:rPr>
            <w:t xml:space="preserve">  </w:t>
          </w:r>
        </w:p>
      </w:tc>
    </w:tr>
  </w:tbl>
  <w:p w14:paraId="06943DDF" w14:textId="77777777" w:rsidR="00925B95" w:rsidRDefault="00925B95" w:rsidP="00925B95">
    <w:pPr>
      <w:pStyle w:val="Espacer"/>
      <w:spacing w:line="80"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0" w:type="auto"/>
      <w:jc w:val="center"/>
      <w:tblLook w:val="04A0" w:firstRow="1" w:lastRow="0" w:firstColumn="1" w:lastColumn="0" w:noHBand="0" w:noVBand="1"/>
    </w:tblPr>
    <w:tblGrid>
      <w:gridCol w:w="5103"/>
      <w:gridCol w:w="2305"/>
      <w:gridCol w:w="1077"/>
    </w:tblGrid>
    <w:tr w:rsidR="00925B95" w14:paraId="02A1BFDA" w14:textId="77777777" w:rsidTr="00925B95">
      <w:trPr>
        <w:cantSplit/>
        <w:jc w:val="center"/>
      </w:trPr>
      <w:tc>
        <w:tcPr>
          <w:tcW w:w="5103" w:type="dxa"/>
          <w:tcBorders>
            <w:top w:val="nil"/>
            <w:left w:val="nil"/>
            <w:bottom w:val="nil"/>
            <w:right w:val="nil"/>
          </w:tcBorders>
          <w:shd w:val="clear" w:color="auto" w:fill="F97125"/>
        </w:tcPr>
        <w:p w14:paraId="52CE588F" w14:textId="77777777" w:rsidR="00925B95" w:rsidRPr="006C3B4C" w:rsidRDefault="00925B95" w:rsidP="00925B95">
          <w:pPr>
            <w:widowControl w:val="0"/>
            <w:spacing w:before="20" w:after="40"/>
            <w:rPr>
              <w:b/>
              <w:color w:val="FFFFFF"/>
              <w:sz w:val="22"/>
            </w:rPr>
          </w:pPr>
          <w:r>
            <w:rPr>
              <w:b/>
              <w:color w:val="FFFFFF"/>
              <w:sz w:val="22"/>
            </w:rPr>
            <w:t xml:space="preserve">Action des Chrétiens pour l’Abolition de la Torture  </w:t>
          </w:r>
        </w:p>
      </w:tc>
      <w:tc>
        <w:tcPr>
          <w:tcW w:w="0" w:type="auto"/>
          <w:tcBorders>
            <w:left w:val="nil"/>
          </w:tcBorders>
          <w:shd w:val="clear" w:color="auto" w:fill="FFF2CC"/>
        </w:tcPr>
        <w:p w14:paraId="512837FF" w14:textId="32C6C12F" w:rsidR="00925B95" w:rsidRDefault="00925B95" w:rsidP="00925B95">
          <w:pPr>
            <w:spacing w:before="20" w:after="40"/>
          </w:pPr>
          <w:r>
            <w:rPr>
              <w:b/>
              <w:color w:val="4472C4"/>
              <w:sz w:val="22"/>
            </w:rPr>
            <w:t>Nuit des Veilleurs 202</w:t>
          </w:r>
          <w:r w:rsidR="00A717CE">
            <w:rPr>
              <w:b/>
              <w:color w:val="4472C4"/>
              <w:sz w:val="22"/>
            </w:rPr>
            <w:t>6</w:t>
          </w:r>
          <w:r w:rsidR="000E1691">
            <w:rPr>
              <w:b/>
              <w:color w:val="4472C4"/>
              <w:sz w:val="22"/>
            </w:rPr>
            <w:t xml:space="preserve"> </w:t>
          </w:r>
        </w:p>
      </w:tc>
      <w:tc>
        <w:tcPr>
          <w:tcW w:w="1077" w:type="dxa"/>
          <w:shd w:val="clear" w:color="auto" w:fill="FFF2CC"/>
        </w:tcPr>
        <w:p w14:paraId="0EF90782" w14:textId="77777777" w:rsidR="00925B95" w:rsidRPr="006C3B4C" w:rsidRDefault="00925B95" w:rsidP="00925B95">
          <w:pPr>
            <w:spacing w:before="20" w:after="40"/>
            <w:jc w:val="center"/>
            <w:rPr>
              <w:color w:val="000000" w:themeColor="text1"/>
            </w:rPr>
          </w:pPr>
          <w:r w:rsidRPr="006C3B4C">
            <w:rPr>
              <w:b/>
              <w:color w:val="000000" w:themeColor="text1"/>
              <w:sz w:val="22"/>
            </w:rPr>
            <w:t xml:space="preserve">Page  </w:t>
          </w:r>
          <w:r w:rsidRPr="006C3B4C">
            <w:rPr>
              <w:b/>
              <w:color w:val="000000" w:themeColor="text1"/>
              <w:sz w:val="22"/>
            </w:rPr>
            <w:fldChar w:fldCharType="begin"/>
          </w:r>
          <w:r w:rsidRPr="006C3B4C">
            <w:rPr>
              <w:b/>
              <w:color w:val="000000" w:themeColor="text1"/>
              <w:sz w:val="22"/>
            </w:rPr>
            <w:instrText xml:space="preserve"> PAGE   \* MERGEFORMAT </w:instrText>
          </w:r>
          <w:r w:rsidRPr="006C3B4C">
            <w:rPr>
              <w:b/>
              <w:color w:val="000000" w:themeColor="text1"/>
              <w:sz w:val="22"/>
            </w:rPr>
            <w:fldChar w:fldCharType="separate"/>
          </w:r>
          <w:r w:rsidRPr="006C3B4C">
            <w:rPr>
              <w:b/>
              <w:color w:val="000000" w:themeColor="text1"/>
              <w:sz w:val="22"/>
            </w:rPr>
            <w:t>2</w:t>
          </w:r>
          <w:r w:rsidRPr="006C3B4C">
            <w:rPr>
              <w:b/>
              <w:color w:val="000000" w:themeColor="text1"/>
              <w:sz w:val="22"/>
            </w:rPr>
            <w:fldChar w:fldCharType="end"/>
          </w:r>
        </w:p>
      </w:tc>
    </w:tr>
  </w:tbl>
  <w:p w14:paraId="3C6388A9" w14:textId="57EF7DF8" w:rsidR="00884801" w:rsidRDefault="00884801" w:rsidP="00925B95">
    <w:pPr>
      <w:pStyle w:val="Espacer"/>
      <w:spacing w:line="8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4D688D" w14:textId="77777777" w:rsidR="00606B82" w:rsidRDefault="00606B82">
      <w:pPr>
        <w:spacing w:after="0"/>
      </w:pPr>
      <w:r>
        <w:separator/>
      </w:r>
    </w:p>
  </w:footnote>
  <w:footnote w:type="continuationSeparator" w:id="0">
    <w:p w14:paraId="19163E14" w14:textId="77777777" w:rsidR="00606B82" w:rsidRDefault="00606B8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61B1B" w14:textId="77777777" w:rsidR="00CD32D1" w:rsidRDefault="00CD32D1" w:rsidP="00CD32D1">
    <w:pPr>
      <w:spacing w:after="160" w:line="259" w:lineRule="auto"/>
    </w:pPr>
    <w:r>
      <w:t>Ressources spirituelles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3E063" w14:textId="1152DC97" w:rsidR="00884801" w:rsidRDefault="00CD32D1" w:rsidP="00CD32D1">
    <w:pPr>
      <w:spacing w:after="160" w:line="259" w:lineRule="auto"/>
      <w:jc w:val="right"/>
    </w:pPr>
    <w:r>
      <w:t>Ressources spirituelles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6AB1D" w14:textId="77777777" w:rsidR="00884801" w:rsidRDefault="00884801">
    <w:pPr>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5E4E"/>
    <w:multiLevelType w:val="hybridMultilevel"/>
    <w:tmpl w:val="3C6A39A4"/>
    <w:lvl w:ilvl="0" w:tplc="AABEDEFC">
      <w:start w:val="1"/>
      <w:numFmt w:val="decimal"/>
      <w:pStyle w:val="Titre3"/>
      <w:lvlText w:val="%1)"/>
      <w:lvlJc w:val="left"/>
      <w:pPr>
        <w:ind w:left="360" w:hanging="360"/>
      </w:pPr>
      <w:rPr>
        <w:rFonts w:ascii="Arial" w:hAnsi="Arial" w:hint="default"/>
        <w:b/>
        <w:i w:val="0"/>
        <w:sz w:val="29"/>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3611DC4"/>
    <w:multiLevelType w:val="hybridMultilevel"/>
    <w:tmpl w:val="341A4DF0"/>
    <w:lvl w:ilvl="0" w:tplc="ABBCDCA0">
      <w:start w:val="1"/>
      <w:numFmt w:val="decimal"/>
      <w:lvlText w:val="%1)"/>
      <w:lvlJc w:val="left"/>
      <w:pPr>
        <w:ind w:left="360" w:hanging="360"/>
      </w:pPr>
      <w:rPr>
        <w:rFonts w:ascii="Arial" w:hAnsi="Arial" w:hint="default"/>
        <w:b/>
        <w:i w:val="0"/>
        <w:sz w:val="29"/>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7DB5EE1"/>
    <w:multiLevelType w:val="hybridMultilevel"/>
    <w:tmpl w:val="426A7062"/>
    <w:lvl w:ilvl="0" w:tplc="E100654A">
      <w:start w:val="1"/>
      <w:numFmt w:val="decimal"/>
      <w:lvlText w:val="%1)"/>
      <w:lvlJc w:val="left"/>
      <w:pPr>
        <w:ind w:left="360" w:hanging="360"/>
      </w:pPr>
      <w:rPr>
        <w:rFonts w:ascii="Arial" w:hAnsi="Arial" w:hint="default"/>
        <w:b/>
        <w:i w:val="0"/>
        <w:sz w:val="29"/>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3BE791A"/>
    <w:multiLevelType w:val="hybridMultilevel"/>
    <w:tmpl w:val="A22E3C16"/>
    <w:lvl w:ilvl="0" w:tplc="982412B6">
      <w:start w:val="1"/>
      <w:numFmt w:val="decimal"/>
      <w:lvlText w:val="%1)"/>
      <w:lvlJc w:val="left"/>
      <w:pPr>
        <w:ind w:left="360" w:hanging="360"/>
      </w:pPr>
      <w:rPr>
        <w:rFonts w:ascii="Arial" w:hAnsi="Arial" w:hint="default"/>
        <w:b/>
        <w:i w:val="0"/>
        <w:sz w:val="29"/>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76F5020"/>
    <w:multiLevelType w:val="hybridMultilevel"/>
    <w:tmpl w:val="BF20B4A0"/>
    <w:lvl w:ilvl="0" w:tplc="EBD87882">
      <w:start w:val="1"/>
      <w:numFmt w:val="decimal"/>
      <w:lvlText w:val="%1)"/>
      <w:lvlJc w:val="left"/>
      <w:pPr>
        <w:ind w:left="360" w:hanging="360"/>
      </w:pPr>
      <w:rPr>
        <w:rFonts w:ascii="Arial" w:hAnsi="Arial" w:hint="default"/>
        <w:b/>
        <w:i w:val="0"/>
        <w:sz w:val="29"/>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B7B09F8"/>
    <w:multiLevelType w:val="hybridMultilevel"/>
    <w:tmpl w:val="5504F322"/>
    <w:lvl w:ilvl="0" w:tplc="026C441E">
      <w:start w:val="1"/>
      <w:numFmt w:val="bullet"/>
      <w:pStyle w:val="Titredansliste"/>
      <w:lvlText w:val=""/>
      <w:lvlJc w:val="left"/>
      <w:pPr>
        <w:ind w:left="1571" w:hanging="360"/>
      </w:pPr>
      <w:rPr>
        <w:rFonts w:ascii="Monotype Sorts" w:hAnsi="Monotype Sorts" w:cs="Monotype Sorts" w:hint="default"/>
        <w:b w:val="0"/>
        <w:i w:val="0"/>
        <w:caps w:val="0"/>
        <w:strike w:val="0"/>
        <w:dstrike w:val="0"/>
        <w:outline w:val="0"/>
        <w:emboss w:val="0"/>
        <w:imprint w:val="0"/>
        <w:vanish w:val="0"/>
        <w:spacing w:val="0"/>
        <w:w w:val="100"/>
        <w:kern w:val="0"/>
        <w:position w:val="4"/>
        <w:sz w:val="16"/>
        <w:vertAlign w:val="baseline"/>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6" w15:restartNumberingAfterBreak="0">
    <w:nsid w:val="705C37F5"/>
    <w:multiLevelType w:val="hybridMultilevel"/>
    <w:tmpl w:val="1D0A6CB8"/>
    <w:lvl w:ilvl="0" w:tplc="2CE496E8">
      <w:start w:val="1"/>
      <w:numFmt w:val="bullet"/>
      <w:pStyle w:val="Tiret"/>
      <w:lvlText w:val="-"/>
      <w:lvlJc w:val="left"/>
      <w:pPr>
        <w:ind w:left="8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C9A2FE72">
      <w:start w:val="1"/>
      <w:numFmt w:val="bullet"/>
      <w:lvlText w:val="o"/>
      <w:lvlJc w:val="left"/>
      <w:pPr>
        <w:ind w:left="178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0D360E00">
      <w:start w:val="1"/>
      <w:numFmt w:val="bullet"/>
      <w:lvlText w:val="▪"/>
      <w:lvlJc w:val="left"/>
      <w:pPr>
        <w:ind w:left="250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6A14F590">
      <w:start w:val="1"/>
      <w:numFmt w:val="bullet"/>
      <w:lvlText w:val="•"/>
      <w:lvlJc w:val="left"/>
      <w:pPr>
        <w:ind w:left="322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4D6A748C">
      <w:start w:val="1"/>
      <w:numFmt w:val="bullet"/>
      <w:lvlText w:val="o"/>
      <w:lvlJc w:val="left"/>
      <w:pPr>
        <w:ind w:left="394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8AAA3D44">
      <w:start w:val="1"/>
      <w:numFmt w:val="bullet"/>
      <w:lvlText w:val="▪"/>
      <w:lvlJc w:val="left"/>
      <w:pPr>
        <w:ind w:left="466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A91C0B6A">
      <w:start w:val="1"/>
      <w:numFmt w:val="bullet"/>
      <w:lvlText w:val="•"/>
      <w:lvlJc w:val="left"/>
      <w:pPr>
        <w:ind w:left="538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1E9A4DDE">
      <w:start w:val="1"/>
      <w:numFmt w:val="bullet"/>
      <w:lvlText w:val="o"/>
      <w:lvlJc w:val="left"/>
      <w:pPr>
        <w:ind w:left="610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D79057FA">
      <w:start w:val="1"/>
      <w:numFmt w:val="bullet"/>
      <w:lvlText w:val="▪"/>
      <w:lvlJc w:val="left"/>
      <w:pPr>
        <w:ind w:left="682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66E2B8C"/>
    <w:multiLevelType w:val="hybridMultilevel"/>
    <w:tmpl w:val="FDBCDBEE"/>
    <w:lvl w:ilvl="0" w:tplc="F86E5004">
      <w:start w:val="1"/>
      <w:numFmt w:val="upperRoman"/>
      <w:pStyle w:val="Titre1"/>
      <w:lvlText w:val="%1."/>
      <w:lvlJc w:val="left"/>
      <w:pPr>
        <w:ind w:left="36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B483DFE"/>
    <w:multiLevelType w:val="multilevel"/>
    <w:tmpl w:val="528C5248"/>
    <w:lvl w:ilvl="0">
      <w:start w:val="1"/>
      <w:numFmt w:val="lowerLetter"/>
      <w:pStyle w:val="Titre2"/>
      <w:lvlText w:val="%1)"/>
      <w:lvlJc w:val="left"/>
      <w:pPr>
        <w:ind w:left="360" w:hanging="360"/>
      </w:pPr>
      <w:rPr>
        <w:rFonts w:hint="default"/>
        <w:b/>
        <w:i/>
        <w:color w:val="595959" w:themeColor="text1" w:themeTint="A6"/>
        <w:sz w:val="30"/>
      </w:rPr>
    </w:lvl>
    <w:lvl w:ilvl="1">
      <w:start w:val="1"/>
      <w:numFmt w:val="lowerLetter"/>
      <w:lvlText w:val="%2)"/>
      <w:lvlJc w:val="left"/>
      <w:pPr>
        <w:ind w:left="56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386610391">
    <w:abstractNumId w:val="5"/>
  </w:num>
  <w:num w:numId="2" w16cid:durableId="1226376037">
    <w:abstractNumId w:val="8"/>
  </w:num>
  <w:num w:numId="3" w16cid:durableId="1738625435">
    <w:abstractNumId w:val="7"/>
  </w:num>
  <w:num w:numId="4" w16cid:durableId="1872107469">
    <w:abstractNumId w:val="7"/>
    <w:lvlOverride w:ilvl="0">
      <w:startOverride w:val="1"/>
    </w:lvlOverride>
  </w:num>
  <w:num w:numId="5" w16cid:durableId="565842727">
    <w:abstractNumId w:val="6"/>
  </w:num>
  <w:num w:numId="6" w16cid:durableId="357893918">
    <w:abstractNumId w:val="4"/>
    <w:lvlOverride w:ilvl="0">
      <w:startOverride w:val="1"/>
    </w:lvlOverride>
  </w:num>
  <w:num w:numId="7" w16cid:durableId="509028179">
    <w:abstractNumId w:val="3"/>
  </w:num>
  <w:num w:numId="8" w16cid:durableId="1167592089">
    <w:abstractNumId w:val="3"/>
    <w:lvlOverride w:ilvl="0">
      <w:startOverride w:val="1"/>
    </w:lvlOverride>
  </w:num>
  <w:num w:numId="9" w16cid:durableId="1038824122">
    <w:abstractNumId w:val="3"/>
  </w:num>
  <w:num w:numId="10" w16cid:durableId="893388963">
    <w:abstractNumId w:val="4"/>
  </w:num>
  <w:num w:numId="11" w16cid:durableId="61757004">
    <w:abstractNumId w:val="8"/>
    <w:lvlOverride w:ilvl="0">
      <w:lvl w:ilvl="0">
        <w:start w:val="1"/>
        <w:numFmt w:val="upperLetter"/>
        <w:pStyle w:val="Titre2"/>
        <w:lvlText w:val="%1."/>
        <w:lvlJc w:val="left"/>
        <w:pPr>
          <w:ind w:left="360" w:hanging="360"/>
        </w:pPr>
        <w:rPr>
          <w:rFonts w:ascii="Arial" w:hAnsi="Arial" w:hint="default"/>
          <w:b/>
          <w:i/>
          <w:color w:val="595959" w:themeColor="text1" w:themeTint="A6"/>
          <w:sz w:val="30"/>
        </w:rPr>
      </w:lvl>
    </w:lvlOverride>
    <w:lvlOverride w:ilvl="1">
      <w:lvl w:ilvl="1">
        <w:start w:val="1"/>
        <w:numFmt w:val="lowerLetter"/>
        <w:lvlText w:val="%2)"/>
        <w:lvlJc w:val="left"/>
        <w:pPr>
          <w:ind w:left="567" w:hanging="340"/>
        </w:pPr>
        <w:rPr>
          <w:rFonts w:hint="default"/>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2" w16cid:durableId="1115826324">
    <w:abstractNumId w:val="4"/>
    <w:lvlOverride w:ilvl="0">
      <w:startOverride w:val="1"/>
    </w:lvlOverride>
  </w:num>
  <w:num w:numId="13" w16cid:durableId="1780172998">
    <w:abstractNumId w:val="4"/>
  </w:num>
  <w:num w:numId="14" w16cid:durableId="1436631011">
    <w:abstractNumId w:val="4"/>
  </w:num>
  <w:num w:numId="15" w16cid:durableId="764157680">
    <w:abstractNumId w:val="1"/>
  </w:num>
  <w:num w:numId="16" w16cid:durableId="934556181">
    <w:abstractNumId w:val="2"/>
  </w:num>
  <w:num w:numId="17" w16cid:durableId="500122026">
    <w:abstractNumId w:val="0"/>
  </w:num>
  <w:num w:numId="18" w16cid:durableId="667247683">
    <w:abstractNumId w:val="0"/>
  </w:num>
  <w:num w:numId="19" w16cid:durableId="263002678">
    <w:abstractNumId w:val="0"/>
    <w:lvlOverride w:ilvl="0">
      <w:startOverride w:val="1"/>
    </w:lvlOverride>
  </w:num>
  <w:num w:numId="20" w16cid:durableId="1343387368">
    <w:abstractNumId w:val="0"/>
    <w:lvlOverride w:ilvl="0">
      <w:startOverride w:val="1"/>
    </w:lvlOverride>
  </w:num>
  <w:num w:numId="21" w16cid:durableId="1016151446">
    <w:abstractNumId w:val="0"/>
    <w:lvlOverride w:ilvl="0">
      <w:startOverride w:val="1"/>
    </w:lvlOverride>
  </w:num>
  <w:num w:numId="22" w16cid:durableId="20913433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73659178">
    <w:abstractNumId w:val="0"/>
    <w:lvlOverride w:ilvl="0">
      <w:startOverride w:val="1"/>
    </w:lvlOverride>
  </w:num>
  <w:num w:numId="24" w16cid:durableId="1398867474">
    <w:abstractNumId w:val="0"/>
    <w:lvlOverride w:ilvl="0">
      <w:startOverride w:val="1"/>
    </w:lvlOverride>
  </w:num>
  <w:num w:numId="25" w16cid:durableId="826745576">
    <w:abstractNumId w:val="0"/>
    <w:lvlOverride w:ilvl="0">
      <w:startOverride w:val="1"/>
    </w:lvlOverride>
  </w:num>
  <w:num w:numId="26" w16cid:durableId="26013907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026298085">
    <w:abstractNumId w:val="0"/>
    <w:lvlOverride w:ilvl="0">
      <w:startOverride w:val="1"/>
    </w:lvlOverride>
  </w:num>
  <w:num w:numId="28" w16cid:durableId="1894267008">
    <w:abstractNumId w:val="0"/>
    <w:lvlOverride w:ilvl="0">
      <w:startOverride w:val="1"/>
    </w:lvlOverride>
  </w:num>
  <w:num w:numId="29" w16cid:durableId="2071229998">
    <w:abstractNumId w:val="0"/>
    <w:lvlOverride w:ilvl="0">
      <w:startOverride w:val="3"/>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56"/>
  <w:displayBackgroundShape/>
  <w:proofState w:spelling="clean"/>
  <w:attachedTemplate r:id="rId1"/>
  <w:defaultTabStop w:val="709"/>
  <w:hyphenationZone w:val="425"/>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C2D"/>
    <w:rsid w:val="00001DBB"/>
    <w:rsid w:val="00011CF8"/>
    <w:rsid w:val="00011FBA"/>
    <w:rsid w:val="00016D83"/>
    <w:rsid w:val="00035843"/>
    <w:rsid w:val="0004263F"/>
    <w:rsid w:val="00045099"/>
    <w:rsid w:val="0004539B"/>
    <w:rsid w:val="000460B1"/>
    <w:rsid w:val="00050CB1"/>
    <w:rsid w:val="00050DDE"/>
    <w:rsid w:val="00054A18"/>
    <w:rsid w:val="00057D87"/>
    <w:rsid w:val="00067845"/>
    <w:rsid w:val="00070738"/>
    <w:rsid w:val="00070825"/>
    <w:rsid w:val="00074EE1"/>
    <w:rsid w:val="000953D8"/>
    <w:rsid w:val="000A2178"/>
    <w:rsid w:val="000A2D8A"/>
    <w:rsid w:val="000A6E29"/>
    <w:rsid w:val="000B2188"/>
    <w:rsid w:val="000D7C26"/>
    <w:rsid w:val="000E1691"/>
    <w:rsid w:val="000E2058"/>
    <w:rsid w:val="000E5008"/>
    <w:rsid w:val="000F7C02"/>
    <w:rsid w:val="000F7D8B"/>
    <w:rsid w:val="001009AB"/>
    <w:rsid w:val="001063B1"/>
    <w:rsid w:val="0011081D"/>
    <w:rsid w:val="00110F16"/>
    <w:rsid w:val="00111AB1"/>
    <w:rsid w:val="00123471"/>
    <w:rsid w:val="00125CBE"/>
    <w:rsid w:val="00131790"/>
    <w:rsid w:val="00140A6F"/>
    <w:rsid w:val="00146140"/>
    <w:rsid w:val="00150A8D"/>
    <w:rsid w:val="00152DC3"/>
    <w:rsid w:val="001552FF"/>
    <w:rsid w:val="00156B31"/>
    <w:rsid w:val="00161607"/>
    <w:rsid w:val="00163180"/>
    <w:rsid w:val="00165722"/>
    <w:rsid w:val="00181B25"/>
    <w:rsid w:val="0018664D"/>
    <w:rsid w:val="001A0CB4"/>
    <w:rsid w:val="001A3345"/>
    <w:rsid w:val="001A51FB"/>
    <w:rsid w:val="001C50AB"/>
    <w:rsid w:val="001C7ACD"/>
    <w:rsid w:val="001E024C"/>
    <w:rsid w:val="001E568C"/>
    <w:rsid w:val="00217421"/>
    <w:rsid w:val="002213C0"/>
    <w:rsid w:val="002309A5"/>
    <w:rsid w:val="002357C7"/>
    <w:rsid w:val="002642BB"/>
    <w:rsid w:val="00266E1C"/>
    <w:rsid w:val="002760C4"/>
    <w:rsid w:val="002760FF"/>
    <w:rsid w:val="002764CD"/>
    <w:rsid w:val="00281BB9"/>
    <w:rsid w:val="00283F84"/>
    <w:rsid w:val="00284611"/>
    <w:rsid w:val="002863BE"/>
    <w:rsid w:val="002B0599"/>
    <w:rsid w:val="002B0710"/>
    <w:rsid w:val="002B077C"/>
    <w:rsid w:val="002B5D75"/>
    <w:rsid w:val="002B5EB9"/>
    <w:rsid w:val="002F11B6"/>
    <w:rsid w:val="002F1E12"/>
    <w:rsid w:val="002F2B7E"/>
    <w:rsid w:val="002F57C2"/>
    <w:rsid w:val="00310F63"/>
    <w:rsid w:val="00316A26"/>
    <w:rsid w:val="0032243F"/>
    <w:rsid w:val="00324929"/>
    <w:rsid w:val="003265D1"/>
    <w:rsid w:val="0033151F"/>
    <w:rsid w:val="003414F1"/>
    <w:rsid w:val="003604D0"/>
    <w:rsid w:val="00366B02"/>
    <w:rsid w:val="00367A7F"/>
    <w:rsid w:val="00370690"/>
    <w:rsid w:val="00371CD9"/>
    <w:rsid w:val="003769FD"/>
    <w:rsid w:val="00387CD1"/>
    <w:rsid w:val="003921E5"/>
    <w:rsid w:val="003944AF"/>
    <w:rsid w:val="00395C76"/>
    <w:rsid w:val="00396F43"/>
    <w:rsid w:val="003A2DC7"/>
    <w:rsid w:val="003A619F"/>
    <w:rsid w:val="003B30DD"/>
    <w:rsid w:val="003B55E6"/>
    <w:rsid w:val="003C19D0"/>
    <w:rsid w:val="003C405F"/>
    <w:rsid w:val="003F7620"/>
    <w:rsid w:val="00403FDB"/>
    <w:rsid w:val="004040DE"/>
    <w:rsid w:val="00404A98"/>
    <w:rsid w:val="0041146A"/>
    <w:rsid w:val="00424660"/>
    <w:rsid w:val="004248A0"/>
    <w:rsid w:val="0045084B"/>
    <w:rsid w:val="00450D1E"/>
    <w:rsid w:val="00462B47"/>
    <w:rsid w:val="00480847"/>
    <w:rsid w:val="004821D6"/>
    <w:rsid w:val="0048612A"/>
    <w:rsid w:val="0049002E"/>
    <w:rsid w:val="00495E76"/>
    <w:rsid w:val="00496AB5"/>
    <w:rsid w:val="004B020B"/>
    <w:rsid w:val="004D5758"/>
    <w:rsid w:val="004D6BC2"/>
    <w:rsid w:val="004E55A7"/>
    <w:rsid w:val="004E7610"/>
    <w:rsid w:val="004F3481"/>
    <w:rsid w:val="00513CE0"/>
    <w:rsid w:val="00523850"/>
    <w:rsid w:val="00525CE8"/>
    <w:rsid w:val="005532A7"/>
    <w:rsid w:val="00574C3F"/>
    <w:rsid w:val="00584E41"/>
    <w:rsid w:val="00590865"/>
    <w:rsid w:val="00592375"/>
    <w:rsid w:val="00595D6A"/>
    <w:rsid w:val="00597020"/>
    <w:rsid w:val="005A3A0C"/>
    <w:rsid w:val="005A5F76"/>
    <w:rsid w:val="005C3257"/>
    <w:rsid w:val="005C4F64"/>
    <w:rsid w:val="005C7872"/>
    <w:rsid w:val="005D1E87"/>
    <w:rsid w:val="005D5C9E"/>
    <w:rsid w:val="005D6753"/>
    <w:rsid w:val="005D6B29"/>
    <w:rsid w:val="005E260D"/>
    <w:rsid w:val="005E6F3D"/>
    <w:rsid w:val="005E7275"/>
    <w:rsid w:val="005F239B"/>
    <w:rsid w:val="00606B82"/>
    <w:rsid w:val="00612411"/>
    <w:rsid w:val="00643464"/>
    <w:rsid w:val="006473F4"/>
    <w:rsid w:val="00672403"/>
    <w:rsid w:val="00676CBF"/>
    <w:rsid w:val="006805F3"/>
    <w:rsid w:val="00680874"/>
    <w:rsid w:val="006813B1"/>
    <w:rsid w:val="00682C9F"/>
    <w:rsid w:val="006907EE"/>
    <w:rsid w:val="006A46F8"/>
    <w:rsid w:val="006B0817"/>
    <w:rsid w:val="006B5CF3"/>
    <w:rsid w:val="006C0BF4"/>
    <w:rsid w:val="006C3B4C"/>
    <w:rsid w:val="006C6742"/>
    <w:rsid w:val="006C762A"/>
    <w:rsid w:val="006E0C7F"/>
    <w:rsid w:val="006F2837"/>
    <w:rsid w:val="006F31A0"/>
    <w:rsid w:val="006F54AA"/>
    <w:rsid w:val="006F7104"/>
    <w:rsid w:val="00710019"/>
    <w:rsid w:val="00715660"/>
    <w:rsid w:val="0071647F"/>
    <w:rsid w:val="00723DD5"/>
    <w:rsid w:val="00732097"/>
    <w:rsid w:val="00734DA9"/>
    <w:rsid w:val="00737D2C"/>
    <w:rsid w:val="007401B7"/>
    <w:rsid w:val="007468CA"/>
    <w:rsid w:val="00752051"/>
    <w:rsid w:val="00752105"/>
    <w:rsid w:val="0077418C"/>
    <w:rsid w:val="00775BF1"/>
    <w:rsid w:val="00777818"/>
    <w:rsid w:val="00784158"/>
    <w:rsid w:val="007924DD"/>
    <w:rsid w:val="007927C7"/>
    <w:rsid w:val="007A1352"/>
    <w:rsid w:val="007A3E24"/>
    <w:rsid w:val="007B018C"/>
    <w:rsid w:val="007B424D"/>
    <w:rsid w:val="007B52A6"/>
    <w:rsid w:val="007B7185"/>
    <w:rsid w:val="007B73EE"/>
    <w:rsid w:val="007C704A"/>
    <w:rsid w:val="007D289E"/>
    <w:rsid w:val="007D4F85"/>
    <w:rsid w:val="007E54EA"/>
    <w:rsid w:val="007F06F3"/>
    <w:rsid w:val="007F2620"/>
    <w:rsid w:val="008011F0"/>
    <w:rsid w:val="008134F9"/>
    <w:rsid w:val="00821FF6"/>
    <w:rsid w:val="00822C2D"/>
    <w:rsid w:val="00827D9B"/>
    <w:rsid w:val="008319E7"/>
    <w:rsid w:val="0083350B"/>
    <w:rsid w:val="0083571F"/>
    <w:rsid w:val="00835891"/>
    <w:rsid w:val="008452D9"/>
    <w:rsid w:val="00856940"/>
    <w:rsid w:val="0087034F"/>
    <w:rsid w:val="00875FB2"/>
    <w:rsid w:val="00884801"/>
    <w:rsid w:val="008848DC"/>
    <w:rsid w:val="00895410"/>
    <w:rsid w:val="00896295"/>
    <w:rsid w:val="008B5187"/>
    <w:rsid w:val="008C19F8"/>
    <w:rsid w:val="008C1E04"/>
    <w:rsid w:val="008C29EE"/>
    <w:rsid w:val="008C376A"/>
    <w:rsid w:val="008E28EB"/>
    <w:rsid w:val="008E6CCA"/>
    <w:rsid w:val="008F45E6"/>
    <w:rsid w:val="008F5689"/>
    <w:rsid w:val="009073E8"/>
    <w:rsid w:val="00911855"/>
    <w:rsid w:val="0091185C"/>
    <w:rsid w:val="00920462"/>
    <w:rsid w:val="00925B95"/>
    <w:rsid w:val="00927FB3"/>
    <w:rsid w:val="00931A83"/>
    <w:rsid w:val="0093716B"/>
    <w:rsid w:val="009409FA"/>
    <w:rsid w:val="00950B04"/>
    <w:rsid w:val="0095370D"/>
    <w:rsid w:val="00953D5C"/>
    <w:rsid w:val="00955845"/>
    <w:rsid w:val="00955C06"/>
    <w:rsid w:val="00966EEE"/>
    <w:rsid w:val="00967EF4"/>
    <w:rsid w:val="00971CB2"/>
    <w:rsid w:val="00974A7F"/>
    <w:rsid w:val="00976D51"/>
    <w:rsid w:val="009809E9"/>
    <w:rsid w:val="009900D3"/>
    <w:rsid w:val="0099177F"/>
    <w:rsid w:val="009A0775"/>
    <w:rsid w:val="009B085E"/>
    <w:rsid w:val="009B0CDE"/>
    <w:rsid w:val="009B569A"/>
    <w:rsid w:val="009E2B02"/>
    <w:rsid w:val="009E329A"/>
    <w:rsid w:val="009E35C1"/>
    <w:rsid w:val="009E788D"/>
    <w:rsid w:val="009F011C"/>
    <w:rsid w:val="009F24CB"/>
    <w:rsid w:val="00A026F5"/>
    <w:rsid w:val="00A07F4F"/>
    <w:rsid w:val="00A11574"/>
    <w:rsid w:val="00A2017C"/>
    <w:rsid w:val="00A310F9"/>
    <w:rsid w:val="00A5246A"/>
    <w:rsid w:val="00A54DC8"/>
    <w:rsid w:val="00A55739"/>
    <w:rsid w:val="00A649BB"/>
    <w:rsid w:val="00A66DA1"/>
    <w:rsid w:val="00A678B9"/>
    <w:rsid w:val="00A717CE"/>
    <w:rsid w:val="00A71B72"/>
    <w:rsid w:val="00A85621"/>
    <w:rsid w:val="00AB1A2F"/>
    <w:rsid w:val="00AD6BAB"/>
    <w:rsid w:val="00AE1AC4"/>
    <w:rsid w:val="00AE5315"/>
    <w:rsid w:val="00AF13F8"/>
    <w:rsid w:val="00AF1628"/>
    <w:rsid w:val="00AF2C04"/>
    <w:rsid w:val="00AF3F62"/>
    <w:rsid w:val="00AF5B85"/>
    <w:rsid w:val="00B123ED"/>
    <w:rsid w:val="00B253C7"/>
    <w:rsid w:val="00B33D57"/>
    <w:rsid w:val="00B3563B"/>
    <w:rsid w:val="00B468CC"/>
    <w:rsid w:val="00B6303F"/>
    <w:rsid w:val="00B67459"/>
    <w:rsid w:val="00B72CCF"/>
    <w:rsid w:val="00B81B50"/>
    <w:rsid w:val="00B83FFD"/>
    <w:rsid w:val="00B93500"/>
    <w:rsid w:val="00B95F17"/>
    <w:rsid w:val="00BA11CF"/>
    <w:rsid w:val="00BA32EB"/>
    <w:rsid w:val="00BA7CEA"/>
    <w:rsid w:val="00BB0D59"/>
    <w:rsid w:val="00BB0DD5"/>
    <w:rsid w:val="00BB6E44"/>
    <w:rsid w:val="00BC1424"/>
    <w:rsid w:val="00BC1867"/>
    <w:rsid w:val="00BD0C12"/>
    <w:rsid w:val="00BE2163"/>
    <w:rsid w:val="00BE4F9D"/>
    <w:rsid w:val="00C3220C"/>
    <w:rsid w:val="00C3275F"/>
    <w:rsid w:val="00C50A8F"/>
    <w:rsid w:val="00C67A70"/>
    <w:rsid w:val="00C812A1"/>
    <w:rsid w:val="00C82DA5"/>
    <w:rsid w:val="00C83FC4"/>
    <w:rsid w:val="00C9209B"/>
    <w:rsid w:val="00C951E8"/>
    <w:rsid w:val="00CC3BA3"/>
    <w:rsid w:val="00CD32D1"/>
    <w:rsid w:val="00CD342E"/>
    <w:rsid w:val="00CE64D2"/>
    <w:rsid w:val="00CF2BA7"/>
    <w:rsid w:val="00CF3DBF"/>
    <w:rsid w:val="00CF5A58"/>
    <w:rsid w:val="00D064A0"/>
    <w:rsid w:val="00D22B97"/>
    <w:rsid w:val="00D327E6"/>
    <w:rsid w:val="00D32941"/>
    <w:rsid w:val="00D34ADE"/>
    <w:rsid w:val="00D43AEA"/>
    <w:rsid w:val="00D51FB2"/>
    <w:rsid w:val="00D563F0"/>
    <w:rsid w:val="00D63B41"/>
    <w:rsid w:val="00D6627A"/>
    <w:rsid w:val="00D66EA5"/>
    <w:rsid w:val="00D674C7"/>
    <w:rsid w:val="00D67805"/>
    <w:rsid w:val="00D76999"/>
    <w:rsid w:val="00D824D9"/>
    <w:rsid w:val="00D83DFA"/>
    <w:rsid w:val="00D97620"/>
    <w:rsid w:val="00DA014F"/>
    <w:rsid w:val="00DC39A0"/>
    <w:rsid w:val="00DD076D"/>
    <w:rsid w:val="00DD13A5"/>
    <w:rsid w:val="00DE1149"/>
    <w:rsid w:val="00DE2065"/>
    <w:rsid w:val="00DE5F02"/>
    <w:rsid w:val="00DF06C7"/>
    <w:rsid w:val="00DF5429"/>
    <w:rsid w:val="00E05C42"/>
    <w:rsid w:val="00E21933"/>
    <w:rsid w:val="00E362D9"/>
    <w:rsid w:val="00E3674E"/>
    <w:rsid w:val="00E42DE5"/>
    <w:rsid w:val="00E46119"/>
    <w:rsid w:val="00E478CC"/>
    <w:rsid w:val="00E55684"/>
    <w:rsid w:val="00E562E3"/>
    <w:rsid w:val="00E6260C"/>
    <w:rsid w:val="00E64E58"/>
    <w:rsid w:val="00E740D4"/>
    <w:rsid w:val="00E92089"/>
    <w:rsid w:val="00EB2421"/>
    <w:rsid w:val="00EB351B"/>
    <w:rsid w:val="00ED29E1"/>
    <w:rsid w:val="00EE0371"/>
    <w:rsid w:val="00EF615E"/>
    <w:rsid w:val="00F04081"/>
    <w:rsid w:val="00F06B91"/>
    <w:rsid w:val="00F102B1"/>
    <w:rsid w:val="00F15F00"/>
    <w:rsid w:val="00F27134"/>
    <w:rsid w:val="00F511DB"/>
    <w:rsid w:val="00F523BE"/>
    <w:rsid w:val="00F5679F"/>
    <w:rsid w:val="00F7072E"/>
    <w:rsid w:val="00F74544"/>
    <w:rsid w:val="00F9629B"/>
    <w:rsid w:val="00FA3937"/>
    <w:rsid w:val="00FA720F"/>
    <w:rsid w:val="00FC29CB"/>
    <w:rsid w:val="00FC3866"/>
    <w:rsid w:val="00FD23DA"/>
    <w:rsid w:val="00FD4740"/>
    <w:rsid w:val="00FE6058"/>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B3DCA6"/>
  <w15:docId w15:val="{1D7F618F-FBE7-4A7F-84DB-3F3B4D61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34F"/>
    <w:pPr>
      <w:spacing w:after="120" w:line="240" w:lineRule="auto"/>
    </w:pPr>
    <w:rPr>
      <w:rFonts w:ascii="Calibri" w:eastAsia="Calibri" w:hAnsi="Calibri" w:cs="Calibri"/>
      <w:color w:val="000000"/>
      <w:sz w:val="28"/>
    </w:rPr>
  </w:style>
  <w:style w:type="paragraph" w:styleId="Titre1">
    <w:name w:val="heading 1"/>
    <w:next w:val="Normal"/>
    <w:link w:val="Titre1Car"/>
    <w:uiPriority w:val="9"/>
    <w:qFormat/>
    <w:rsid w:val="006B5CF3"/>
    <w:pPr>
      <w:keepNext/>
      <w:keepLines/>
      <w:numPr>
        <w:numId w:val="3"/>
      </w:numPr>
      <w:spacing w:before="200" w:after="120" w:line="276" w:lineRule="auto"/>
      <w:ind w:left="397" w:hanging="397"/>
      <w:outlineLvl w:val="0"/>
    </w:pPr>
    <w:rPr>
      <w:rFonts w:ascii="Arial" w:eastAsia="Calibri" w:hAnsi="Arial" w:cs="Calibri"/>
      <w:b/>
      <w:smallCaps/>
      <w:color w:val="595959" w:themeColor="text1" w:themeTint="A6"/>
      <w:sz w:val="30"/>
      <w:u w:val="single" w:color="595959" w:themeColor="text1" w:themeTint="A6"/>
    </w:rPr>
  </w:style>
  <w:style w:type="paragraph" w:styleId="Titre2">
    <w:name w:val="heading 2"/>
    <w:next w:val="Normal"/>
    <w:link w:val="Titre2Car"/>
    <w:uiPriority w:val="9"/>
    <w:unhideWhenUsed/>
    <w:qFormat/>
    <w:rsid w:val="00A310F9"/>
    <w:pPr>
      <w:keepNext/>
      <w:keepLines/>
      <w:numPr>
        <w:numId w:val="2"/>
      </w:numPr>
      <w:spacing w:line="240" w:lineRule="auto"/>
      <w:outlineLvl w:val="1"/>
    </w:pPr>
    <w:rPr>
      <w:rFonts w:ascii="Arial" w:eastAsia="Calibri" w:hAnsi="Arial" w:cs="Calibri"/>
      <w:b/>
      <w:i/>
      <w:color w:val="595959" w:themeColor="text1" w:themeTint="A6"/>
      <w:sz w:val="30"/>
    </w:rPr>
  </w:style>
  <w:style w:type="paragraph" w:styleId="Titre3">
    <w:name w:val="heading 3"/>
    <w:basedOn w:val="Normal"/>
    <w:next w:val="Normal"/>
    <w:link w:val="Titre3Car"/>
    <w:uiPriority w:val="9"/>
    <w:unhideWhenUsed/>
    <w:qFormat/>
    <w:rsid w:val="00584E41"/>
    <w:pPr>
      <w:keepNext/>
      <w:keepLines/>
      <w:numPr>
        <w:numId w:val="18"/>
      </w:numPr>
      <w:tabs>
        <w:tab w:val="right" w:pos="10206"/>
      </w:tabs>
      <w:spacing w:before="200" w:after="200"/>
      <w:outlineLvl w:val="2"/>
    </w:pPr>
    <w:rPr>
      <w:rFonts w:ascii="Arial" w:hAnsi="Arial"/>
      <w:b/>
      <w:color w:val="0000FF"/>
      <w:sz w:val="29"/>
      <w:u w:color="0000FF"/>
    </w:rPr>
  </w:style>
  <w:style w:type="paragraph" w:styleId="Titre4">
    <w:name w:val="heading 4"/>
    <w:basedOn w:val="Normal"/>
    <w:next w:val="Normal"/>
    <w:link w:val="Titre4Car"/>
    <w:uiPriority w:val="9"/>
    <w:unhideWhenUsed/>
    <w:qFormat/>
    <w:rsid w:val="0048084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unhideWhenUsed/>
    <w:qFormat/>
    <w:rsid w:val="0048084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rsid w:val="00A310F9"/>
    <w:rPr>
      <w:rFonts w:ascii="Arial" w:eastAsia="Calibri" w:hAnsi="Arial" w:cs="Calibri"/>
      <w:b/>
      <w:i/>
      <w:color w:val="595959" w:themeColor="text1" w:themeTint="A6"/>
      <w:sz w:val="30"/>
    </w:rPr>
  </w:style>
  <w:style w:type="character" w:customStyle="1" w:styleId="Titre1Car">
    <w:name w:val="Titre 1 Car"/>
    <w:link w:val="Titre1"/>
    <w:uiPriority w:val="9"/>
    <w:rsid w:val="006B5CF3"/>
    <w:rPr>
      <w:rFonts w:ascii="Arial" w:eastAsia="Calibri" w:hAnsi="Arial" w:cs="Calibri"/>
      <w:b/>
      <w:smallCaps/>
      <w:color w:val="595959" w:themeColor="text1" w:themeTint="A6"/>
      <w:sz w:val="30"/>
      <w:u w:val="single" w:color="595959" w:themeColor="text1" w:themeTint="A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Espacer">
    <w:name w:val="Espacer"/>
    <w:basedOn w:val="Normal"/>
    <w:qFormat/>
    <w:rsid w:val="009073E8"/>
    <w:pPr>
      <w:spacing w:after="0" w:line="120" w:lineRule="exact"/>
    </w:pPr>
    <w:rPr>
      <w:sz w:val="16"/>
    </w:rPr>
  </w:style>
  <w:style w:type="paragraph" w:styleId="Paragraphedeliste">
    <w:name w:val="List Paragraph"/>
    <w:basedOn w:val="Normal"/>
    <w:uiPriority w:val="34"/>
    <w:qFormat/>
    <w:rsid w:val="002B0599"/>
    <w:pPr>
      <w:ind w:left="720"/>
      <w:contextualSpacing/>
    </w:pPr>
  </w:style>
  <w:style w:type="paragraph" w:customStyle="1" w:styleId="Titredansliste">
    <w:name w:val="Titre dans liste"/>
    <w:basedOn w:val="Paragraphedeliste"/>
    <w:qFormat/>
    <w:rsid w:val="00D63B41"/>
    <w:pPr>
      <w:numPr>
        <w:numId w:val="1"/>
      </w:numPr>
      <w:tabs>
        <w:tab w:val="right" w:leader="dot" w:pos="9923"/>
      </w:tabs>
      <w:spacing w:after="60" w:line="288" w:lineRule="auto"/>
    </w:pPr>
    <w:rPr>
      <w:sz w:val="27"/>
    </w:rPr>
  </w:style>
  <w:style w:type="paragraph" w:customStyle="1" w:styleId="Titretexte">
    <w:name w:val="Titre texte"/>
    <w:basedOn w:val="Titre1"/>
    <w:qFormat/>
    <w:rsid w:val="00AD6BAB"/>
    <w:pPr>
      <w:pageBreakBefore/>
      <w:spacing w:after="320" w:line="264" w:lineRule="auto"/>
      <w:ind w:left="11" w:right="6" w:hanging="11"/>
      <w:jc w:val="center"/>
    </w:pPr>
    <w:rPr>
      <w:color w:val="000000" w:themeColor="text1"/>
      <w:sz w:val="34"/>
      <w:u w:val="dotted"/>
    </w:rPr>
  </w:style>
  <w:style w:type="paragraph" w:customStyle="1" w:styleId="verset">
    <w:name w:val="verset"/>
    <w:basedOn w:val="Normal"/>
    <w:qFormat/>
    <w:rsid w:val="000A2178"/>
    <w:pPr>
      <w:tabs>
        <w:tab w:val="left" w:pos="851"/>
        <w:tab w:val="left" w:pos="1418"/>
      </w:tabs>
      <w:spacing w:after="100" w:line="221" w:lineRule="auto"/>
      <w:ind w:left="652" w:hanging="255"/>
    </w:pPr>
  </w:style>
  <w:style w:type="character" w:customStyle="1" w:styleId="Titre3Car">
    <w:name w:val="Titre 3 Car"/>
    <w:basedOn w:val="Policepardfaut"/>
    <w:link w:val="Titre3"/>
    <w:uiPriority w:val="9"/>
    <w:rsid w:val="00584E41"/>
    <w:rPr>
      <w:rFonts w:ascii="Arial" w:eastAsia="Calibri" w:hAnsi="Arial" w:cs="Calibri"/>
      <w:b/>
      <w:color w:val="0000FF"/>
      <w:sz w:val="29"/>
      <w:u w:color="0000FF"/>
    </w:rPr>
  </w:style>
  <w:style w:type="character" w:customStyle="1" w:styleId="Titre4Car">
    <w:name w:val="Titre 4 Car"/>
    <w:basedOn w:val="Policepardfaut"/>
    <w:link w:val="Titre4"/>
    <w:uiPriority w:val="9"/>
    <w:rsid w:val="00480847"/>
    <w:rPr>
      <w:rFonts w:asciiTheme="majorHAnsi" w:eastAsiaTheme="majorEastAsia" w:hAnsiTheme="majorHAnsi" w:cstheme="majorBidi"/>
      <w:i/>
      <w:iCs/>
      <w:color w:val="2F5496" w:themeColor="accent1" w:themeShade="BF"/>
      <w:sz w:val="28"/>
    </w:rPr>
  </w:style>
  <w:style w:type="character" w:customStyle="1" w:styleId="Titre5Car">
    <w:name w:val="Titre 5 Car"/>
    <w:basedOn w:val="Policepardfaut"/>
    <w:link w:val="Titre5"/>
    <w:uiPriority w:val="9"/>
    <w:rsid w:val="00480847"/>
    <w:rPr>
      <w:rFonts w:asciiTheme="majorHAnsi" w:eastAsiaTheme="majorEastAsia" w:hAnsiTheme="majorHAnsi" w:cstheme="majorBidi"/>
      <w:color w:val="2F5496" w:themeColor="accent1" w:themeShade="BF"/>
      <w:sz w:val="28"/>
    </w:rPr>
  </w:style>
  <w:style w:type="character" w:styleId="Textedelespacerserv">
    <w:name w:val="Placeholder Text"/>
    <w:basedOn w:val="Policepardfaut"/>
    <w:uiPriority w:val="99"/>
    <w:semiHidden/>
    <w:rsid w:val="008011F0"/>
    <w:rPr>
      <w:color w:val="666666"/>
    </w:rPr>
  </w:style>
  <w:style w:type="paragraph" w:customStyle="1" w:styleId="Reference">
    <w:name w:val="Reference"/>
    <w:basedOn w:val="Normal"/>
    <w:link w:val="ReferenceCar"/>
    <w:qFormat/>
    <w:rsid w:val="00A85621"/>
    <w:pPr>
      <w:spacing w:after="0"/>
      <w:ind w:left="284"/>
      <w:jc w:val="right"/>
    </w:pPr>
    <w:rPr>
      <w:rFonts w:ascii="Times New Roman" w:eastAsia="Times New Roman" w:hAnsi="Times New Roman" w:cs="Times New Roman"/>
      <w:i/>
      <w:sz w:val="24"/>
    </w:rPr>
  </w:style>
  <w:style w:type="paragraph" w:styleId="NormalWeb">
    <w:name w:val="Normal (Web)"/>
    <w:basedOn w:val="Normal"/>
    <w:uiPriority w:val="99"/>
    <w:semiHidden/>
    <w:unhideWhenUsed/>
    <w:rsid w:val="00955845"/>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character" w:styleId="Accentuation">
    <w:name w:val="Emphasis"/>
    <w:basedOn w:val="Policepardfaut"/>
    <w:uiPriority w:val="20"/>
    <w:qFormat/>
    <w:rsid w:val="00955845"/>
    <w:rPr>
      <w:i/>
      <w:iCs/>
    </w:rPr>
  </w:style>
  <w:style w:type="paragraph" w:customStyle="1" w:styleId="Stropheavecnumro">
    <w:name w:val="Strophe avec numéro"/>
    <w:basedOn w:val="Normal"/>
    <w:rsid w:val="003C19D0"/>
    <w:pPr>
      <w:tabs>
        <w:tab w:val="left" w:pos="624"/>
        <w:tab w:val="left" w:pos="1134"/>
        <w:tab w:val="right" w:pos="7655"/>
      </w:tabs>
      <w:spacing w:before="20" w:after="100" w:line="228" w:lineRule="auto"/>
      <w:ind w:left="1078" w:hanging="284"/>
    </w:pPr>
    <w:rPr>
      <w:rFonts w:eastAsia="Times New Roman" w:cs="Times New Roman"/>
      <w:color w:val="auto"/>
      <w:kern w:val="0"/>
      <w:szCs w:val="20"/>
      <w:lang w:bidi="ar-SA"/>
      <w14:ligatures w14:val="none"/>
    </w:rPr>
  </w:style>
  <w:style w:type="character" w:styleId="lev">
    <w:name w:val="Strong"/>
    <w:basedOn w:val="Policepardfaut"/>
    <w:uiPriority w:val="22"/>
    <w:qFormat/>
    <w:rsid w:val="009E2B02"/>
    <w:rPr>
      <w:b/>
      <w:bCs/>
    </w:rPr>
  </w:style>
  <w:style w:type="character" w:styleId="Lienhypertexte">
    <w:name w:val="Hyperlink"/>
    <w:basedOn w:val="Policepardfaut"/>
    <w:uiPriority w:val="99"/>
    <w:unhideWhenUsed/>
    <w:rsid w:val="003A619F"/>
    <w:rPr>
      <w:rFonts w:ascii="Arial Narrow" w:hAnsi="Arial Narrow"/>
      <w:b w:val="0"/>
      <w:i w:val="0"/>
      <w:color w:val="0000FF"/>
      <w:sz w:val="18"/>
      <w:u w:val="single"/>
    </w:rPr>
  </w:style>
  <w:style w:type="character" w:styleId="Mentionnonrsolue">
    <w:name w:val="Unresolved Mention"/>
    <w:basedOn w:val="Policepardfaut"/>
    <w:uiPriority w:val="99"/>
    <w:semiHidden/>
    <w:unhideWhenUsed/>
    <w:rsid w:val="00DD076D"/>
    <w:rPr>
      <w:color w:val="605E5C"/>
      <w:shd w:val="clear" w:color="auto" w:fill="E1DFDD"/>
    </w:rPr>
  </w:style>
  <w:style w:type="table" w:styleId="Grilledutableau">
    <w:name w:val="Table Grid"/>
    <w:basedOn w:val="TableauNormal"/>
    <w:uiPriority w:val="39"/>
    <w:rsid w:val="005D5C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2">
    <w:name w:val="toc 2"/>
    <w:basedOn w:val="Normal"/>
    <w:next w:val="Normal"/>
    <w:autoRedefine/>
    <w:uiPriority w:val="39"/>
    <w:unhideWhenUsed/>
    <w:rsid w:val="00CD32D1"/>
    <w:pPr>
      <w:tabs>
        <w:tab w:val="left" w:pos="567"/>
        <w:tab w:val="left" w:pos="880"/>
        <w:tab w:val="right" w:leader="dot" w:pos="10536"/>
      </w:tabs>
      <w:spacing w:before="40" w:after="80"/>
      <w:ind w:left="227"/>
    </w:pPr>
    <w:rPr>
      <w:b/>
    </w:rPr>
  </w:style>
  <w:style w:type="paragraph" w:styleId="TM1">
    <w:name w:val="toc 1"/>
    <w:basedOn w:val="Normal"/>
    <w:next w:val="Normal"/>
    <w:autoRedefine/>
    <w:uiPriority w:val="39"/>
    <w:unhideWhenUsed/>
    <w:rsid w:val="00CD32D1"/>
    <w:pPr>
      <w:tabs>
        <w:tab w:val="left" w:pos="340"/>
        <w:tab w:val="right" w:leader="dot" w:pos="10536"/>
      </w:tabs>
      <w:spacing w:before="40" w:after="80"/>
    </w:pPr>
    <w:rPr>
      <w:b/>
      <w:smallCaps/>
    </w:rPr>
  </w:style>
  <w:style w:type="paragraph" w:styleId="TM3">
    <w:name w:val="toc 3"/>
    <w:basedOn w:val="Normal"/>
    <w:next w:val="Normal"/>
    <w:autoRedefine/>
    <w:uiPriority w:val="39"/>
    <w:unhideWhenUsed/>
    <w:rsid w:val="00CD32D1"/>
    <w:pPr>
      <w:tabs>
        <w:tab w:val="left" w:pos="1100"/>
        <w:tab w:val="right" w:leader="dot" w:pos="10536"/>
      </w:tabs>
      <w:spacing w:after="20"/>
      <w:ind w:left="794" w:hanging="454"/>
    </w:pPr>
    <w:rPr>
      <w:noProof/>
      <w:sz w:val="26"/>
    </w:rPr>
  </w:style>
  <w:style w:type="character" w:styleId="Appelnotedebasdep">
    <w:name w:val="footnote reference"/>
    <w:basedOn w:val="Policepardfaut"/>
    <w:qFormat/>
    <w:rsid w:val="009A0775"/>
    <w:rPr>
      <w:b/>
      <w:vertAlign w:val="superscript"/>
    </w:rPr>
  </w:style>
  <w:style w:type="paragraph" w:styleId="Notedebasdepage">
    <w:name w:val="footnote text"/>
    <w:basedOn w:val="Normal"/>
    <w:link w:val="NotedebasdepageCar"/>
    <w:uiPriority w:val="1"/>
    <w:qFormat/>
    <w:rsid w:val="009A0775"/>
    <w:pPr>
      <w:spacing w:after="60"/>
      <w:ind w:left="113" w:hanging="113"/>
    </w:pPr>
    <w:rPr>
      <w:rFonts w:ascii="Verdana" w:eastAsia="Verdana" w:hAnsi="Verdana" w:cs="Verdana"/>
      <w:sz w:val="18"/>
      <w:szCs w:val="20"/>
    </w:rPr>
  </w:style>
  <w:style w:type="character" w:customStyle="1" w:styleId="NotedebasdepageCar">
    <w:name w:val="Note de bas de page Car"/>
    <w:basedOn w:val="Policepardfaut"/>
    <w:link w:val="Notedebasdepage"/>
    <w:uiPriority w:val="1"/>
    <w:rsid w:val="009A0775"/>
    <w:rPr>
      <w:rFonts w:ascii="Verdana" w:eastAsia="Verdana" w:hAnsi="Verdana" w:cs="Verdana"/>
      <w:color w:val="000000"/>
      <w:sz w:val="18"/>
      <w:szCs w:val="20"/>
    </w:rPr>
  </w:style>
  <w:style w:type="paragraph" w:customStyle="1" w:styleId="ver-suivi">
    <w:name w:val="ver-suivi"/>
    <w:basedOn w:val="verset"/>
    <w:qFormat/>
    <w:rsid w:val="00513CE0"/>
    <w:pPr>
      <w:keepLines/>
      <w:spacing w:after="140"/>
      <w:ind w:left="454" w:firstLine="0"/>
    </w:pPr>
  </w:style>
  <w:style w:type="character" w:styleId="Rfrencelgre">
    <w:name w:val="Subtle Reference"/>
    <w:basedOn w:val="Policepardfaut"/>
    <w:uiPriority w:val="31"/>
    <w:qFormat/>
    <w:rsid w:val="005532A7"/>
    <w:rPr>
      <w:smallCaps/>
      <w:color w:val="5A5A5A" w:themeColor="text1" w:themeTint="A5"/>
    </w:rPr>
  </w:style>
  <w:style w:type="character" w:customStyle="1" w:styleId="Auteur">
    <w:name w:val="Auteur"/>
    <w:basedOn w:val="Policepardfaut"/>
    <w:uiPriority w:val="1"/>
    <w:qFormat/>
    <w:rsid w:val="0032243F"/>
    <w:rPr>
      <w:b/>
      <w:bCs/>
      <w:i/>
      <w:iCs/>
      <w:sz w:val="22"/>
      <w:szCs w:val="20"/>
    </w:rPr>
  </w:style>
  <w:style w:type="paragraph" w:customStyle="1" w:styleId="Rfrence">
    <w:name w:val="Référence"/>
    <w:basedOn w:val="Normal"/>
    <w:next w:val="Titre3"/>
    <w:link w:val="RfrenceCar"/>
    <w:rsid w:val="00A85621"/>
    <w:pPr>
      <w:spacing w:before="60" w:after="140"/>
      <w:ind w:right="567"/>
      <w:jc w:val="right"/>
    </w:pPr>
    <w:rPr>
      <w:rFonts w:ascii="Times New Roman" w:eastAsia="Times New Roman" w:hAnsi="Times New Roman" w:cs="Times New Roman"/>
      <w:i/>
      <w:color w:val="auto"/>
      <w:kern w:val="0"/>
      <w:sz w:val="24"/>
      <w:szCs w:val="18"/>
      <w14:ligatures w14:val="none"/>
    </w:rPr>
  </w:style>
  <w:style w:type="paragraph" w:customStyle="1" w:styleId="Officiant">
    <w:name w:val="Officiant"/>
    <w:basedOn w:val="Normal"/>
    <w:rsid w:val="00676CBF"/>
    <w:pPr>
      <w:tabs>
        <w:tab w:val="left" w:pos="680"/>
        <w:tab w:val="left" w:pos="1134"/>
        <w:tab w:val="right" w:pos="7655"/>
      </w:tabs>
      <w:spacing w:before="40" w:after="100" w:line="264" w:lineRule="auto"/>
    </w:pPr>
    <w:rPr>
      <w:rFonts w:ascii="Arial" w:eastAsia="Times New Roman" w:hAnsi="Arial" w:cs="Arial"/>
      <w:b/>
      <w:bCs/>
      <w:color w:val="auto"/>
      <w:kern w:val="0"/>
      <w:sz w:val="24"/>
      <w:szCs w:val="24"/>
      <w14:ligatures w14:val="none"/>
    </w:rPr>
  </w:style>
  <w:style w:type="paragraph" w:customStyle="1" w:styleId="Tiret">
    <w:name w:val="Tiret"/>
    <w:basedOn w:val="Normal"/>
    <w:qFormat/>
    <w:rsid w:val="002B0710"/>
    <w:pPr>
      <w:numPr>
        <w:numId w:val="5"/>
      </w:numPr>
      <w:ind w:left="737" w:hanging="170"/>
      <w:jc w:val="both"/>
    </w:pPr>
  </w:style>
  <w:style w:type="character" w:customStyle="1" w:styleId="CarInfodanstitre3">
    <w:name w:val="Car Info dans titre3"/>
    <w:basedOn w:val="Policepardfaut"/>
    <w:uiPriority w:val="1"/>
    <w:qFormat/>
    <w:rsid w:val="004821D6"/>
    <w:rPr>
      <w:rFonts w:ascii="Comic Sans MS" w:hAnsi="Comic Sans MS"/>
      <w:b/>
      <w:i/>
      <w:sz w:val="22"/>
      <w:szCs w:val="20"/>
    </w:rPr>
  </w:style>
  <w:style w:type="character" w:customStyle="1" w:styleId="ReferenceCar">
    <w:name w:val="Reference Car"/>
    <w:basedOn w:val="Policepardfaut"/>
    <w:link w:val="Reference"/>
    <w:rsid w:val="00A85621"/>
    <w:rPr>
      <w:rFonts w:ascii="Times New Roman" w:eastAsia="Times New Roman" w:hAnsi="Times New Roman" w:cs="Times New Roman"/>
      <w:i/>
      <w:color w:val="000000"/>
      <w:sz w:val="24"/>
    </w:rPr>
  </w:style>
  <w:style w:type="character" w:customStyle="1" w:styleId="RfrenceCar">
    <w:name w:val="Référence Car"/>
    <w:basedOn w:val="Policepardfaut"/>
    <w:link w:val="Rfrence"/>
    <w:rsid w:val="00A85621"/>
    <w:rPr>
      <w:rFonts w:ascii="Times New Roman" w:eastAsia="Times New Roman" w:hAnsi="Times New Roman" w:cs="Times New Roman"/>
      <w:i/>
      <w:kern w:val="0"/>
      <w:sz w:val="24"/>
      <w:szCs w:val="18"/>
      <w14:ligatures w14:val="none"/>
    </w:rPr>
  </w:style>
  <w:style w:type="paragraph" w:customStyle="1" w:styleId="NoRverset">
    <w:name w:val="NoR verset"/>
    <w:basedOn w:val="verset"/>
    <w:qFormat/>
    <w:rsid w:val="000A2178"/>
    <w:pPr>
      <w:ind w:firstLine="0"/>
    </w:pPr>
  </w:style>
  <w:style w:type="character" w:customStyle="1" w:styleId="CarREFChantdsTitre">
    <w:name w:val="Car REF Chant ds Titre"/>
    <w:basedOn w:val="CarInfodanstitre3"/>
    <w:uiPriority w:val="1"/>
    <w:rsid w:val="0087034F"/>
    <w:rPr>
      <w:rFonts w:ascii="Comic Sans MS" w:hAnsi="Comic Sans MS"/>
      <w:b/>
      <w:i w:val="0"/>
      <w:iCs/>
      <w:sz w:val="22"/>
      <w:szCs w:val="20"/>
    </w:rPr>
  </w:style>
  <w:style w:type="paragraph" w:styleId="Textebrut">
    <w:name w:val="Plain Text"/>
    <w:basedOn w:val="Normal"/>
    <w:link w:val="TextebrutCar"/>
    <w:rsid w:val="00070738"/>
    <w:pPr>
      <w:spacing w:after="0"/>
    </w:pPr>
    <w:rPr>
      <w:rFonts w:ascii="Courier New" w:eastAsia="Times New Roman" w:hAnsi="Courier New" w:cs="Times New Roman"/>
      <w:color w:val="auto"/>
      <w:kern w:val="0"/>
      <w:sz w:val="20"/>
      <w:szCs w:val="20"/>
      <w:lang w:bidi="ar-SA"/>
      <w14:ligatures w14:val="none"/>
    </w:rPr>
  </w:style>
  <w:style w:type="character" w:customStyle="1" w:styleId="TextebrutCar">
    <w:name w:val="Texte brut Car"/>
    <w:basedOn w:val="Policepardfaut"/>
    <w:link w:val="Textebrut"/>
    <w:rsid w:val="00070738"/>
    <w:rPr>
      <w:rFonts w:ascii="Courier New" w:eastAsia="Times New Roman" w:hAnsi="Courier New" w:cs="Times New Roman"/>
      <w:kern w:val="0"/>
      <w:sz w:val="20"/>
      <w:szCs w:val="20"/>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10643">
      <w:bodyDiv w:val="1"/>
      <w:marLeft w:val="0"/>
      <w:marRight w:val="0"/>
      <w:marTop w:val="0"/>
      <w:marBottom w:val="0"/>
      <w:divBdr>
        <w:top w:val="none" w:sz="0" w:space="0" w:color="auto"/>
        <w:left w:val="none" w:sz="0" w:space="0" w:color="auto"/>
        <w:bottom w:val="none" w:sz="0" w:space="0" w:color="auto"/>
        <w:right w:val="none" w:sz="0" w:space="0" w:color="auto"/>
      </w:divBdr>
    </w:div>
    <w:div w:id="847791810">
      <w:bodyDiv w:val="1"/>
      <w:marLeft w:val="0"/>
      <w:marRight w:val="0"/>
      <w:marTop w:val="0"/>
      <w:marBottom w:val="0"/>
      <w:divBdr>
        <w:top w:val="none" w:sz="0" w:space="0" w:color="auto"/>
        <w:left w:val="none" w:sz="0" w:space="0" w:color="auto"/>
        <w:bottom w:val="none" w:sz="0" w:space="0" w:color="auto"/>
        <w:right w:val="none" w:sz="0" w:space="0" w:color="auto"/>
      </w:divBdr>
    </w:div>
    <w:div w:id="1035734554">
      <w:bodyDiv w:val="1"/>
      <w:marLeft w:val="0"/>
      <w:marRight w:val="0"/>
      <w:marTop w:val="0"/>
      <w:marBottom w:val="0"/>
      <w:divBdr>
        <w:top w:val="none" w:sz="0" w:space="0" w:color="auto"/>
        <w:left w:val="none" w:sz="0" w:space="0" w:color="auto"/>
        <w:bottom w:val="none" w:sz="0" w:space="0" w:color="auto"/>
        <w:right w:val="none" w:sz="0" w:space="0" w:color="auto"/>
      </w:divBdr>
    </w:div>
    <w:div w:id="1542745296">
      <w:bodyDiv w:val="1"/>
      <w:marLeft w:val="0"/>
      <w:marRight w:val="0"/>
      <w:marTop w:val="0"/>
      <w:marBottom w:val="0"/>
      <w:divBdr>
        <w:top w:val="none" w:sz="0" w:space="0" w:color="auto"/>
        <w:left w:val="none" w:sz="0" w:space="0" w:color="auto"/>
        <w:bottom w:val="none" w:sz="0" w:space="0" w:color="auto"/>
        <w:right w:val="none" w:sz="0" w:space="0" w:color="auto"/>
      </w:divBdr>
    </w:div>
    <w:div w:id="2085255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s://la-porte-est-en-dedans.over-blog.com/2019/02/priere-priere-amerindienne.html"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uitdesveilleurs.fr/fr/ressources/"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customXml" Target="../customXml/item4.xml"/><Relationship Id="rId10" Type="http://schemas.openxmlformats.org/officeDocument/2006/relationships/hyperlink" Target="http://www.nuitdesveilleurs.f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D:\D\Modeles-Word2016\ACATT%20NdV%20Livret%20Ressources%20Spirituelles.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Props1.xml><?xml version="1.0" encoding="utf-8"?>
<ds:datastoreItem xmlns:ds="http://schemas.openxmlformats.org/officeDocument/2006/customXml" ds:itemID="{BF21FF1A-8596-4492-91F3-5445821EA665}">
  <ds:schemaRefs>
    <ds:schemaRef ds:uri="http://schemas.openxmlformats.org/officeDocument/2006/bibliography"/>
  </ds:schemaRefs>
</ds:datastoreItem>
</file>

<file path=customXml/itemProps2.xml><?xml version="1.0" encoding="utf-8"?>
<ds:datastoreItem xmlns:ds="http://schemas.openxmlformats.org/officeDocument/2006/customXml" ds:itemID="{8861B82D-639B-4352-975F-637ED0674922}"/>
</file>

<file path=customXml/itemProps3.xml><?xml version="1.0" encoding="utf-8"?>
<ds:datastoreItem xmlns:ds="http://schemas.openxmlformats.org/officeDocument/2006/customXml" ds:itemID="{F47CB5FD-750E-4481-93C3-56053BFDCFA2}"/>
</file>

<file path=customXml/itemProps4.xml><?xml version="1.0" encoding="utf-8"?>
<ds:datastoreItem xmlns:ds="http://schemas.openxmlformats.org/officeDocument/2006/customXml" ds:itemID="{52299B3D-DD39-49F3-9A32-CBB3759AAEA3}"/>
</file>

<file path=docProps/app.xml><?xml version="1.0" encoding="utf-8"?>
<Properties xmlns="http://schemas.openxmlformats.org/officeDocument/2006/extended-properties" xmlns:vt="http://schemas.openxmlformats.org/officeDocument/2006/docPropsVTypes">
  <Template>ACATT NdV Livret Ressources Spirituelles.dotm</Template>
  <TotalTime>1</TotalTime>
  <Pages>48</Pages>
  <Words>17186</Words>
  <Characters>94528</Characters>
  <Application>Microsoft Office Word</Application>
  <DocSecurity>0</DocSecurity>
  <Lines>787</Lines>
  <Paragraphs>222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ZALAY</dc:creator>
  <cp:keywords/>
  <cp:lastModifiedBy>Zoltan ZALAY</cp:lastModifiedBy>
  <cp:revision>2</cp:revision>
  <dcterms:created xsi:type="dcterms:W3CDTF">2026-04-28T17:51:00Z</dcterms:created>
  <dcterms:modified xsi:type="dcterms:W3CDTF">2026-04-28T17:51:00Z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ies>
</file>